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D084B" w14:textId="753A5613" w:rsidR="00B706EF" w:rsidRPr="00CD74EE" w:rsidRDefault="00A74826" w:rsidP="00CD74EE">
      <w:pPr>
        <w:pStyle w:val="Titre"/>
      </w:pPr>
      <w:r>
        <w:drawing>
          <wp:anchor distT="0" distB="0" distL="114300" distR="114300" simplePos="0" relativeHeight="251650044" behindDoc="1" locked="0" layoutInCell="1" allowOverlap="1" wp14:anchorId="263B549E" wp14:editId="312E168C">
            <wp:simplePos x="0" y="0"/>
            <wp:positionH relativeFrom="column">
              <wp:posOffset>-690979</wp:posOffset>
            </wp:positionH>
            <wp:positionV relativeFrom="page">
              <wp:posOffset>0</wp:posOffset>
            </wp:positionV>
            <wp:extent cx="7781544" cy="1006754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544" cy="10067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BBF" w:rsidRPr="00CD74EE">
        <w:br w:type="column"/>
      </w:r>
    </w:p>
    <w:p w14:paraId="7884157C" w14:textId="20CADD0D" w:rsidR="00A07BBF" w:rsidRPr="00A07BBF" w:rsidRDefault="00A07BBF" w:rsidP="00C44B1C">
      <w:pPr>
        <w:pStyle w:val="Sous-titre"/>
        <w:sectPr w:rsidR="00A07BBF" w:rsidRPr="00A07BBF" w:rsidSect="00A07BBF">
          <w:headerReference w:type="even" r:id="rId9"/>
          <w:headerReference w:type="default" r:id="rId10"/>
          <w:footerReference w:type="even" r:id="rId11"/>
          <w:footerReference w:type="default" r:id="rId12"/>
          <w:headerReference w:type="first" r:id="rId13"/>
          <w:footerReference w:type="first" r:id="rId14"/>
          <w:pgSz w:w="12240" w:h="15840" w:code="1"/>
          <w:pgMar w:top="1080" w:right="1080" w:bottom="1440" w:left="1080" w:header="706" w:footer="706" w:gutter="0"/>
          <w:cols w:num="2" w:space="706" w:equalWidth="0">
            <w:col w:w="7200" w:space="706"/>
            <w:col w:w="2174"/>
          </w:cols>
          <w:docGrid w:linePitch="360"/>
        </w:sectPr>
      </w:pPr>
    </w:p>
    <w:p w14:paraId="7E393A24" w14:textId="63106C48" w:rsidR="004F18DF" w:rsidRDefault="00621CD9" w:rsidP="00E4537B">
      <w:pPr>
        <w:pStyle w:val="Titre1sansnumrotationblanc"/>
      </w:pPr>
      <w:bookmarkStart w:id="0" w:name="_Toc126588486"/>
      <w:r w:rsidRPr="00E4537B">
        <w:lastRenderedPageBreak/>
        <w:t>Introduction</w:t>
      </w:r>
      <w:bookmarkEnd w:id="0"/>
    </w:p>
    <w:p w14:paraId="22CE3A5E" w14:textId="77777777" w:rsidR="00621CD9" w:rsidRDefault="00621CD9" w:rsidP="00E4537B">
      <w:pPr>
        <w:pStyle w:val="Corpsdetexteaprsimage30ptavant"/>
        <w:spacing w:before="1200"/>
      </w:pPr>
      <w:r>
        <w:t xml:space="preserve">La préparation d’un plan d’affaires fait partie des étapes essentielles du démarrage d’une entreprise. Cette </w:t>
      </w:r>
      <w:r w:rsidRPr="00F75417">
        <w:t>planification</w:t>
      </w:r>
      <w:r>
        <w:t xml:space="preserve"> sert à prévoir les activités de votre organisation lors des premières années d’opérations afin d’évaluer sa rentabilité à court terme. Le plan d’affaires est votre feuille de route professionnelle. Il indique le chemin qu’empruntera votre entreprise pour atteindre ses objectifs et comment y parvenir. Il vous permet d’éviter des erreurs coûteuses lorsque vous démarrerez votre entreprise.</w:t>
      </w:r>
    </w:p>
    <w:p w14:paraId="5CA1E5BD" w14:textId="1C88F9B8" w:rsidR="00621CD9" w:rsidRDefault="00621CD9" w:rsidP="00621CD9">
      <w:pPr>
        <w:pStyle w:val="Corpsdetexte"/>
      </w:pPr>
      <w:r>
        <w:t>La concrétisation de votre idée d’entreprise requiert une planification efficace sur le plan des finances, des opérations, du marketing et de la gestion. Comment envisagez-vous l’évolution de votre entreprise</w:t>
      </w:r>
      <w:r w:rsidR="00961FE8">
        <w:t> </w:t>
      </w:r>
      <w:r>
        <w:t>? Quels sont vos objectifs à long terme</w:t>
      </w:r>
      <w:r w:rsidR="00961FE8">
        <w:t> </w:t>
      </w:r>
      <w:r>
        <w:t xml:space="preserve">? Pour transmettre clairement votre vision de l’avenir de votre entreprise, il est très important de consigner vos réflexions et vos intentions. </w:t>
      </w:r>
    </w:p>
    <w:p w14:paraId="49F76956" w14:textId="77777777" w:rsidR="00621CD9" w:rsidRDefault="00621CD9" w:rsidP="00621CD9">
      <w:pPr>
        <w:pStyle w:val="Corpsdetexte"/>
      </w:pPr>
      <w:r>
        <w:t>Le plan d’affaires est un document de référence qui vous suivra lors du démarrage de votre entreprise, et tout au long de son existence. N’oubliez jamais que la planification d’une entreprise constitue un processus évolutif et perpétuel.</w:t>
      </w:r>
    </w:p>
    <w:p w14:paraId="4DDDC762" w14:textId="4FF7493E" w:rsidR="004572FC" w:rsidRDefault="00621CD9" w:rsidP="00621CD9">
      <w:pPr>
        <w:pStyle w:val="Corpsdetexte"/>
      </w:pPr>
      <w:r>
        <w:t>On pense injustement que les plans d’affaires sont rédigés dans le seul but d’obtenir un financement. Or, la préparation d’un plan d’affaires solide vous permettra de</w:t>
      </w:r>
      <w:r w:rsidR="00961FE8">
        <w:t> </w:t>
      </w:r>
      <w:r>
        <w:t>:</w:t>
      </w:r>
    </w:p>
    <w:p w14:paraId="28734F5A" w14:textId="77777777" w:rsidR="00621CD9" w:rsidRDefault="00621CD9" w:rsidP="00621CD9">
      <w:pPr>
        <w:pStyle w:val="Listepuce1"/>
      </w:pPr>
      <w:r>
        <w:t xml:space="preserve">Définir clairement les objectifs de votre entreprise à court et long terme; </w:t>
      </w:r>
    </w:p>
    <w:p w14:paraId="6AB7F1DB" w14:textId="5628815B" w:rsidR="00621CD9" w:rsidRDefault="00621CD9" w:rsidP="00621CD9">
      <w:pPr>
        <w:pStyle w:val="Listepuce1"/>
      </w:pPr>
      <w:r>
        <w:t>Faire ressortir les forces et les faiblesses de votre entreprise, mais aussi les opportunités et les menaces (FFOM) dans votre secteur d’activité;</w:t>
      </w:r>
    </w:p>
    <w:p w14:paraId="2DC6474F" w14:textId="77777777" w:rsidR="00621CD9" w:rsidRDefault="00621CD9" w:rsidP="00621CD9">
      <w:pPr>
        <w:pStyle w:val="Listepuce1"/>
      </w:pPr>
      <w:r>
        <w:t xml:space="preserve">Fournir aux investisseurs potentiels des moyens d’évaluer si votre entreprise représente un investissement viable; </w:t>
      </w:r>
    </w:p>
    <w:p w14:paraId="2AAA78FE" w14:textId="77777777" w:rsidR="00621CD9" w:rsidRDefault="00621CD9" w:rsidP="00621CD9">
      <w:pPr>
        <w:pStyle w:val="Listepuce1"/>
      </w:pPr>
      <w:r>
        <w:t xml:space="preserve">Faire une bonne première impression et démontrer vos bonnes capacités de gestion; </w:t>
      </w:r>
    </w:p>
    <w:p w14:paraId="68F07333" w14:textId="014AB6BB" w:rsidR="00621CD9" w:rsidRDefault="00107FA6" w:rsidP="00621CD9">
      <w:pPr>
        <w:pStyle w:val="Listepuce1"/>
      </w:pPr>
      <w:r>
        <w:t>Mettre</w:t>
      </w:r>
      <w:r w:rsidR="00621CD9">
        <w:t xml:space="preserve"> vos projets sur papier, pour ainsi améliorer votre capacité de gestion. En étant en mesure de repérer toute déviation du plan avant que la situation ne se détériore, vous serez en mesure de prévoir les risques et éviter les pièges;</w:t>
      </w:r>
    </w:p>
    <w:p w14:paraId="6B805DF1" w14:textId="77777777" w:rsidR="00621CD9" w:rsidRDefault="00621CD9" w:rsidP="00621CD9">
      <w:pPr>
        <w:pStyle w:val="Listepuce1"/>
      </w:pPr>
      <w:r>
        <w:t>Favoriser le réalisme;</w:t>
      </w:r>
    </w:p>
    <w:p w14:paraId="45AA5B16" w14:textId="36A0CE67" w:rsidR="004572FC" w:rsidRDefault="00621CD9" w:rsidP="00621CD9">
      <w:pPr>
        <w:pStyle w:val="Listepuce1"/>
      </w:pPr>
      <w:r>
        <w:t xml:space="preserve">Bien cerner votre clientèle, votre marché, votre stratégie de prix et le milieu concurrentiel dans lequel vous devrez évoluer afin de réussir. Ce processus donne souvent lieu à la découverte d’un avantage concurrentiel ou de nouvelles occasions, en plus du repérage des faiblesses du plan. </w:t>
      </w:r>
    </w:p>
    <w:p w14:paraId="56A9EA30" w14:textId="16E9276B" w:rsidR="00662143" w:rsidRDefault="00AB25B5" w:rsidP="00AB25B5">
      <w:pPr>
        <w:pStyle w:val="Corpsdetexte"/>
        <w:rPr>
          <w:rFonts w:eastAsia="Times New Roman" w:cstheme="minorHAnsi"/>
          <w:color w:val="000000" w:themeColor="text1"/>
        </w:rPr>
      </w:pPr>
      <w:r w:rsidRPr="00AB25B5">
        <w:t>Rappelez-vous finalement que les principales causes d’échec en affaires sont la mauvaise planification, le manque de connaissances en gestion et l’absence de besoin sur le marché.</w:t>
      </w:r>
      <w:r w:rsidR="00662143">
        <w:br w:type="page"/>
      </w:r>
    </w:p>
    <w:p w14:paraId="022000F2" w14:textId="28E49CDC" w:rsidR="00AE60CD" w:rsidRDefault="002C4D51" w:rsidP="00515E17">
      <w:pPr>
        <w:pStyle w:val="Sous-titregras15pt"/>
      </w:pPr>
      <w:r w:rsidRPr="002C4D51">
        <w:lastRenderedPageBreak/>
        <w:t>Voici quelques renseignements généraux quant à la rédaction de votre plan d’affaires</w:t>
      </w:r>
      <w:r w:rsidR="002E03A5">
        <w:t> :</w:t>
      </w:r>
    </w:p>
    <w:p w14:paraId="0D68A4DD" w14:textId="77777777" w:rsidR="002E03A5" w:rsidRDefault="002E03A5" w:rsidP="002E03A5">
      <w:pPr>
        <w:pStyle w:val="Listepuce1"/>
      </w:pPr>
      <w:r>
        <w:t xml:space="preserve">Utilisez des verbes au présent afin de démontrer que vous êtes dans l’action. </w:t>
      </w:r>
      <w:r w:rsidRPr="002E03A5">
        <w:rPr>
          <w:b/>
          <w:bCs/>
        </w:rPr>
        <w:t>Évitez les verbes au futur</w:t>
      </w:r>
      <w:r>
        <w:t>.</w:t>
      </w:r>
    </w:p>
    <w:p w14:paraId="02897162" w14:textId="77777777" w:rsidR="002E03A5" w:rsidRDefault="002E03A5" w:rsidP="002E03A5">
      <w:pPr>
        <w:pStyle w:val="Listepuce1"/>
      </w:pPr>
      <w:r w:rsidRPr="002E03A5">
        <w:rPr>
          <w:b/>
          <w:bCs/>
        </w:rPr>
        <w:t>Utilisez des termes impersonnels tels que;</w:t>
      </w:r>
      <w:r>
        <w:t xml:space="preserve"> le promoteur, la promotrice, Monsieur Y, Madame X, il, elle, l’entreprise. </w:t>
      </w:r>
      <w:r w:rsidRPr="002E03A5">
        <w:rPr>
          <w:b/>
          <w:bCs/>
        </w:rPr>
        <w:t>Écartez les mots</w:t>
      </w:r>
      <w:r>
        <w:t xml:space="preserve"> je, me, moi et nous. Vous pourrez ainsi mettre en relief votre détachement et votre objectivité par rapport au projet.</w:t>
      </w:r>
    </w:p>
    <w:p w14:paraId="6DCF5E77" w14:textId="77777777" w:rsidR="002E03A5" w:rsidRDefault="002E03A5" w:rsidP="002E03A5">
      <w:pPr>
        <w:pStyle w:val="Listepuce1"/>
      </w:pPr>
      <w:r w:rsidRPr="002E03A5">
        <w:rPr>
          <w:b/>
          <w:bCs/>
        </w:rPr>
        <w:t>Soyez affirmatif, clair et précis.</w:t>
      </w:r>
      <w:r>
        <w:t xml:space="preserve"> Cela signifie que votre plan d’affaires doit être rédigé dans un langage accessible. Soyez donc bref et concis. Rapportez des faits, des citations, des statistiques et des articles qui appuient vos propos. Tirez vos conclusions afin de bien établir les liens entre vos affirmations et leur mise en œuvre. Ne tenez rien pour acquis et expliquez en détail votre raisonnement pour que le lecteur puisse bien le comprendre.</w:t>
      </w:r>
    </w:p>
    <w:p w14:paraId="4767FF55" w14:textId="77777777" w:rsidR="002E03A5" w:rsidRDefault="002E03A5" w:rsidP="002E03A5">
      <w:pPr>
        <w:pStyle w:val="Listepuce1"/>
      </w:pPr>
      <w:r>
        <w:t xml:space="preserve">Fournissez les </w:t>
      </w:r>
      <w:r w:rsidRPr="002E03A5">
        <w:rPr>
          <w:b/>
          <w:bCs/>
        </w:rPr>
        <w:t>références</w:t>
      </w:r>
      <w:r>
        <w:t xml:space="preserve"> des citations, des statistiques et des articles utilisés. Ils doivent se retrouver en notes en bas de page ou dans la bibliographie. Vous pouvez également mettre un document de références en annexe.</w:t>
      </w:r>
    </w:p>
    <w:p w14:paraId="7BBB3345" w14:textId="77777777" w:rsidR="002E03A5" w:rsidRDefault="002E03A5" w:rsidP="002E03A5">
      <w:pPr>
        <w:pStyle w:val="Listepuce1"/>
      </w:pPr>
      <w:r w:rsidRPr="002E03A5">
        <w:rPr>
          <w:b/>
          <w:bCs/>
        </w:rPr>
        <w:t>Soyez méthodique</w:t>
      </w:r>
      <w:r>
        <w:t xml:space="preserve"> et inscrivez des numéros et des titres de sections et de sous-sections. Cela permet au lecteur de se retrouver facilement dans le plan d’affaires. N’oubliez pas la table des matières et la numérotation des pages.</w:t>
      </w:r>
    </w:p>
    <w:p w14:paraId="57AAE4A3" w14:textId="77777777" w:rsidR="002E03A5" w:rsidRDefault="002E03A5" w:rsidP="002E03A5">
      <w:pPr>
        <w:pStyle w:val="Listepuce1"/>
      </w:pPr>
      <w:r w:rsidRPr="002E03A5">
        <w:rPr>
          <w:b/>
          <w:bCs/>
        </w:rPr>
        <w:t>Soyez dynamique</w:t>
      </w:r>
      <w:r>
        <w:t xml:space="preserve"> et présentez des tableaux, des graphiques, et des notes de bas de page qui facilitent grandement la lecture de votre document.</w:t>
      </w:r>
    </w:p>
    <w:p w14:paraId="57A43089" w14:textId="4015219F" w:rsidR="002E03A5" w:rsidRDefault="002E03A5" w:rsidP="002E03A5">
      <w:pPr>
        <w:pStyle w:val="Listepuce1"/>
      </w:pPr>
      <w:r>
        <w:t>Soignez votre image professionnelle et portez une attention particulière à l’</w:t>
      </w:r>
      <w:r w:rsidRPr="002E03A5">
        <w:rPr>
          <w:b/>
          <w:bCs/>
        </w:rPr>
        <w:t>orthographe, la grammaire, la syntaxe et à la propreté de votre présentation</w:t>
      </w:r>
      <w:r>
        <w:t>.</w:t>
      </w:r>
    </w:p>
    <w:p w14:paraId="05B7ADDD" w14:textId="358E6711" w:rsidR="003F6C1C" w:rsidRDefault="003F6C1C" w:rsidP="00515E17">
      <w:pPr>
        <w:pStyle w:val="Sous-titregras15pt"/>
      </w:pPr>
      <w:r w:rsidRPr="003F6C1C">
        <w:t>Voici les étapes de rédaction vous permettant de mieux réaliser votre plan d’affaires</w:t>
      </w:r>
      <w:r w:rsidR="00961FE8">
        <w:t> </w:t>
      </w:r>
      <w:r w:rsidRPr="003F6C1C">
        <w:t>:</w:t>
      </w:r>
    </w:p>
    <w:p w14:paraId="0918274A" w14:textId="77777777" w:rsidR="002717BD" w:rsidRDefault="002717BD" w:rsidP="004E6298">
      <w:pPr>
        <w:pStyle w:val="Listenumros"/>
      </w:pPr>
      <w:r>
        <w:t>Trouver l’idée du projet d’entreprise</w:t>
      </w:r>
    </w:p>
    <w:p w14:paraId="7EA7EFCF" w14:textId="0C4DB542" w:rsidR="002717BD" w:rsidRDefault="002717BD" w:rsidP="004E6298">
      <w:pPr>
        <w:pStyle w:val="Listenumros"/>
      </w:pPr>
      <w:r>
        <w:t>Faire une étude de marché (section</w:t>
      </w:r>
      <w:r w:rsidR="00961FE8">
        <w:t> </w:t>
      </w:r>
      <w:r>
        <w:t>3)</w:t>
      </w:r>
    </w:p>
    <w:p w14:paraId="0BA7E5AB" w14:textId="77777777" w:rsidR="002717BD" w:rsidRDefault="002717BD" w:rsidP="004E6298">
      <w:pPr>
        <w:pStyle w:val="Listenumros"/>
      </w:pPr>
      <w:r>
        <w:t xml:space="preserve">Établir </w:t>
      </w:r>
      <w:r w:rsidRPr="004E6298">
        <w:t>la</w:t>
      </w:r>
      <w:r>
        <w:t xml:space="preserve"> mission de l’entreprise</w:t>
      </w:r>
    </w:p>
    <w:p w14:paraId="43228233" w14:textId="5073EBA7" w:rsidR="002717BD" w:rsidRDefault="002717BD" w:rsidP="004E6298">
      <w:pPr>
        <w:pStyle w:val="Listenumros"/>
      </w:pPr>
      <w:r>
        <w:t>Définir des stratégies de marketing (section</w:t>
      </w:r>
      <w:r w:rsidR="00961FE8">
        <w:t> </w:t>
      </w:r>
      <w:r>
        <w:t>4)</w:t>
      </w:r>
    </w:p>
    <w:p w14:paraId="1DE9B765" w14:textId="1D5F64B5" w:rsidR="002717BD" w:rsidRDefault="002717BD" w:rsidP="004E6298">
      <w:pPr>
        <w:pStyle w:val="Listenumros"/>
      </w:pPr>
      <w:r>
        <w:t>Produire une analyse technique (section</w:t>
      </w:r>
      <w:r w:rsidR="00961FE8">
        <w:t> </w:t>
      </w:r>
      <w:r>
        <w:t>5)</w:t>
      </w:r>
    </w:p>
    <w:p w14:paraId="2A2D6181" w14:textId="77777777" w:rsidR="002717BD" w:rsidRDefault="002717BD" w:rsidP="004E6298">
      <w:pPr>
        <w:pStyle w:val="Listenumros"/>
      </w:pPr>
      <w:r>
        <w:t>Montrer vos états financiers</w:t>
      </w:r>
    </w:p>
    <w:p w14:paraId="2A02541A" w14:textId="26422509" w:rsidR="002717BD" w:rsidRDefault="002717BD" w:rsidP="004E6298">
      <w:pPr>
        <w:pStyle w:val="Listenumros"/>
      </w:pPr>
      <w:r>
        <w:t>Créer un sommaire exécutif et section</w:t>
      </w:r>
      <w:r w:rsidR="00961FE8">
        <w:t>s </w:t>
      </w:r>
      <w:r>
        <w:t>1 et 2</w:t>
      </w:r>
    </w:p>
    <w:p w14:paraId="7F83648E" w14:textId="77777777" w:rsidR="00F20B97" w:rsidRDefault="00F20B97" w:rsidP="003F6C1C">
      <w:pPr>
        <w:pStyle w:val="Corpsdetexte"/>
        <w:sectPr w:rsidR="00F20B97" w:rsidSect="0001417A">
          <w:pgSz w:w="12240" w:h="15840" w:code="1"/>
          <w:pgMar w:top="1080" w:right="1080" w:bottom="1440" w:left="1080" w:header="706" w:footer="706" w:gutter="0"/>
          <w:cols w:space="708"/>
          <w:titlePg/>
          <w:docGrid w:linePitch="360"/>
        </w:sectPr>
      </w:pPr>
    </w:p>
    <w:p w14:paraId="647D576B" w14:textId="1B810312" w:rsidR="003F6C1C" w:rsidRDefault="00F20B97" w:rsidP="00515E17">
      <w:pPr>
        <w:pStyle w:val="TDM"/>
      </w:pPr>
      <w:r>
        <w:lastRenderedPageBreak/>
        <w:t>Table des matières</w:t>
      </w:r>
    </w:p>
    <w:p w14:paraId="3FA2E30B" w14:textId="2ADA1E56" w:rsidR="00616E1E" w:rsidRDefault="0094372D">
      <w:pPr>
        <w:pStyle w:val="TM1"/>
        <w:rPr>
          <w:rFonts w:eastAsiaTheme="minorEastAsia"/>
          <w:b w:val="0"/>
          <w:color w:val="auto"/>
          <w:sz w:val="22"/>
          <w:szCs w:val="22"/>
          <w:lang w:eastAsia="fr-CA"/>
        </w:rPr>
      </w:pPr>
      <w:r>
        <w:rPr>
          <w:b w:val="0"/>
        </w:rPr>
        <w:fldChar w:fldCharType="begin"/>
      </w:r>
      <w:r>
        <w:rPr>
          <w:b w:val="0"/>
        </w:rPr>
        <w:instrText xml:space="preserve"> TOC \h \z \t "Titre 2;2;Titre 1 sans numérotation blanc;1;Titre 2 sans numérotation;2;Titre 2 sans numérotation Sommaire;2;Titre 1 sans numérotation;1;Titre annexe;1;Section;1" </w:instrText>
      </w:r>
      <w:r>
        <w:rPr>
          <w:b w:val="0"/>
        </w:rPr>
        <w:fldChar w:fldCharType="separate"/>
      </w:r>
      <w:hyperlink w:anchor="_Toc126588486" w:history="1">
        <w:r w:rsidR="00616E1E" w:rsidRPr="006162C0">
          <w:rPr>
            <w:rStyle w:val="Lienhypertexte"/>
          </w:rPr>
          <w:t>Introduction</w:t>
        </w:r>
        <w:r w:rsidR="00616E1E">
          <w:rPr>
            <w:webHidden/>
          </w:rPr>
          <w:tab/>
        </w:r>
        <w:r w:rsidR="00616E1E">
          <w:rPr>
            <w:webHidden/>
          </w:rPr>
          <w:fldChar w:fldCharType="begin"/>
        </w:r>
        <w:r w:rsidR="00616E1E">
          <w:rPr>
            <w:webHidden/>
          </w:rPr>
          <w:instrText xml:space="preserve"> PAGEREF _Toc126588486 \h </w:instrText>
        </w:r>
        <w:r w:rsidR="00616E1E">
          <w:rPr>
            <w:webHidden/>
          </w:rPr>
        </w:r>
        <w:r w:rsidR="00616E1E">
          <w:rPr>
            <w:webHidden/>
          </w:rPr>
          <w:fldChar w:fldCharType="separate"/>
        </w:r>
        <w:r w:rsidR="00616E1E">
          <w:rPr>
            <w:webHidden/>
          </w:rPr>
          <w:t>2</w:t>
        </w:r>
        <w:r w:rsidR="00616E1E">
          <w:rPr>
            <w:webHidden/>
          </w:rPr>
          <w:fldChar w:fldCharType="end"/>
        </w:r>
      </w:hyperlink>
    </w:p>
    <w:p w14:paraId="66ECEE37" w14:textId="5A49CA4A" w:rsidR="00616E1E" w:rsidRDefault="004C4743">
      <w:pPr>
        <w:pStyle w:val="TM1"/>
        <w:rPr>
          <w:rFonts w:eastAsiaTheme="minorEastAsia"/>
          <w:b w:val="0"/>
          <w:color w:val="auto"/>
          <w:sz w:val="22"/>
          <w:szCs w:val="22"/>
          <w:lang w:eastAsia="fr-CA"/>
        </w:rPr>
      </w:pPr>
      <w:hyperlink w:anchor="_Toc126588487" w:history="1">
        <w:r w:rsidR="00616E1E" w:rsidRPr="006162C0">
          <w:rPr>
            <w:rStyle w:val="Lienhypertexte"/>
          </w:rPr>
          <w:t>Sommaire exécutif</w:t>
        </w:r>
        <w:r w:rsidR="00616E1E">
          <w:rPr>
            <w:webHidden/>
          </w:rPr>
          <w:tab/>
        </w:r>
        <w:r w:rsidR="00616E1E">
          <w:rPr>
            <w:webHidden/>
          </w:rPr>
          <w:fldChar w:fldCharType="begin"/>
        </w:r>
        <w:r w:rsidR="00616E1E">
          <w:rPr>
            <w:webHidden/>
          </w:rPr>
          <w:instrText xml:space="preserve"> PAGEREF _Toc126588487 \h </w:instrText>
        </w:r>
        <w:r w:rsidR="00616E1E">
          <w:rPr>
            <w:webHidden/>
          </w:rPr>
        </w:r>
        <w:r w:rsidR="00616E1E">
          <w:rPr>
            <w:webHidden/>
          </w:rPr>
          <w:fldChar w:fldCharType="separate"/>
        </w:r>
        <w:r w:rsidR="00616E1E">
          <w:rPr>
            <w:webHidden/>
          </w:rPr>
          <w:t>5</w:t>
        </w:r>
        <w:r w:rsidR="00616E1E">
          <w:rPr>
            <w:webHidden/>
          </w:rPr>
          <w:fldChar w:fldCharType="end"/>
        </w:r>
      </w:hyperlink>
    </w:p>
    <w:p w14:paraId="2A7BB04A" w14:textId="36EAC4C7" w:rsidR="00616E1E" w:rsidRDefault="004C4743">
      <w:pPr>
        <w:pStyle w:val="TM1"/>
        <w:rPr>
          <w:rFonts w:eastAsiaTheme="minorEastAsia"/>
          <w:b w:val="0"/>
          <w:color w:val="auto"/>
          <w:sz w:val="22"/>
          <w:szCs w:val="22"/>
          <w:lang w:eastAsia="fr-CA"/>
        </w:rPr>
      </w:pPr>
      <w:hyperlink w:anchor="_Toc126588488" w:history="1">
        <w:r w:rsidR="00616E1E" w:rsidRPr="006162C0">
          <w:rPr>
            <w:rStyle w:val="Lienhypertexte"/>
          </w:rPr>
          <w:t>01.</w:t>
        </w:r>
        <w:r w:rsidR="00616E1E">
          <w:rPr>
            <w:rFonts w:eastAsiaTheme="minorEastAsia"/>
            <w:b w:val="0"/>
            <w:color w:val="auto"/>
            <w:sz w:val="22"/>
            <w:szCs w:val="22"/>
            <w:lang w:eastAsia="fr-CA"/>
          </w:rPr>
          <w:tab/>
        </w:r>
        <w:r w:rsidR="00616E1E" w:rsidRPr="006162C0">
          <w:rPr>
            <w:rStyle w:val="Lienhypertexte"/>
          </w:rPr>
          <w:t>Présentation du projet</w:t>
        </w:r>
        <w:r w:rsidR="00616E1E">
          <w:rPr>
            <w:webHidden/>
          </w:rPr>
          <w:tab/>
        </w:r>
        <w:r w:rsidR="00616E1E">
          <w:rPr>
            <w:webHidden/>
          </w:rPr>
          <w:fldChar w:fldCharType="begin"/>
        </w:r>
        <w:r w:rsidR="00616E1E">
          <w:rPr>
            <w:webHidden/>
          </w:rPr>
          <w:instrText xml:space="preserve"> PAGEREF _Toc126588488 \h </w:instrText>
        </w:r>
        <w:r w:rsidR="00616E1E">
          <w:rPr>
            <w:webHidden/>
          </w:rPr>
        </w:r>
        <w:r w:rsidR="00616E1E">
          <w:rPr>
            <w:webHidden/>
          </w:rPr>
          <w:fldChar w:fldCharType="separate"/>
        </w:r>
        <w:r w:rsidR="00616E1E">
          <w:rPr>
            <w:webHidden/>
          </w:rPr>
          <w:t>6</w:t>
        </w:r>
        <w:r w:rsidR="00616E1E">
          <w:rPr>
            <w:webHidden/>
          </w:rPr>
          <w:fldChar w:fldCharType="end"/>
        </w:r>
      </w:hyperlink>
    </w:p>
    <w:p w14:paraId="6626C778" w14:textId="7DA562B9" w:rsidR="00616E1E" w:rsidRDefault="004C4743">
      <w:pPr>
        <w:pStyle w:val="TM2"/>
        <w:tabs>
          <w:tab w:val="left" w:pos="1080"/>
        </w:tabs>
        <w:rPr>
          <w:rFonts w:asciiTheme="minorHAnsi" w:eastAsiaTheme="minorEastAsia" w:hAnsiTheme="minorHAnsi"/>
          <w:bCs w:val="0"/>
          <w:sz w:val="22"/>
          <w:szCs w:val="22"/>
          <w:lang w:eastAsia="fr-CA"/>
        </w:rPr>
      </w:pPr>
      <w:hyperlink w:anchor="_Toc126588489" w:history="1">
        <w:r w:rsidR="00616E1E" w:rsidRPr="006162C0">
          <w:rPr>
            <w:rStyle w:val="Lienhypertexte"/>
          </w:rPr>
          <w:t>1.1</w:t>
        </w:r>
        <w:r w:rsidR="00616E1E">
          <w:rPr>
            <w:rFonts w:asciiTheme="minorHAnsi" w:eastAsiaTheme="minorEastAsia" w:hAnsiTheme="minorHAnsi"/>
            <w:bCs w:val="0"/>
            <w:sz w:val="22"/>
            <w:szCs w:val="22"/>
            <w:lang w:eastAsia="fr-CA"/>
          </w:rPr>
          <w:tab/>
        </w:r>
        <w:r w:rsidR="00616E1E" w:rsidRPr="006162C0">
          <w:rPr>
            <w:rStyle w:val="Lienhypertexte"/>
          </w:rPr>
          <w:t>Nom du projet</w:t>
        </w:r>
        <w:r w:rsidR="00616E1E">
          <w:rPr>
            <w:webHidden/>
          </w:rPr>
          <w:tab/>
        </w:r>
        <w:r w:rsidR="00616E1E">
          <w:rPr>
            <w:webHidden/>
          </w:rPr>
          <w:fldChar w:fldCharType="begin"/>
        </w:r>
        <w:r w:rsidR="00616E1E">
          <w:rPr>
            <w:webHidden/>
          </w:rPr>
          <w:instrText xml:space="preserve"> PAGEREF _Toc126588489 \h </w:instrText>
        </w:r>
        <w:r w:rsidR="00616E1E">
          <w:rPr>
            <w:webHidden/>
          </w:rPr>
        </w:r>
        <w:r w:rsidR="00616E1E">
          <w:rPr>
            <w:webHidden/>
          </w:rPr>
          <w:fldChar w:fldCharType="separate"/>
        </w:r>
        <w:r w:rsidR="00616E1E">
          <w:rPr>
            <w:webHidden/>
          </w:rPr>
          <w:t>7</w:t>
        </w:r>
        <w:r w:rsidR="00616E1E">
          <w:rPr>
            <w:webHidden/>
          </w:rPr>
          <w:fldChar w:fldCharType="end"/>
        </w:r>
      </w:hyperlink>
    </w:p>
    <w:p w14:paraId="78BF3675" w14:textId="343B81D0" w:rsidR="00616E1E" w:rsidRDefault="004C4743">
      <w:pPr>
        <w:pStyle w:val="TM2"/>
        <w:tabs>
          <w:tab w:val="left" w:pos="1080"/>
        </w:tabs>
        <w:rPr>
          <w:rFonts w:asciiTheme="minorHAnsi" w:eastAsiaTheme="minorEastAsia" w:hAnsiTheme="minorHAnsi"/>
          <w:bCs w:val="0"/>
          <w:sz w:val="22"/>
          <w:szCs w:val="22"/>
          <w:lang w:eastAsia="fr-CA"/>
        </w:rPr>
      </w:pPr>
      <w:hyperlink w:anchor="_Toc126588490" w:history="1">
        <w:r w:rsidR="00616E1E" w:rsidRPr="006162C0">
          <w:rPr>
            <w:rStyle w:val="Lienhypertexte"/>
          </w:rPr>
          <w:t>1.2</w:t>
        </w:r>
        <w:r w:rsidR="00616E1E">
          <w:rPr>
            <w:rFonts w:asciiTheme="minorHAnsi" w:eastAsiaTheme="minorEastAsia" w:hAnsiTheme="minorHAnsi"/>
            <w:bCs w:val="0"/>
            <w:sz w:val="22"/>
            <w:szCs w:val="22"/>
            <w:lang w:eastAsia="fr-CA"/>
          </w:rPr>
          <w:tab/>
        </w:r>
        <w:r w:rsidR="00616E1E" w:rsidRPr="006162C0">
          <w:rPr>
            <w:rStyle w:val="Lienhypertexte"/>
          </w:rPr>
          <w:t>Forme juridique</w:t>
        </w:r>
        <w:r w:rsidR="00616E1E">
          <w:rPr>
            <w:webHidden/>
          </w:rPr>
          <w:tab/>
        </w:r>
        <w:r w:rsidR="00616E1E">
          <w:rPr>
            <w:webHidden/>
          </w:rPr>
          <w:fldChar w:fldCharType="begin"/>
        </w:r>
        <w:r w:rsidR="00616E1E">
          <w:rPr>
            <w:webHidden/>
          </w:rPr>
          <w:instrText xml:space="preserve"> PAGEREF _Toc126588490 \h </w:instrText>
        </w:r>
        <w:r w:rsidR="00616E1E">
          <w:rPr>
            <w:webHidden/>
          </w:rPr>
        </w:r>
        <w:r w:rsidR="00616E1E">
          <w:rPr>
            <w:webHidden/>
          </w:rPr>
          <w:fldChar w:fldCharType="separate"/>
        </w:r>
        <w:r w:rsidR="00616E1E">
          <w:rPr>
            <w:webHidden/>
          </w:rPr>
          <w:t>7</w:t>
        </w:r>
        <w:r w:rsidR="00616E1E">
          <w:rPr>
            <w:webHidden/>
          </w:rPr>
          <w:fldChar w:fldCharType="end"/>
        </w:r>
      </w:hyperlink>
    </w:p>
    <w:p w14:paraId="5A992DF9" w14:textId="6467DAD3" w:rsidR="00616E1E" w:rsidRDefault="004C4743">
      <w:pPr>
        <w:pStyle w:val="TM2"/>
        <w:tabs>
          <w:tab w:val="left" w:pos="1080"/>
        </w:tabs>
        <w:rPr>
          <w:rFonts w:asciiTheme="minorHAnsi" w:eastAsiaTheme="minorEastAsia" w:hAnsiTheme="minorHAnsi"/>
          <w:bCs w:val="0"/>
          <w:sz w:val="22"/>
          <w:szCs w:val="22"/>
          <w:lang w:eastAsia="fr-CA"/>
        </w:rPr>
      </w:pPr>
      <w:hyperlink w:anchor="_Toc126588491" w:history="1">
        <w:r w:rsidR="00616E1E" w:rsidRPr="006162C0">
          <w:rPr>
            <w:rStyle w:val="Lienhypertexte"/>
          </w:rPr>
          <w:t>1.3</w:t>
        </w:r>
        <w:r w:rsidR="00616E1E">
          <w:rPr>
            <w:rFonts w:asciiTheme="minorHAnsi" w:eastAsiaTheme="minorEastAsia" w:hAnsiTheme="minorHAnsi"/>
            <w:bCs w:val="0"/>
            <w:sz w:val="22"/>
            <w:szCs w:val="22"/>
            <w:lang w:eastAsia="fr-CA"/>
          </w:rPr>
          <w:tab/>
        </w:r>
        <w:r w:rsidR="00616E1E" w:rsidRPr="006162C0">
          <w:rPr>
            <w:rStyle w:val="Lienhypertexte"/>
          </w:rPr>
          <w:t>Mission</w:t>
        </w:r>
        <w:r w:rsidR="00616E1E">
          <w:rPr>
            <w:webHidden/>
          </w:rPr>
          <w:tab/>
        </w:r>
        <w:r w:rsidR="00616E1E">
          <w:rPr>
            <w:webHidden/>
          </w:rPr>
          <w:fldChar w:fldCharType="begin"/>
        </w:r>
        <w:r w:rsidR="00616E1E">
          <w:rPr>
            <w:webHidden/>
          </w:rPr>
          <w:instrText xml:space="preserve"> PAGEREF _Toc126588491 \h </w:instrText>
        </w:r>
        <w:r w:rsidR="00616E1E">
          <w:rPr>
            <w:webHidden/>
          </w:rPr>
        </w:r>
        <w:r w:rsidR="00616E1E">
          <w:rPr>
            <w:webHidden/>
          </w:rPr>
          <w:fldChar w:fldCharType="separate"/>
        </w:r>
        <w:r w:rsidR="00616E1E">
          <w:rPr>
            <w:webHidden/>
          </w:rPr>
          <w:t>8</w:t>
        </w:r>
        <w:r w:rsidR="00616E1E">
          <w:rPr>
            <w:webHidden/>
          </w:rPr>
          <w:fldChar w:fldCharType="end"/>
        </w:r>
      </w:hyperlink>
    </w:p>
    <w:p w14:paraId="418592E2" w14:textId="4FE3F34F" w:rsidR="00616E1E" w:rsidRDefault="004C4743">
      <w:pPr>
        <w:pStyle w:val="TM2"/>
        <w:tabs>
          <w:tab w:val="left" w:pos="1080"/>
        </w:tabs>
        <w:rPr>
          <w:rFonts w:asciiTheme="minorHAnsi" w:eastAsiaTheme="minorEastAsia" w:hAnsiTheme="minorHAnsi"/>
          <w:bCs w:val="0"/>
          <w:sz w:val="22"/>
          <w:szCs w:val="22"/>
          <w:lang w:eastAsia="fr-CA"/>
        </w:rPr>
      </w:pPr>
      <w:hyperlink w:anchor="_Toc126588492" w:history="1">
        <w:r w:rsidR="00616E1E" w:rsidRPr="006162C0">
          <w:rPr>
            <w:rStyle w:val="Lienhypertexte"/>
          </w:rPr>
          <w:t>1.4</w:t>
        </w:r>
        <w:r w:rsidR="00616E1E">
          <w:rPr>
            <w:rFonts w:asciiTheme="minorHAnsi" w:eastAsiaTheme="minorEastAsia" w:hAnsiTheme="minorHAnsi"/>
            <w:bCs w:val="0"/>
            <w:sz w:val="22"/>
            <w:szCs w:val="22"/>
            <w:lang w:eastAsia="fr-CA"/>
          </w:rPr>
          <w:tab/>
        </w:r>
        <w:r w:rsidR="00616E1E" w:rsidRPr="006162C0">
          <w:rPr>
            <w:rStyle w:val="Lienhypertexte"/>
          </w:rPr>
          <w:t>Produits et services offerts</w:t>
        </w:r>
        <w:r w:rsidR="00616E1E">
          <w:rPr>
            <w:webHidden/>
          </w:rPr>
          <w:tab/>
        </w:r>
        <w:r w:rsidR="00616E1E">
          <w:rPr>
            <w:webHidden/>
          </w:rPr>
          <w:fldChar w:fldCharType="begin"/>
        </w:r>
        <w:r w:rsidR="00616E1E">
          <w:rPr>
            <w:webHidden/>
          </w:rPr>
          <w:instrText xml:space="preserve"> PAGEREF _Toc126588492 \h </w:instrText>
        </w:r>
        <w:r w:rsidR="00616E1E">
          <w:rPr>
            <w:webHidden/>
          </w:rPr>
        </w:r>
        <w:r w:rsidR="00616E1E">
          <w:rPr>
            <w:webHidden/>
          </w:rPr>
          <w:fldChar w:fldCharType="separate"/>
        </w:r>
        <w:r w:rsidR="00616E1E">
          <w:rPr>
            <w:webHidden/>
          </w:rPr>
          <w:t>8</w:t>
        </w:r>
        <w:r w:rsidR="00616E1E">
          <w:rPr>
            <w:webHidden/>
          </w:rPr>
          <w:fldChar w:fldCharType="end"/>
        </w:r>
      </w:hyperlink>
    </w:p>
    <w:p w14:paraId="3C60B162" w14:textId="3F4A2632" w:rsidR="00616E1E" w:rsidRDefault="004C4743">
      <w:pPr>
        <w:pStyle w:val="TM2"/>
        <w:tabs>
          <w:tab w:val="left" w:pos="1080"/>
        </w:tabs>
        <w:rPr>
          <w:rFonts w:asciiTheme="minorHAnsi" w:eastAsiaTheme="minorEastAsia" w:hAnsiTheme="minorHAnsi"/>
          <w:bCs w:val="0"/>
          <w:sz w:val="22"/>
          <w:szCs w:val="22"/>
          <w:lang w:eastAsia="fr-CA"/>
        </w:rPr>
      </w:pPr>
      <w:hyperlink w:anchor="_Toc126588493" w:history="1">
        <w:r w:rsidR="00616E1E" w:rsidRPr="006162C0">
          <w:rPr>
            <w:rStyle w:val="Lienhypertexte"/>
          </w:rPr>
          <w:t>1.5</w:t>
        </w:r>
        <w:r w:rsidR="00616E1E">
          <w:rPr>
            <w:rFonts w:asciiTheme="minorHAnsi" w:eastAsiaTheme="minorEastAsia" w:hAnsiTheme="minorHAnsi"/>
            <w:bCs w:val="0"/>
            <w:sz w:val="22"/>
            <w:szCs w:val="22"/>
            <w:lang w:eastAsia="fr-CA"/>
          </w:rPr>
          <w:tab/>
        </w:r>
        <w:r w:rsidR="00616E1E" w:rsidRPr="006162C0">
          <w:rPr>
            <w:rStyle w:val="Lienhypertexte"/>
          </w:rPr>
          <w:t>Objectifs d’affaires</w:t>
        </w:r>
        <w:r w:rsidR="00616E1E">
          <w:rPr>
            <w:webHidden/>
          </w:rPr>
          <w:tab/>
        </w:r>
        <w:r w:rsidR="00616E1E">
          <w:rPr>
            <w:webHidden/>
          </w:rPr>
          <w:fldChar w:fldCharType="begin"/>
        </w:r>
        <w:r w:rsidR="00616E1E">
          <w:rPr>
            <w:webHidden/>
          </w:rPr>
          <w:instrText xml:space="preserve"> PAGEREF _Toc126588493 \h </w:instrText>
        </w:r>
        <w:r w:rsidR="00616E1E">
          <w:rPr>
            <w:webHidden/>
          </w:rPr>
        </w:r>
        <w:r w:rsidR="00616E1E">
          <w:rPr>
            <w:webHidden/>
          </w:rPr>
          <w:fldChar w:fldCharType="separate"/>
        </w:r>
        <w:r w:rsidR="00616E1E">
          <w:rPr>
            <w:webHidden/>
          </w:rPr>
          <w:t>8</w:t>
        </w:r>
        <w:r w:rsidR="00616E1E">
          <w:rPr>
            <w:webHidden/>
          </w:rPr>
          <w:fldChar w:fldCharType="end"/>
        </w:r>
      </w:hyperlink>
    </w:p>
    <w:p w14:paraId="6481C8CD" w14:textId="4B75E8C9" w:rsidR="00616E1E" w:rsidRDefault="004C4743">
      <w:pPr>
        <w:pStyle w:val="TM2"/>
        <w:tabs>
          <w:tab w:val="left" w:pos="1080"/>
        </w:tabs>
        <w:rPr>
          <w:rFonts w:asciiTheme="minorHAnsi" w:eastAsiaTheme="minorEastAsia" w:hAnsiTheme="minorHAnsi"/>
          <w:bCs w:val="0"/>
          <w:sz w:val="22"/>
          <w:szCs w:val="22"/>
          <w:lang w:eastAsia="fr-CA"/>
        </w:rPr>
      </w:pPr>
      <w:hyperlink w:anchor="_Toc126588494" w:history="1">
        <w:r w:rsidR="00616E1E" w:rsidRPr="006162C0">
          <w:rPr>
            <w:rStyle w:val="Lienhypertexte"/>
          </w:rPr>
          <w:t>1.6</w:t>
        </w:r>
        <w:r w:rsidR="00616E1E">
          <w:rPr>
            <w:rFonts w:asciiTheme="minorHAnsi" w:eastAsiaTheme="minorEastAsia" w:hAnsiTheme="minorHAnsi"/>
            <w:bCs w:val="0"/>
            <w:sz w:val="22"/>
            <w:szCs w:val="22"/>
            <w:lang w:eastAsia="fr-CA"/>
          </w:rPr>
          <w:tab/>
        </w:r>
        <w:r w:rsidR="00616E1E" w:rsidRPr="006162C0">
          <w:rPr>
            <w:rStyle w:val="Lienhypertexte"/>
          </w:rPr>
          <w:t>Calendrier des réalisations</w:t>
        </w:r>
        <w:r w:rsidR="00616E1E">
          <w:rPr>
            <w:webHidden/>
          </w:rPr>
          <w:tab/>
        </w:r>
        <w:r w:rsidR="00616E1E">
          <w:rPr>
            <w:webHidden/>
          </w:rPr>
          <w:fldChar w:fldCharType="begin"/>
        </w:r>
        <w:r w:rsidR="00616E1E">
          <w:rPr>
            <w:webHidden/>
          </w:rPr>
          <w:instrText xml:space="preserve"> PAGEREF _Toc126588494 \h </w:instrText>
        </w:r>
        <w:r w:rsidR="00616E1E">
          <w:rPr>
            <w:webHidden/>
          </w:rPr>
        </w:r>
        <w:r w:rsidR="00616E1E">
          <w:rPr>
            <w:webHidden/>
          </w:rPr>
          <w:fldChar w:fldCharType="separate"/>
        </w:r>
        <w:r w:rsidR="00616E1E">
          <w:rPr>
            <w:webHidden/>
          </w:rPr>
          <w:t>9</w:t>
        </w:r>
        <w:r w:rsidR="00616E1E">
          <w:rPr>
            <w:webHidden/>
          </w:rPr>
          <w:fldChar w:fldCharType="end"/>
        </w:r>
      </w:hyperlink>
    </w:p>
    <w:p w14:paraId="62015642" w14:textId="7960B131" w:rsidR="00616E1E" w:rsidRDefault="004C4743">
      <w:pPr>
        <w:pStyle w:val="TM1"/>
        <w:rPr>
          <w:rFonts w:eastAsiaTheme="minorEastAsia"/>
          <w:b w:val="0"/>
          <w:color w:val="auto"/>
          <w:sz w:val="22"/>
          <w:szCs w:val="22"/>
          <w:lang w:eastAsia="fr-CA"/>
        </w:rPr>
      </w:pPr>
      <w:hyperlink w:anchor="_Toc126588495" w:history="1">
        <w:r w:rsidR="00616E1E" w:rsidRPr="006162C0">
          <w:rPr>
            <w:rStyle w:val="Lienhypertexte"/>
          </w:rPr>
          <w:t>02.</w:t>
        </w:r>
        <w:r w:rsidR="00616E1E">
          <w:rPr>
            <w:rFonts w:eastAsiaTheme="minorEastAsia"/>
            <w:b w:val="0"/>
            <w:color w:val="auto"/>
            <w:sz w:val="22"/>
            <w:szCs w:val="22"/>
            <w:lang w:eastAsia="fr-CA"/>
          </w:rPr>
          <w:tab/>
        </w:r>
        <w:r w:rsidR="00616E1E" w:rsidRPr="006162C0">
          <w:rPr>
            <w:rStyle w:val="Lienhypertexte"/>
          </w:rPr>
          <w:t>L’entrepreneur</w:t>
        </w:r>
        <w:r w:rsidR="00616E1E">
          <w:rPr>
            <w:webHidden/>
          </w:rPr>
          <w:tab/>
        </w:r>
        <w:r w:rsidR="00616E1E">
          <w:rPr>
            <w:webHidden/>
          </w:rPr>
          <w:fldChar w:fldCharType="begin"/>
        </w:r>
        <w:r w:rsidR="00616E1E">
          <w:rPr>
            <w:webHidden/>
          </w:rPr>
          <w:instrText xml:space="preserve"> PAGEREF _Toc126588495 \h </w:instrText>
        </w:r>
        <w:r w:rsidR="00616E1E">
          <w:rPr>
            <w:webHidden/>
          </w:rPr>
        </w:r>
        <w:r w:rsidR="00616E1E">
          <w:rPr>
            <w:webHidden/>
          </w:rPr>
          <w:fldChar w:fldCharType="separate"/>
        </w:r>
        <w:r w:rsidR="00616E1E">
          <w:rPr>
            <w:webHidden/>
          </w:rPr>
          <w:t>10</w:t>
        </w:r>
        <w:r w:rsidR="00616E1E">
          <w:rPr>
            <w:webHidden/>
          </w:rPr>
          <w:fldChar w:fldCharType="end"/>
        </w:r>
      </w:hyperlink>
    </w:p>
    <w:p w14:paraId="6857107E" w14:textId="4158045E" w:rsidR="00616E1E" w:rsidRDefault="004C4743">
      <w:pPr>
        <w:pStyle w:val="TM2"/>
        <w:tabs>
          <w:tab w:val="left" w:pos="1080"/>
        </w:tabs>
        <w:rPr>
          <w:rFonts w:asciiTheme="minorHAnsi" w:eastAsiaTheme="minorEastAsia" w:hAnsiTheme="minorHAnsi"/>
          <w:bCs w:val="0"/>
          <w:sz w:val="22"/>
          <w:szCs w:val="22"/>
          <w:lang w:eastAsia="fr-CA"/>
        </w:rPr>
      </w:pPr>
      <w:hyperlink w:anchor="_Toc126588496" w:history="1">
        <w:r w:rsidR="00616E1E" w:rsidRPr="006162C0">
          <w:rPr>
            <w:rStyle w:val="Lienhypertexte"/>
          </w:rPr>
          <w:t>2.1</w:t>
        </w:r>
        <w:r w:rsidR="00616E1E">
          <w:rPr>
            <w:rFonts w:asciiTheme="minorHAnsi" w:eastAsiaTheme="minorEastAsia" w:hAnsiTheme="minorHAnsi"/>
            <w:bCs w:val="0"/>
            <w:sz w:val="22"/>
            <w:szCs w:val="22"/>
            <w:lang w:eastAsia="fr-CA"/>
          </w:rPr>
          <w:tab/>
        </w:r>
        <w:r w:rsidR="00616E1E" w:rsidRPr="006162C0">
          <w:rPr>
            <w:rStyle w:val="Lienhypertexte"/>
          </w:rPr>
          <w:t>Identification</w:t>
        </w:r>
        <w:r w:rsidR="00616E1E">
          <w:rPr>
            <w:webHidden/>
          </w:rPr>
          <w:tab/>
        </w:r>
        <w:r w:rsidR="00616E1E">
          <w:rPr>
            <w:webHidden/>
          </w:rPr>
          <w:fldChar w:fldCharType="begin"/>
        </w:r>
        <w:r w:rsidR="00616E1E">
          <w:rPr>
            <w:webHidden/>
          </w:rPr>
          <w:instrText xml:space="preserve"> PAGEREF _Toc126588496 \h </w:instrText>
        </w:r>
        <w:r w:rsidR="00616E1E">
          <w:rPr>
            <w:webHidden/>
          </w:rPr>
        </w:r>
        <w:r w:rsidR="00616E1E">
          <w:rPr>
            <w:webHidden/>
          </w:rPr>
          <w:fldChar w:fldCharType="separate"/>
        </w:r>
        <w:r w:rsidR="00616E1E">
          <w:rPr>
            <w:webHidden/>
          </w:rPr>
          <w:t>11</w:t>
        </w:r>
        <w:r w:rsidR="00616E1E">
          <w:rPr>
            <w:webHidden/>
          </w:rPr>
          <w:fldChar w:fldCharType="end"/>
        </w:r>
      </w:hyperlink>
    </w:p>
    <w:p w14:paraId="6F20AEE7" w14:textId="49DE0AB5" w:rsidR="00616E1E" w:rsidRDefault="004C4743">
      <w:pPr>
        <w:pStyle w:val="TM2"/>
        <w:tabs>
          <w:tab w:val="left" w:pos="1080"/>
        </w:tabs>
        <w:rPr>
          <w:rFonts w:asciiTheme="minorHAnsi" w:eastAsiaTheme="minorEastAsia" w:hAnsiTheme="minorHAnsi"/>
          <w:bCs w:val="0"/>
          <w:sz w:val="22"/>
          <w:szCs w:val="22"/>
          <w:lang w:eastAsia="fr-CA"/>
        </w:rPr>
      </w:pPr>
      <w:hyperlink w:anchor="_Toc126588497" w:history="1">
        <w:r w:rsidR="00616E1E" w:rsidRPr="006162C0">
          <w:rPr>
            <w:rStyle w:val="Lienhypertexte"/>
          </w:rPr>
          <w:t>2.2</w:t>
        </w:r>
        <w:r w:rsidR="00616E1E">
          <w:rPr>
            <w:rFonts w:asciiTheme="minorHAnsi" w:eastAsiaTheme="minorEastAsia" w:hAnsiTheme="minorHAnsi"/>
            <w:bCs w:val="0"/>
            <w:sz w:val="22"/>
            <w:szCs w:val="22"/>
            <w:lang w:eastAsia="fr-CA"/>
          </w:rPr>
          <w:tab/>
        </w:r>
        <w:r w:rsidR="00616E1E" w:rsidRPr="006162C0">
          <w:rPr>
            <w:rStyle w:val="Lienhypertexte"/>
          </w:rPr>
          <w:t>Rôles et tâches de l’entrepreneur</w:t>
        </w:r>
        <w:r w:rsidR="00616E1E">
          <w:rPr>
            <w:webHidden/>
          </w:rPr>
          <w:tab/>
        </w:r>
        <w:r w:rsidR="00616E1E">
          <w:rPr>
            <w:webHidden/>
          </w:rPr>
          <w:fldChar w:fldCharType="begin"/>
        </w:r>
        <w:r w:rsidR="00616E1E">
          <w:rPr>
            <w:webHidden/>
          </w:rPr>
          <w:instrText xml:space="preserve"> PAGEREF _Toc126588497 \h </w:instrText>
        </w:r>
        <w:r w:rsidR="00616E1E">
          <w:rPr>
            <w:webHidden/>
          </w:rPr>
        </w:r>
        <w:r w:rsidR="00616E1E">
          <w:rPr>
            <w:webHidden/>
          </w:rPr>
          <w:fldChar w:fldCharType="separate"/>
        </w:r>
        <w:r w:rsidR="00616E1E">
          <w:rPr>
            <w:webHidden/>
          </w:rPr>
          <w:t>11</w:t>
        </w:r>
        <w:r w:rsidR="00616E1E">
          <w:rPr>
            <w:webHidden/>
          </w:rPr>
          <w:fldChar w:fldCharType="end"/>
        </w:r>
      </w:hyperlink>
    </w:p>
    <w:p w14:paraId="53E2BACB" w14:textId="02EBD21D" w:rsidR="00616E1E" w:rsidRDefault="004C4743">
      <w:pPr>
        <w:pStyle w:val="TM2"/>
        <w:tabs>
          <w:tab w:val="left" w:pos="1080"/>
        </w:tabs>
        <w:rPr>
          <w:rFonts w:asciiTheme="minorHAnsi" w:eastAsiaTheme="minorEastAsia" w:hAnsiTheme="minorHAnsi"/>
          <w:bCs w:val="0"/>
          <w:sz w:val="22"/>
          <w:szCs w:val="22"/>
          <w:lang w:eastAsia="fr-CA"/>
        </w:rPr>
      </w:pPr>
      <w:hyperlink w:anchor="_Toc126588498" w:history="1">
        <w:r w:rsidR="00616E1E" w:rsidRPr="006162C0">
          <w:rPr>
            <w:rStyle w:val="Lienhypertexte"/>
          </w:rPr>
          <w:t>2.3</w:t>
        </w:r>
        <w:r w:rsidR="00616E1E">
          <w:rPr>
            <w:rFonts w:asciiTheme="minorHAnsi" w:eastAsiaTheme="minorEastAsia" w:hAnsiTheme="minorHAnsi"/>
            <w:bCs w:val="0"/>
            <w:sz w:val="22"/>
            <w:szCs w:val="22"/>
            <w:lang w:eastAsia="fr-CA"/>
          </w:rPr>
          <w:tab/>
        </w:r>
        <w:r w:rsidR="00616E1E" w:rsidRPr="006162C0">
          <w:rPr>
            <w:rStyle w:val="Lienhypertexte"/>
          </w:rPr>
          <w:t>Expérience de l’entrepreneur</w:t>
        </w:r>
        <w:r w:rsidR="00616E1E">
          <w:rPr>
            <w:webHidden/>
          </w:rPr>
          <w:tab/>
        </w:r>
        <w:r w:rsidR="00616E1E">
          <w:rPr>
            <w:webHidden/>
          </w:rPr>
          <w:fldChar w:fldCharType="begin"/>
        </w:r>
        <w:r w:rsidR="00616E1E">
          <w:rPr>
            <w:webHidden/>
          </w:rPr>
          <w:instrText xml:space="preserve"> PAGEREF _Toc126588498 \h </w:instrText>
        </w:r>
        <w:r w:rsidR="00616E1E">
          <w:rPr>
            <w:webHidden/>
          </w:rPr>
        </w:r>
        <w:r w:rsidR="00616E1E">
          <w:rPr>
            <w:webHidden/>
          </w:rPr>
          <w:fldChar w:fldCharType="separate"/>
        </w:r>
        <w:r w:rsidR="00616E1E">
          <w:rPr>
            <w:webHidden/>
          </w:rPr>
          <w:t>12</w:t>
        </w:r>
        <w:r w:rsidR="00616E1E">
          <w:rPr>
            <w:webHidden/>
          </w:rPr>
          <w:fldChar w:fldCharType="end"/>
        </w:r>
      </w:hyperlink>
    </w:p>
    <w:p w14:paraId="3C24E6B9" w14:textId="4CBFB4A5" w:rsidR="00616E1E" w:rsidRDefault="004C4743">
      <w:pPr>
        <w:pStyle w:val="TM2"/>
        <w:tabs>
          <w:tab w:val="left" w:pos="1080"/>
        </w:tabs>
        <w:rPr>
          <w:rFonts w:asciiTheme="minorHAnsi" w:eastAsiaTheme="minorEastAsia" w:hAnsiTheme="minorHAnsi"/>
          <w:bCs w:val="0"/>
          <w:sz w:val="22"/>
          <w:szCs w:val="22"/>
          <w:lang w:eastAsia="fr-CA"/>
        </w:rPr>
      </w:pPr>
      <w:hyperlink w:anchor="_Toc126588499" w:history="1">
        <w:r w:rsidR="00616E1E" w:rsidRPr="006162C0">
          <w:rPr>
            <w:rStyle w:val="Lienhypertexte"/>
          </w:rPr>
          <w:t>2.4</w:t>
        </w:r>
        <w:r w:rsidR="00616E1E">
          <w:rPr>
            <w:rFonts w:asciiTheme="minorHAnsi" w:eastAsiaTheme="minorEastAsia" w:hAnsiTheme="minorHAnsi"/>
            <w:bCs w:val="0"/>
            <w:sz w:val="22"/>
            <w:szCs w:val="22"/>
            <w:lang w:eastAsia="fr-CA"/>
          </w:rPr>
          <w:tab/>
        </w:r>
        <w:r w:rsidR="00616E1E" w:rsidRPr="006162C0">
          <w:rPr>
            <w:rStyle w:val="Lienhypertexte"/>
          </w:rPr>
          <w:t>Mentor</w:t>
        </w:r>
        <w:r w:rsidR="00616E1E">
          <w:rPr>
            <w:webHidden/>
          </w:rPr>
          <w:tab/>
        </w:r>
        <w:r w:rsidR="00616E1E">
          <w:rPr>
            <w:webHidden/>
          </w:rPr>
          <w:fldChar w:fldCharType="begin"/>
        </w:r>
        <w:r w:rsidR="00616E1E">
          <w:rPr>
            <w:webHidden/>
          </w:rPr>
          <w:instrText xml:space="preserve"> PAGEREF _Toc126588499 \h </w:instrText>
        </w:r>
        <w:r w:rsidR="00616E1E">
          <w:rPr>
            <w:webHidden/>
          </w:rPr>
        </w:r>
        <w:r w:rsidR="00616E1E">
          <w:rPr>
            <w:webHidden/>
          </w:rPr>
          <w:fldChar w:fldCharType="separate"/>
        </w:r>
        <w:r w:rsidR="00616E1E">
          <w:rPr>
            <w:webHidden/>
          </w:rPr>
          <w:t>12</w:t>
        </w:r>
        <w:r w:rsidR="00616E1E">
          <w:rPr>
            <w:webHidden/>
          </w:rPr>
          <w:fldChar w:fldCharType="end"/>
        </w:r>
      </w:hyperlink>
    </w:p>
    <w:p w14:paraId="6EB40D0A" w14:textId="64146620" w:rsidR="00616E1E" w:rsidRDefault="004C4743">
      <w:pPr>
        <w:pStyle w:val="TM2"/>
        <w:tabs>
          <w:tab w:val="left" w:pos="1080"/>
        </w:tabs>
        <w:rPr>
          <w:rFonts w:asciiTheme="minorHAnsi" w:eastAsiaTheme="minorEastAsia" w:hAnsiTheme="minorHAnsi"/>
          <w:bCs w:val="0"/>
          <w:sz w:val="22"/>
          <w:szCs w:val="22"/>
          <w:lang w:eastAsia="fr-CA"/>
        </w:rPr>
      </w:pPr>
      <w:hyperlink w:anchor="_Toc126588500" w:history="1">
        <w:r w:rsidR="00616E1E" w:rsidRPr="006162C0">
          <w:rPr>
            <w:rStyle w:val="Lienhypertexte"/>
          </w:rPr>
          <w:t>2.5</w:t>
        </w:r>
        <w:r w:rsidR="00616E1E">
          <w:rPr>
            <w:rFonts w:asciiTheme="minorHAnsi" w:eastAsiaTheme="minorEastAsia" w:hAnsiTheme="minorHAnsi"/>
            <w:bCs w:val="0"/>
            <w:sz w:val="22"/>
            <w:szCs w:val="22"/>
            <w:lang w:eastAsia="fr-CA"/>
          </w:rPr>
          <w:tab/>
        </w:r>
        <w:r w:rsidR="00616E1E" w:rsidRPr="006162C0">
          <w:rPr>
            <w:rStyle w:val="Lienhypertexte"/>
          </w:rPr>
          <w:t>Organigramme</w:t>
        </w:r>
        <w:r w:rsidR="00616E1E">
          <w:rPr>
            <w:webHidden/>
          </w:rPr>
          <w:tab/>
        </w:r>
        <w:r w:rsidR="00616E1E">
          <w:rPr>
            <w:webHidden/>
          </w:rPr>
          <w:fldChar w:fldCharType="begin"/>
        </w:r>
        <w:r w:rsidR="00616E1E">
          <w:rPr>
            <w:webHidden/>
          </w:rPr>
          <w:instrText xml:space="preserve"> PAGEREF _Toc126588500 \h </w:instrText>
        </w:r>
        <w:r w:rsidR="00616E1E">
          <w:rPr>
            <w:webHidden/>
          </w:rPr>
        </w:r>
        <w:r w:rsidR="00616E1E">
          <w:rPr>
            <w:webHidden/>
          </w:rPr>
          <w:fldChar w:fldCharType="separate"/>
        </w:r>
        <w:r w:rsidR="00616E1E">
          <w:rPr>
            <w:webHidden/>
          </w:rPr>
          <w:t>12</w:t>
        </w:r>
        <w:r w:rsidR="00616E1E">
          <w:rPr>
            <w:webHidden/>
          </w:rPr>
          <w:fldChar w:fldCharType="end"/>
        </w:r>
      </w:hyperlink>
    </w:p>
    <w:p w14:paraId="0C651D91" w14:textId="1F596D70" w:rsidR="00616E1E" w:rsidRDefault="004C4743">
      <w:pPr>
        <w:pStyle w:val="TM1"/>
        <w:rPr>
          <w:rFonts w:eastAsiaTheme="minorEastAsia"/>
          <w:b w:val="0"/>
          <w:color w:val="auto"/>
          <w:sz w:val="22"/>
          <w:szCs w:val="22"/>
          <w:lang w:eastAsia="fr-CA"/>
        </w:rPr>
      </w:pPr>
      <w:hyperlink w:anchor="_Toc126588501" w:history="1">
        <w:r w:rsidR="00616E1E" w:rsidRPr="006162C0">
          <w:rPr>
            <w:rStyle w:val="Lienhypertexte"/>
          </w:rPr>
          <w:t>03.</w:t>
        </w:r>
        <w:r w:rsidR="00616E1E">
          <w:rPr>
            <w:rFonts w:eastAsiaTheme="minorEastAsia"/>
            <w:b w:val="0"/>
            <w:color w:val="auto"/>
            <w:sz w:val="22"/>
            <w:szCs w:val="22"/>
            <w:lang w:eastAsia="fr-CA"/>
          </w:rPr>
          <w:tab/>
        </w:r>
        <w:r w:rsidR="00616E1E" w:rsidRPr="006162C0">
          <w:rPr>
            <w:rStyle w:val="Lienhypertexte"/>
          </w:rPr>
          <w:t>Étude de marché</w:t>
        </w:r>
        <w:r w:rsidR="00616E1E">
          <w:rPr>
            <w:webHidden/>
          </w:rPr>
          <w:tab/>
        </w:r>
        <w:r w:rsidR="00616E1E">
          <w:rPr>
            <w:webHidden/>
          </w:rPr>
          <w:fldChar w:fldCharType="begin"/>
        </w:r>
        <w:r w:rsidR="00616E1E">
          <w:rPr>
            <w:webHidden/>
          </w:rPr>
          <w:instrText xml:space="preserve"> PAGEREF _Toc126588501 \h </w:instrText>
        </w:r>
        <w:r w:rsidR="00616E1E">
          <w:rPr>
            <w:webHidden/>
          </w:rPr>
        </w:r>
        <w:r w:rsidR="00616E1E">
          <w:rPr>
            <w:webHidden/>
          </w:rPr>
          <w:fldChar w:fldCharType="separate"/>
        </w:r>
        <w:r w:rsidR="00616E1E">
          <w:rPr>
            <w:webHidden/>
          </w:rPr>
          <w:t>13</w:t>
        </w:r>
        <w:r w:rsidR="00616E1E">
          <w:rPr>
            <w:webHidden/>
          </w:rPr>
          <w:fldChar w:fldCharType="end"/>
        </w:r>
      </w:hyperlink>
    </w:p>
    <w:p w14:paraId="1E2BEA91" w14:textId="402C50E0" w:rsidR="00616E1E" w:rsidRDefault="004C4743">
      <w:pPr>
        <w:pStyle w:val="TM2"/>
        <w:rPr>
          <w:rFonts w:asciiTheme="minorHAnsi" w:eastAsiaTheme="minorEastAsia" w:hAnsiTheme="minorHAnsi"/>
          <w:bCs w:val="0"/>
          <w:sz w:val="22"/>
          <w:szCs w:val="22"/>
          <w:lang w:eastAsia="fr-CA"/>
        </w:rPr>
      </w:pPr>
      <w:hyperlink w:anchor="_Toc126588502" w:history="1">
        <w:r w:rsidR="00616E1E" w:rsidRPr="006162C0">
          <w:rPr>
            <w:rStyle w:val="Lienhypertexte"/>
          </w:rPr>
          <w:t>Étapes pour effectuer une étude de marché</w:t>
        </w:r>
        <w:r w:rsidR="00616E1E">
          <w:rPr>
            <w:webHidden/>
          </w:rPr>
          <w:tab/>
        </w:r>
        <w:r w:rsidR="00616E1E">
          <w:rPr>
            <w:webHidden/>
          </w:rPr>
          <w:fldChar w:fldCharType="begin"/>
        </w:r>
        <w:r w:rsidR="00616E1E">
          <w:rPr>
            <w:webHidden/>
          </w:rPr>
          <w:instrText xml:space="preserve"> PAGEREF _Toc126588502 \h </w:instrText>
        </w:r>
        <w:r w:rsidR="00616E1E">
          <w:rPr>
            <w:webHidden/>
          </w:rPr>
        </w:r>
        <w:r w:rsidR="00616E1E">
          <w:rPr>
            <w:webHidden/>
          </w:rPr>
          <w:fldChar w:fldCharType="separate"/>
        </w:r>
        <w:r w:rsidR="00616E1E">
          <w:rPr>
            <w:webHidden/>
          </w:rPr>
          <w:t>14</w:t>
        </w:r>
        <w:r w:rsidR="00616E1E">
          <w:rPr>
            <w:webHidden/>
          </w:rPr>
          <w:fldChar w:fldCharType="end"/>
        </w:r>
      </w:hyperlink>
    </w:p>
    <w:p w14:paraId="15D27A92" w14:textId="5EF8ED15" w:rsidR="00616E1E" w:rsidRDefault="004C4743">
      <w:pPr>
        <w:pStyle w:val="TM2"/>
        <w:rPr>
          <w:rFonts w:asciiTheme="minorHAnsi" w:eastAsiaTheme="minorEastAsia" w:hAnsiTheme="minorHAnsi"/>
          <w:bCs w:val="0"/>
          <w:sz w:val="22"/>
          <w:szCs w:val="22"/>
          <w:lang w:eastAsia="fr-CA"/>
        </w:rPr>
      </w:pPr>
      <w:hyperlink w:anchor="_Toc126588503" w:history="1">
        <w:r w:rsidR="00616E1E" w:rsidRPr="006162C0">
          <w:rPr>
            <w:rStyle w:val="Lienhypertexte"/>
          </w:rPr>
          <w:t>Recommandations pour la rédaction</w:t>
        </w:r>
        <w:r w:rsidR="00616E1E">
          <w:rPr>
            <w:webHidden/>
          </w:rPr>
          <w:tab/>
        </w:r>
        <w:r w:rsidR="00616E1E">
          <w:rPr>
            <w:webHidden/>
          </w:rPr>
          <w:fldChar w:fldCharType="begin"/>
        </w:r>
        <w:r w:rsidR="00616E1E">
          <w:rPr>
            <w:webHidden/>
          </w:rPr>
          <w:instrText xml:space="preserve"> PAGEREF _Toc126588503 \h </w:instrText>
        </w:r>
        <w:r w:rsidR="00616E1E">
          <w:rPr>
            <w:webHidden/>
          </w:rPr>
        </w:r>
        <w:r w:rsidR="00616E1E">
          <w:rPr>
            <w:webHidden/>
          </w:rPr>
          <w:fldChar w:fldCharType="separate"/>
        </w:r>
        <w:r w:rsidR="00616E1E">
          <w:rPr>
            <w:webHidden/>
          </w:rPr>
          <w:t>15</w:t>
        </w:r>
        <w:r w:rsidR="00616E1E">
          <w:rPr>
            <w:webHidden/>
          </w:rPr>
          <w:fldChar w:fldCharType="end"/>
        </w:r>
      </w:hyperlink>
    </w:p>
    <w:p w14:paraId="46B4E7DD" w14:textId="1445F134" w:rsidR="00616E1E" w:rsidRDefault="004C4743">
      <w:pPr>
        <w:pStyle w:val="TM2"/>
        <w:tabs>
          <w:tab w:val="left" w:pos="1080"/>
        </w:tabs>
        <w:rPr>
          <w:rFonts w:asciiTheme="minorHAnsi" w:eastAsiaTheme="minorEastAsia" w:hAnsiTheme="minorHAnsi"/>
          <w:bCs w:val="0"/>
          <w:sz w:val="22"/>
          <w:szCs w:val="22"/>
          <w:lang w:eastAsia="fr-CA"/>
        </w:rPr>
      </w:pPr>
      <w:hyperlink w:anchor="_Toc126588504" w:history="1">
        <w:r w:rsidR="00616E1E" w:rsidRPr="006162C0">
          <w:rPr>
            <w:rStyle w:val="Lienhypertexte"/>
          </w:rPr>
          <w:t>3.1</w:t>
        </w:r>
        <w:r w:rsidR="00616E1E">
          <w:rPr>
            <w:rFonts w:asciiTheme="minorHAnsi" w:eastAsiaTheme="minorEastAsia" w:hAnsiTheme="minorHAnsi"/>
            <w:bCs w:val="0"/>
            <w:sz w:val="22"/>
            <w:szCs w:val="22"/>
            <w:lang w:eastAsia="fr-CA"/>
          </w:rPr>
          <w:tab/>
        </w:r>
        <w:r w:rsidR="00616E1E" w:rsidRPr="006162C0">
          <w:rPr>
            <w:rStyle w:val="Lienhypertexte"/>
          </w:rPr>
          <w:t>L’industrie et la règlementation</w:t>
        </w:r>
        <w:r w:rsidR="00616E1E">
          <w:rPr>
            <w:webHidden/>
          </w:rPr>
          <w:tab/>
        </w:r>
        <w:r w:rsidR="00616E1E">
          <w:rPr>
            <w:webHidden/>
          </w:rPr>
          <w:fldChar w:fldCharType="begin"/>
        </w:r>
        <w:r w:rsidR="00616E1E">
          <w:rPr>
            <w:webHidden/>
          </w:rPr>
          <w:instrText xml:space="preserve"> PAGEREF _Toc126588504 \h </w:instrText>
        </w:r>
        <w:r w:rsidR="00616E1E">
          <w:rPr>
            <w:webHidden/>
          </w:rPr>
        </w:r>
        <w:r w:rsidR="00616E1E">
          <w:rPr>
            <w:webHidden/>
          </w:rPr>
          <w:fldChar w:fldCharType="separate"/>
        </w:r>
        <w:r w:rsidR="00616E1E">
          <w:rPr>
            <w:webHidden/>
          </w:rPr>
          <w:t>15</w:t>
        </w:r>
        <w:r w:rsidR="00616E1E">
          <w:rPr>
            <w:webHidden/>
          </w:rPr>
          <w:fldChar w:fldCharType="end"/>
        </w:r>
      </w:hyperlink>
    </w:p>
    <w:p w14:paraId="252FE54D" w14:textId="25D07932" w:rsidR="00616E1E" w:rsidRDefault="004C4743">
      <w:pPr>
        <w:pStyle w:val="TM2"/>
        <w:tabs>
          <w:tab w:val="left" w:pos="1080"/>
        </w:tabs>
        <w:rPr>
          <w:rFonts w:asciiTheme="minorHAnsi" w:eastAsiaTheme="minorEastAsia" w:hAnsiTheme="minorHAnsi"/>
          <w:bCs w:val="0"/>
          <w:sz w:val="22"/>
          <w:szCs w:val="22"/>
          <w:lang w:eastAsia="fr-CA"/>
        </w:rPr>
      </w:pPr>
      <w:hyperlink w:anchor="_Toc126588505" w:history="1">
        <w:r w:rsidR="00616E1E" w:rsidRPr="006162C0">
          <w:rPr>
            <w:rStyle w:val="Lienhypertexte"/>
          </w:rPr>
          <w:t>3.2</w:t>
        </w:r>
        <w:r w:rsidR="00616E1E">
          <w:rPr>
            <w:rFonts w:asciiTheme="minorHAnsi" w:eastAsiaTheme="minorEastAsia" w:hAnsiTheme="minorHAnsi"/>
            <w:bCs w:val="0"/>
            <w:sz w:val="22"/>
            <w:szCs w:val="22"/>
            <w:lang w:eastAsia="fr-CA"/>
          </w:rPr>
          <w:tab/>
        </w:r>
        <w:r w:rsidR="00616E1E" w:rsidRPr="006162C0">
          <w:rPr>
            <w:rStyle w:val="Lienhypertexte"/>
          </w:rPr>
          <w:t>Évaluation du marché global</w:t>
        </w:r>
        <w:r w:rsidR="00616E1E">
          <w:rPr>
            <w:webHidden/>
          </w:rPr>
          <w:tab/>
        </w:r>
        <w:r w:rsidR="00616E1E">
          <w:rPr>
            <w:webHidden/>
          </w:rPr>
          <w:fldChar w:fldCharType="begin"/>
        </w:r>
        <w:r w:rsidR="00616E1E">
          <w:rPr>
            <w:webHidden/>
          </w:rPr>
          <w:instrText xml:space="preserve"> PAGEREF _Toc126588505 \h </w:instrText>
        </w:r>
        <w:r w:rsidR="00616E1E">
          <w:rPr>
            <w:webHidden/>
          </w:rPr>
        </w:r>
        <w:r w:rsidR="00616E1E">
          <w:rPr>
            <w:webHidden/>
          </w:rPr>
          <w:fldChar w:fldCharType="separate"/>
        </w:r>
        <w:r w:rsidR="00616E1E">
          <w:rPr>
            <w:webHidden/>
          </w:rPr>
          <w:t>16</w:t>
        </w:r>
        <w:r w:rsidR="00616E1E">
          <w:rPr>
            <w:webHidden/>
          </w:rPr>
          <w:fldChar w:fldCharType="end"/>
        </w:r>
      </w:hyperlink>
    </w:p>
    <w:p w14:paraId="397C708C" w14:textId="2D5BB4F6" w:rsidR="00616E1E" w:rsidRDefault="004C4743">
      <w:pPr>
        <w:pStyle w:val="TM2"/>
        <w:tabs>
          <w:tab w:val="left" w:pos="1080"/>
        </w:tabs>
        <w:rPr>
          <w:rFonts w:asciiTheme="minorHAnsi" w:eastAsiaTheme="minorEastAsia" w:hAnsiTheme="minorHAnsi"/>
          <w:bCs w:val="0"/>
          <w:sz w:val="22"/>
          <w:szCs w:val="22"/>
          <w:lang w:eastAsia="fr-CA"/>
        </w:rPr>
      </w:pPr>
      <w:hyperlink w:anchor="_Toc126588506" w:history="1">
        <w:r w:rsidR="00616E1E" w:rsidRPr="006162C0">
          <w:rPr>
            <w:rStyle w:val="Lienhypertexte"/>
          </w:rPr>
          <w:t>3.3</w:t>
        </w:r>
        <w:r w:rsidR="00616E1E">
          <w:rPr>
            <w:rFonts w:asciiTheme="minorHAnsi" w:eastAsiaTheme="minorEastAsia" w:hAnsiTheme="minorHAnsi"/>
            <w:bCs w:val="0"/>
            <w:sz w:val="22"/>
            <w:szCs w:val="22"/>
            <w:lang w:eastAsia="fr-CA"/>
          </w:rPr>
          <w:tab/>
        </w:r>
        <w:r w:rsidR="00616E1E" w:rsidRPr="006162C0">
          <w:rPr>
            <w:rStyle w:val="Lienhypertexte"/>
          </w:rPr>
          <w:t>Clientèle</w:t>
        </w:r>
        <w:r w:rsidR="00F45E80">
          <w:rPr>
            <w:rStyle w:val="Lienhypertexte"/>
          </w:rPr>
          <w:t>s</w:t>
        </w:r>
        <w:r w:rsidR="00616E1E" w:rsidRPr="006162C0">
          <w:rPr>
            <w:rStyle w:val="Lienhypertexte"/>
          </w:rPr>
          <w:t xml:space="preserve"> cible</w:t>
        </w:r>
        <w:r w:rsidR="00F45E80">
          <w:rPr>
            <w:rStyle w:val="Lienhypertexte"/>
          </w:rPr>
          <w:t>s</w:t>
        </w:r>
        <w:r w:rsidR="00616E1E">
          <w:rPr>
            <w:webHidden/>
          </w:rPr>
          <w:tab/>
        </w:r>
        <w:r w:rsidR="00616E1E">
          <w:rPr>
            <w:webHidden/>
          </w:rPr>
          <w:fldChar w:fldCharType="begin"/>
        </w:r>
        <w:r w:rsidR="00616E1E">
          <w:rPr>
            <w:webHidden/>
          </w:rPr>
          <w:instrText xml:space="preserve"> PAGEREF _Toc126588506 \h </w:instrText>
        </w:r>
        <w:r w:rsidR="00616E1E">
          <w:rPr>
            <w:webHidden/>
          </w:rPr>
        </w:r>
        <w:r w:rsidR="00616E1E">
          <w:rPr>
            <w:webHidden/>
          </w:rPr>
          <w:fldChar w:fldCharType="separate"/>
        </w:r>
        <w:r w:rsidR="00616E1E">
          <w:rPr>
            <w:webHidden/>
          </w:rPr>
          <w:t>17</w:t>
        </w:r>
        <w:r w:rsidR="00616E1E">
          <w:rPr>
            <w:webHidden/>
          </w:rPr>
          <w:fldChar w:fldCharType="end"/>
        </w:r>
      </w:hyperlink>
    </w:p>
    <w:p w14:paraId="75F67FD3" w14:textId="19363362" w:rsidR="00616E1E" w:rsidRDefault="004C4743">
      <w:pPr>
        <w:pStyle w:val="TM2"/>
        <w:tabs>
          <w:tab w:val="left" w:pos="1080"/>
        </w:tabs>
        <w:rPr>
          <w:rFonts w:asciiTheme="minorHAnsi" w:eastAsiaTheme="minorEastAsia" w:hAnsiTheme="minorHAnsi"/>
          <w:bCs w:val="0"/>
          <w:sz w:val="22"/>
          <w:szCs w:val="22"/>
          <w:lang w:eastAsia="fr-CA"/>
        </w:rPr>
      </w:pPr>
      <w:hyperlink w:anchor="_Toc126588507" w:history="1">
        <w:r w:rsidR="00616E1E" w:rsidRPr="006162C0">
          <w:rPr>
            <w:rStyle w:val="Lienhypertexte"/>
          </w:rPr>
          <w:t>3.4</w:t>
        </w:r>
        <w:r w:rsidR="00616E1E">
          <w:rPr>
            <w:rFonts w:asciiTheme="minorHAnsi" w:eastAsiaTheme="minorEastAsia" w:hAnsiTheme="minorHAnsi"/>
            <w:bCs w:val="0"/>
            <w:sz w:val="22"/>
            <w:szCs w:val="22"/>
            <w:lang w:eastAsia="fr-CA"/>
          </w:rPr>
          <w:tab/>
        </w:r>
        <w:r w:rsidR="00616E1E" w:rsidRPr="006162C0">
          <w:rPr>
            <w:rStyle w:val="Lienhypertexte"/>
          </w:rPr>
          <w:t>Concurrence</w:t>
        </w:r>
        <w:r w:rsidR="00616E1E">
          <w:rPr>
            <w:webHidden/>
          </w:rPr>
          <w:tab/>
        </w:r>
        <w:r w:rsidR="00616E1E">
          <w:rPr>
            <w:webHidden/>
          </w:rPr>
          <w:fldChar w:fldCharType="begin"/>
        </w:r>
        <w:r w:rsidR="00616E1E">
          <w:rPr>
            <w:webHidden/>
          </w:rPr>
          <w:instrText xml:space="preserve"> PAGEREF _Toc126588507 \h </w:instrText>
        </w:r>
        <w:r w:rsidR="00616E1E">
          <w:rPr>
            <w:webHidden/>
          </w:rPr>
        </w:r>
        <w:r w:rsidR="00616E1E">
          <w:rPr>
            <w:webHidden/>
          </w:rPr>
          <w:fldChar w:fldCharType="separate"/>
        </w:r>
        <w:r w:rsidR="00616E1E">
          <w:rPr>
            <w:webHidden/>
          </w:rPr>
          <w:t>19</w:t>
        </w:r>
        <w:r w:rsidR="00616E1E">
          <w:rPr>
            <w:webHidden/>
          </w:rPr>
          <w:fldChar w:fldCharType="end"/>
        </w:r>
      </w:hyperlink>
    </w:p>
    <w:p w14:paraId="0C92C11C" w14:textId="1EC25E0D" w:rsidR="00616E1E" w:rsidRDefault="004C4743">
      <w:pPr>
        <w:pStyle w:val="TM1"/>
        <w:rPr>
          <w:rFonts w:eastAsiaTheme="minorEastAsia"/>
          <w:b w:val="0"/>
          <w:color w:val="auto"/>
          <w:sz w:val="22"/>
          <w:szCs w:val="22"/>
          <w:lang w:eastAsia="fr-CA"/>
        </w:rPr>
      </w:pPr>
      <w:hyperlink w:anchor="_Toc126588508" w:history="1">
        <w:r w:rsidR="00616E1E" w:rsidRPr="006162C0">
          <w:rPr>
            <w:rStyle w:val="Lienhypertexte"/>
          </w:rPr>
          <w:t>04.</w:t>
        </w:r>
        <w:r w:rsidR="00616E1E">
          <w:rPr>
            <w:rFonts w:eastAsiaTheme="minorEastAsia"/>
            <w:b w:val="0"/>
            <w:color w:val="auto"/>
            <w:sz w:val="22"/>
            <w:szCs w:val="22"/>
            <w:lang w:eastAsia="fr-CA"/>
          </w:rPr>
          <w:tab/>
        </w:r>
        <w:r w:rsidR="00616E1E" w:rsidRPr="006162C0">
          <w:rPr>
            <w:rStyle w:val="Lienhypertexte"/>
          </w:rPr>
          <w:t>Stratégie de partenariat</w:t>
        </w:r>
        <w:r w:rsidR="00616E1E">
          <w:rPr>
            <w:webHidden/>
          </w:rPr>
          <w:tab/>
        </w:r>
        <w:r w:rsidR="00616E1E">
          <w:rPr>
            <w:webHidden/>
          </w:rPr>
          <w:fldChar w:fldCharType="begin"/>
        </w:r>
        <w:r w:rsidR="00616E1E">
          <w:rPr>
            <w:webHidden/>
          </w:rPr>
          <w:instrText xml:space="preserve"> PAGEREF _Toc126588508 \h </w:instrText>
        </w:r>
        <w:r w:rsidR="00616E1E">
          <w:rPr>
            <w:webHidden/>
          </w:rPr>
        </w:r>
        <w:r w:rsidR="00616E1E">
          <w:rPr>
            <w:webHidden/>
          </w:rPr>
          <w:fldChar w:fldCharType="separate"/>
        </w:r>
        <w:r w:rsidR="00616E1E">
          <w:rPr>
            <w:webHidden/>
          </w:rPr>
          <w:t>21</w:t>
        </w:r>
        <w:r w:rsidR="00616E1E">
          <w:rPr>
            <w:webHidden/>
          </w:rPr>
          <w:fldChar w:fldCharType="end"/>
        </w:r>
      </w:hyperlink>
    </w:p>
    <w:p w14:paraId="75070199" w14:textId="0BF4BC3A" w:rsidR="00616E1E" w:rsidRDefault="004C4743">
      <w:pPr>
        <w:pStyle w:val="TM2"/>
        <w:tabs>
          <w:tab w:val="left" w:pos="1080"/>
        </w:tabs>
        <w:rPr>
          <w:rFonts w:asciiTheme="minorHAnsi" w:eastAsiaTheme="minorEastAsia" w:hAnsiTheme="minorHAnsi"/>
          <w:bCs w:val="0"/>
          <w:sz w:val="22"/>
          <w:szCs w:val="22"/>
          <w:lang w:eastAsia="fr-CA"/>
        </w:rPr>
      </w:pPr>
      <w:hyperlink w:anchor="_Toc126588509" w:history="1">
        <w:r w:rsidR="00616E1E" w:rsidRPr="006162C0">
          <w:rPr>
            <w:rStyle w:val="Lienhypertexte"/>
          </w:rPr>
          <w:t>4.1</w:t>
        </w:r>
        <w:r w:rsidR="00616E1E">
          <w:rPr>
            <w:rFonts w:asciiTheme="minorHAnsi" w:eastAsiaTheme="minorEastAsia" w:hAnsiTheme="minorHAnsi"/>
            <w:bCs w:val="0"/>
            <w:sz w:val="22"/>
            <w:szCs w:val="22"/>
            <w:lang w:eastAsia="fr-CA"/>
          </w:rPr>
          <w:tab/>
        </w:r>
        <w:r w:rsidR="00616E1E" w:rsidRPr="006162C0">
          <w:rPr>
            <w:rStyle w:val="Lienhypertexte"/>
          </w:rPr>
          <w:t>Stratégie de produits et de services</w:t>
        </w:r>
        <w:r w:rsidR="00616E1E">
          <w:rPr>
            <w:webHidden/>
          </w:rPr>
          <w:tab/>
        </w:r>
        <w:r w:rsidR="00616E1E">
          <w:rPr>
            <w:webHidden/>
          </w:rPr>
          <w:fldChar w:fldCharType="begin"/>
        </w:r>
        <w:r w:rsidR="00616E1E">
          <w:rPr>
            <w:webHidden/>
          </w:rPr>
          <w:instrText xml:space="preserve"> PAGEREF _Toc126588509 \h </w:instrText>
        </w:r>
        <w:r w:rsidR="00616E1E">
          <w:rPr>
            <w:webHidden/>
          </w:rPr>
        </w:r>
        <w:r w:rsidR="00616E1E">
          <w:rPr>
            <w:webHidden/>
          </w:rPr>
          <w:fldChar w:fldCharType="separate"/>
        </w:r>
        <w:r w:rsidR="00616E1E">
          <w:rPr>
            <w:webHidden/>
          </w:rPr>
          <w:t>22</w:t>
        </w:r>
        <w:r w:rsidR="00616E1E">
          <w:rPr>
            <w:webHidden/>
          </w:rPr>
          <w:fldChar w:fldCharType="end"/>
        </w:r>
      </w:hyperlink>
    </w:p>
    <w:p w14:paraId="28D52DCA" w14:textId="4EDDDF3C" w:rsidR="00616E1E" w:rsidRDefault="004C4743">
      <w:pPr>
        <w:pStyle w:val="TM2"/>
        <w:tabs>
          <w:tab w:val="left" w:pos="1080"/>
        </w:tabs>
        <w:rPr>
          <w:rFonts w:asciiTheme="minorHAnsi" w:eastAsiaTheme="minorEastAsia" w:hAnsiTheme="minorHAnsi"/>
          <w:bCs w:val="0"/>
          <w:sz w:val="22"/>
          <w:szCs w:val="22"/>
          <w:lang w:eastAsia="fr-CA"/>
        </w:rPr>
      </w:pPr>
      <w:hyperlink w:anchor="_Toc126588510" w:history="1">
        <w:r w:rsidR="00616E1E" w:rsidRPr="006162C0">
          <w:rPr>
            <w:rStyle w:val="Lienhypertexte"/>
          </w:rPr>
          <w:t>4.2</w:t>
        </w:r>
        <w:r w:rsidR="00616E1E">
          <w:rPr>
            <w:rFonts w:asciiTheme="minorHAnsi" w:eastAsiaTheme="minorEastAsia" w:hAnsiTheme="minorHAnsi"/>
            <w:bCs w:val="0"/>
            <w:sz w:val="22"/>
            <w:szCs w:val="22"/>
            <w:lang w:eastAsia="fr-CA"/>
          </w:rPr>
          <w:tab/>
        </w:r>
        <w:r w:rsidR="00616E1E" w:rsidRPr="006162C0">
          <w:rPr>
            <w:rStyle w:val="Lienhypertexte"/>
          </w:rPr>
          <w:t>Stratégie de prix</w:t>
        </w:r>
        <w:r w:rsidR="00616E1E">
          <w:rPr>
            <w:webHidden/>
          </w:rPr>
          <w:tab/>
        </w:r>
        <w:r w:rsidR="00616E1E">
          <w:rPr>
            <w:webHidden/>
          </w:rPr>
          <w:fldChar w:fldCharType="begin"/>
        </w:r>
        <w:r w:rsidR="00616E1E">
          <w:rPr>
            <w:webHidden/>
          </w:rPr>
          <w:instrText xml:space="preserve"> PAGEREF _Toc126588510 \h </w:instrText>
        </w:r>
        <w:r w:rsidR="00616E1E">
          <w:rPr>
            <w:webHidden/>
          </w:rPr>
        </w:r>
        <w:r w:rsidR="00616E1E">
          <w:rPr>
            <w:webHidden/>
          </w:rPr>
          <w:fldChar w:fldCharType="separate"/>
        </w:r>
        <w:r w:rsidR="00616E1E">
          <w:rPr>
            <w:webHidden/>
          </w:rPr>
          <w:t>22</w:t>
        </w:r>
        <w:r w:rsidR="00616E1E">
          <w:rPr>
            <w:webHidden/>
          </w:rPr>
          <w:fldChar w:fldCharType="end"/>
        </w:r>
      </w:hyperlink>
    </w:p>
    <w:p w14:paraId="154A64BE" w14:textId="057C94E2" w:rsidR="00616E1E" w:rsidRDefault="004C4743">
      <w:pPr>
        <w:pStyle w:val="TM2"/>
        <w:tabs>
          <w:tab w:val="left" w:pos="1080"/>
        </w:tabs>
        <w:rPr>
          <w:rFonts w:asciiTheme="minorHAnsi" w:eastAsiaTheme="minorEastAsia" w:hAnsiTheme="minorHAnsi"/>
          <w:bCs w:val="0"/>
          <w:sz w:val="22"/>
          <w:szCs w:val="22"/>
          <w:lang w:eastAsia="fr-CA"/>
        </w:rPr>
      </w:pPr>
      <w:hyperlink w:anchor="_Toc126588511" w:history="1">
        <w:r w:rsidR="00616E1E" w:rsidRPr="006162C0">
          <w:rPr>
            <w:rStyle w:val="Lienhypertexte"/>
          </w:rPr>
          <w:t>4.3</w:t>
        </w:r>
        <w:r w:rsidR="00616E1E">
          <w:rPr>
            <w:rFonts w:asciiTheme="minorHAnsi" w:eastAsiaTheme="minorEastAsia" w:hAnsiTheme="minorHAnsi"/>
            <w:bCs w:val="0"/>
            <w:sz w:val="22"/>
            <w:szCs w:val="22"/>
            <w:lang w:eastAsia="fr-CA"/>
          </w:rPr>
          <w:tab/>
        </w:r>
        <w:r w:rsidR="00616E1E" w:rsidRPr="006162C0">
          <w:rPr>
            <w:rStyle w:val="Lienhypertexte"/>
          </w:rPr>
          <w:t>Stratégie de communication</w:t>
        </w:r>
        <w:r w:rsidR="00616E1E">
          <w:rPr>
            <w:webHidden/>
          </w:rPr>
          <w:tab/>
        </w:r>
        <w:r w:rsidR="00616E1E">
          <w:rPr>
            <w:webHidden/>
          </w:rPr>
          <w:fldChar w:fldCharType="begin"/>
        </w:r>
        <w:r w:rsidR="00616E1E">
          <w:rPr>
            <w:webHidden/>
          </w:rPr>
          <w:instrText xml:space="preserve"> PAGEREF _Toc126588511 \h </w:instrText>
        </w:r>
        <w:r w:rsidR="00616E1E">
          <w:rPr>
            <w:webHidden/>
          </w:rPr>
        </w:r>
        <w:r w:rsidR="00616E1E">
          <w:rPr>
            <w:webHidden/>
          </w:rPr>
          <w:fldChar w:fldCharType="separate"/>
        </w:r>
        <w:r w:rsidR="00616E1E">
          <w:rPr>
            <w:webHidden/>
          </w:rPr>
          <w:t>23</w:t>
        </w:r>
        <w:r w:rsidR="00616E1E">
          <w:rPr>
            <w:webHidden/>
          </w:rPr>
          <w:fldChar w:fldCharType="end"/>
        </w:r>
      </w:hyperlink>
    </w:p>
    <w:p w14:paraId="62079600" w14:textId="0D139831" w:rsidR="00616E1E" w:rsidRDefault="004C4743">
      <w:pPr>
        <w:pStyle w:val="TM2"/>
        <w:tabs>
          <w:tab w:val="left" w:pos="1080"/>
        </w:tabs>
        <w:rPr>
          <w:rFonts w:asciiTheme="minorHAnsi" w:eastAsiaTheme="minorEastAsia" w:hAnsiTheme="minorHAnsi"/>
          <w:bCs w:val="0"/>
          <w:sz w:val="22"/>
          <w:szCs w:val="22"/>
          <w:lang w:eastAsia="fr-CA"/>
        </w:rPr>
      </w:pPr>
      <w:hyperlink w:anchor="_Toc126588512" w:history="1">
        <w:r w:rsidR="00616E1E" w:rsidRPr="006162C0">
          <w:rPr>
            <w:rStyle w:val="Lienhypertexte"/>
          </w:rPr>
          <w:t>4.4</w:t>
        </w:r>
        <w:r w:rsidR="00616E1E">
          <w:rPr>
            <w:rFonts w:asciiTheme="minorHAnsi" w:eastAsiaTheme="minorEastAsia" w:hAnsiTheme="minorHAnsi"/>
            <w:bCs w:val="0"/>
            <w:sz w:val="22"/>
            <w:szCs w:val="22"/>
            <w:lang w:eastAsia="fr-CA"/>
          </w:rPr>
          <w:tab/>
        </w:r>
        <w:r w:rsidR="00616E1E" w:rsidRPr="006162C0">
          <w:rPr>
            <w:rStyle w:val="Lienhypertexte"/>
          </w:rPr>
          <w:t>Stratégie de distribution</w:t>
        </w:r>
        <w:r w:rsidR="00616E1E">
          <w:rPr>
            <w:webHidden/>
          </w:rPr>
          <w:tab/>
        </w:r>
        <w:r w:rsidR="00616E1E">
          <w:rPr>
            <w:webHidden/>
          </w:rPr>
          <w:fldChar w:fldCharType="begin"/>
        </w:r>
        <w:r w:rsidR="00616E1E">
          <w:rPr>
            <w:webHidden/>
          </w:rPr>
          <w:instrText xml:space="preserve"> PAGEREF _Toc126588512 \h </w:instrText>
        </w:r>
        <w:r w:rsidR="00616E1E">
          <w:rPr>
            <w:webHidden/>
          </w:rPr>
        </w:r>
        <w:r w:rsidR="00616E1E">
          <w:rPr>
            <w:webHidden/>
          </w:rPr>
          <w:fldChar w:fldCharType="separate"/>
        </w:r>
        <w:r w:rsidR="00616E1E">
          <w:rPr>
            <w:webHidden/>
          </w:rPr>
          <w:t>24</w:t>
        </w:r>
        <w:r w:rsidR="00616E1E">
          <w:rPr>
            <w:webHidden/>
          </w:rPr>
          <w:fldChar w:fldCharType="end"/>
        </w:r>
      </w:hyperlink>
    </w:p>
    <w:p w14:paraId="58127B0E" w14:textId="1DFD9C1E" w:rsidR="00616E1E" w:rsidRDefault="004C4743">
      <w:pPr>
        <w:pStyle w:val="TM2"/>
        <w:tabs>
          <w:tab w:val="left" w:pos="1080"/>
        </w:tabs>
        <w:rPr>
          <w:rFonts w:asciiTheme="minorHAnsi" w:eastAsiaTheme="minorEastAsia" w:hAnsiTheme="minorHAnsi"/>
          <w:bCs w:val="0"/>
          <w:sz w:val="22"/>
          <w:szCs w:val="22"/>
          <w:lang w:eastAsia="fr-CA"/>
        </w:rPr>
      </w:pPr>
      <w:hyperlink w:anchor="_Toc126588513" w:history="1">
        <w:r w:rsidR="00616E1E" w:rsidRPr="006162C0">
          <w:rPr>
            <w:rStyle w:val="Lienhypertexte"/>
          </w:rPr>
          <w:t>4.5</w:t>
        </w:r>
        <w:r w:rsidR="00616E1E">
          <w:rPr>
            <w:rFonts w:asciiTheme="minorHAnsi" w:eastAsiaTheme="minorEastAsia" w:hAnsiTheme="minorHAnsi"/>
            <w:bCs w:val="0"/>
            <w:sz w:val="22"/>
            <w:szCs w:val="22"/>
            <w:lang w:eastAsia="fr-CA"/>
          </w:rPr>
          <w:tab/>
        </w:r>
        <w:r w:rsidR="00616E1E" w:rsidRPr="006162C0">
          <w:rPr>
            <w:rStyle w:val="Lienhypertexte"/>
          </w:rPr>
          <w:t>Stratégie de vente</w:t>
        </w:r>
        <w:r w:rsidR="00616E1E">
          <w:rPr>
            <w:webHidden/>
          </w:rPr>
          <w:tab/>
        </w:r>
        <w:r w:rsidR="00616E1E">
          <w:rPr>
            <w:webHidden/>
          </w:rPr>
          <w:fldChar w:fldCharType="begin"/>
        </w:r>
        <w:r w:rsidR="00616E1E">
          <w:rPr>
            <w:webHidden/>
          </w:rPr>
          <w:instrText xml:space="preserve"> PAGEREF _Toc126588513 \h </w:instrText>
        </w:r>
        <w:r w:rsidR="00616E1E">
          <w:rPr>
            <w:webHidden/>
          </w:rPr>
        </w:r>
        <w:r w:rsidR="00616E1E">
          <w:rPr>
            <w:webHidden/>
          </w:rPr>
          <w:fldChar w:fldCharType="separate"/>
        </w:r>
        <w:r w:rsidR="00616E1E">
          <w:rPr>
            <w:webHidden/>
          </w:rPr>
          <w:t>24</w:t>
        </w:r>
        <w:r w:rsidR="00616E1E">
          <w:rPr>
            <w:webHidden/>
          </w:rPr>
          <w:fldChar w:fldCharType="end"/>
        </w:r>
      </w:hyperlink>
    </w:p>
    <w:p w14:paraId="5807A7FE" w14:textId="42F490B4" w:rsidR="00616E1E" w:rsidRDefault="004C4743">
      <w:pPr>
        <w:pStyle w:val="TM2"/>
        <w:tabs>
          <w:tab w:val="left" w:pos="1080"/>
        </w:tabs>
        <w:rPr>
          <w:rFonts w:asciiTheme="minorHAnsi" w:eastAsiaTheme="minorEastAsia" w:hAnsiTheme="minorHAnsi"/>
          <w:bCs w:val="0"/>
          <w:sz w:val="22"/>
          <w:szCs w:val="22"/>
          <w:lang w:eastAsia="fr-CA"/>
        </w:rPr>
      </w:pPr>
      <w:hyperlink w:anchor="_Toc126588514" w:history="1">
        <w:r w:rsidR="00616E1E" w:rsidRPr="006162C0">
          <w:rPr>
            <w:rStyle w:val="Lienhypertexte"/>
          </w:rPr>
          <w:t>4.6</w:t>
        </w:r>
        <w:r w:rsidR="00616E1E">
          <w:rPr>
            <w:rFonts w:asciiTheme="minorHAnsi" w:eastAsiaTheme="minorEastAsia" w:hAnsiTheme="minorHAnsi"/>
            <w:bCs w:val="0"/>
            <w:sz w:val="22"/>
            <w:szCs w:val="22"/>
            <w:lang w:eastAsia="fr-CA"/>
          </w:rPr>
          <w:tab/>
        </w:r>
        <w:r w:rsidR="00616E1E" w:rsidRPr="006162C0">
          <w:rPr>
            <w:rStyle w:val="Lienhypertexte"/>
          </w:rPr>
          <w:t>Stratégie de localisation</w:t>
        </w:r>
        <w:r w:rsidR="00616E1E">
          <w:rPr>
            <w:webHidden/>
          </w:rPr>
          <w:tab/>
        </w:r>
        <w:r w:rsidR="00616E1E">
          <w:rPr>
            <w:webHidden/>
          </w:rPr>
          <w:fldChar w:fldCharType="begin"/>
        </w:r>
        <w:r w:rsidR="00616E1E">
          <w:rPr>
            <w:webHidden/>
          </w:rPr>
          <w:instrText xml:space="preserve"> PAGEREF _Toc126588514 \h </w:instrText>
        </w:r>
        <w:r w:rsidR="00616E1E">
          <w:rPr>
            <w:webHidden/>
          </w:rPr>
        </w:r>
        <w:r w:rsidR="00616E1E">
          <w:rPr>
            <w:webHidden/>
          </w:rPr>
          <w:fldChar w:fldCharType="separate"/>
        </w:r>
        <w:r w:rsidR="00616E1E">
          <w:rPr>
            <w:webHidden/>
          </w:rPr>
          <w:t>25</w:t>
        </w:r>
        <w:r w:rsidR="00616E1E">
          <w:rPr>
            <w:webHidden/>
          </w:rPr>
          <w:fldChar w:fldCharType="end"/>
        </w:r>
      </w:hyperlink>
    </w:p>
    <w:p w14:paraId="38C4A84B" w14:textId="369A5C6D" w:rsidR="00616E1E" w:rsidRDefault="004C4743">
      <w:pPr>
        <w:pStyle w:val="TM1"/>
        <w:rPr>
          <w:rFonts w:eastAsiaTheme="minorEastAsia"/>
          <w:b w:val="0"/>
          <w:color w:val="auto"/>
          <w:sz w:val="22"/>
          <w:szCs w:val="22"/>
          <w:lang w:eastAsia="fr-CA"/>
        </w:rPr>
      </w:pPr>
      <w:hyperlink w:anchor="_Toc126588515" w:history="1">
        <w:r w:rsidR="00616E1E" w:rsidRPr="006162C0">
          <w:rPr>
            <w:rStyle w:val="Lienhypertexte"/>
          </w:rPr>
          <w:t>05.</w:t>
        </w:r>
        <w:r w:rsidR="00616E1E">
          <w:rPr>
            <w:rFonts w:eastAsiaTheme="minorEastAsia"/>
            <w:b w:val="0"/>
            <w:color w:val="auto"/>
            <w:sz w:val="22"/>
            <w:szCs w:val="22"/>
            <w:lang w:eastAsia="fr-CA"/>
          </w:rPr>
          <w:tab/>
        </w:r>
        <w:r w:rsidR="00616E1E" w:rsidRPr="006162C0">
          <w:rPr>
            <w:rStyle w:val="Lienhypertexte"/>
          </w:rPr>
          <w:t>Analyse technique</w:t>
        </w:r>
        <w:r w:rsidR="00616E1E">
          <w:rPr>
            <w:webHidden/>
          </w:rPr>
          <w:tab/>
        </w:r>
        <w:r w:rsidR="00616E1E">
          <w:rPr>
            <w:webHidden/>
          </w:rPr>
          <w:fldChar w:fldCharType="begin"/>
        </w:r>
        <w:r w:rsidR="00616E1E">
          <w:rPr>
            <w:webHidden/>
          </w:rPr>
          <w:instrText xml:space="preserve"> PAGEREF _Toc126588515 \h </w:instrText>
        </w:r>
        <w:r w:rsidR="00616E1E">
          <w:rPr>
            <w:webHidden/>
          </w:rPr>
        </w:r>
        <w:r w:rsidR="00616E1E">
          <w:rPr>
            <w:webHidden/>
          </w:rPr>
          <w:fldChar w:fldCharType="separate"/>
        </w:r>
        <w:r w:rsidR="00616E1E">
          <w:rPr>
            <w:webHidden/>
          </w:rPr>
          <w:t>26</w:t>
        </w:r>
        <w:r w:rsidR="00616E1E">
          <w:rPr>
            <w:webHidden/>
          </w:rPr>
          <w:fldChar w:fldCharType="end"/>
        </w:r>
      </w:hyperlink>
    </w:p>
    <w:p w14:paraId="6B792A19" w14:textId="0681F8BE" w:rsidR="00616E1E" w:rsidRDefault="004C4743">
      <w:pPr>
        <w:pStyle w:val="TM2"/>
        <w:tabs>
          <w:tab w:val="left" w:pos="1080"/>
        </w:tabs>
        <w:rPr>
          <w:rFonts w:asciiTheme="minorHAnsi" w:eastAsiaTheme="minorEastAsia" w:hAnsiTheme="minorHAnsi"/>
          <w:bCs w:val="0"/>
          <w:sz w:val="22"/>
          <w:szCs w:val="22"/>
          <w:lang w:eastAsia="fr-CA"/>
        </w:rPr>
      </w:pPr>
      <w:hyperlink w:anchor="_Toc126588516" w:history="1">
        <w:r w:rsidR="00616E1E" w:rsidRPr="006162C0">
          <w:rPr>
            <w:rStyle w:val="Lienhypertexte"/>
          </w:rPr>
          <w:t>5.1</w:t>
        </w:r>
        <w:r w:rsidR="00616E1E">
          <w:rPr>
            <w:rFonts w:asciiTheme="minorHAnsi" w:eastAsiaTheme="minorEastAsia" w:hAnsiTheme="minorHAnsi"/>
            <w:bCs w:val="0"/>
            <w:sz w:val="22"/>
            <w:szCs w:val="22"/>
            <w:lang w:eastAsia="fr-CA"/>
          </w:rPr>
          <w:tab/>
        </w:r>
        <w:r w:rsidR="00616E1E" w:rsidRPr="006162C0">
          <w:rPr>
            <w:rStyle w:val="Lienhypertexte"/>
          </w:rPr>
          <w:t>La production</w:t>
        </w:r>
        <w:r w:rsidR="00616E1E">
          <w:rPr>
            <w:webHidden/>
          </w:rPr>
          <w:tab/>
        </w:r>
        <w:r w:rsidR="00616E1E">
          <w:rPr>
            <w:webHidden/>
          </w:rPr>
          <w:fldChar w:fldCharType="begin"/>
        </w:r>
        <w:r w:rsidR="00616E1E">
          <w:rPr>
            <w:webHidden/>
          </w:rPr>
          <w:instrText xml:space="preserve"> PAGEREF _Toc126588516 \h </w:instrText>
        </w:r>
        <w:r w:rsidR="00616E1E">
          <w:rPr>
            <w:webHidden/>
          </w:rPr>
        </w:r>
        <w:r w:rsidR="00616E1E">
          <w:rPr>
            <w:webHidden/>
          </w:rPr>
          <w:fldChar w:fldCharType="separate"/>
        </w:r>
        <w:r w:rsidR="00616E1E">
          <w:rPr>
            <w:webHidden/>
          </w:rPr>
          <w:t>27</w:t>
        </w:r>
        <w:r w:rsidR="00616E1E">
          <w:rPr>
            <w:webHidden/>
          </w:rPr>
          <w:fldChar w:fldCharType="end"/>
        </w:r>
      </w:hyperlink>
    </w:p>
    <w:p w14:paraId="2250EDA8" w14:textId="25168507" w:rsidR="00616E1E" w:rsidRDefault="004C4743">
      <w:pPr>
        <w:pStyle w:val="TM2"/>
        <w:tabs>
          <w:tab w:val="left" w:pos="1080"/>
        </w:tabs>
        <w:rPr>
          <w:rFonts w:asciiTheme="minorHAnsi" w:eastAsiaTheme="minorEastAsia" w:hAnsiTheme="minorHAnsi"/>
          <w:bCs w:val="0"/>
          <w:sz w:val="22"/>
          <w:szCs w:val="22"/>
          <w:lang w:eastAsia="fr-CA"/>
        </w:rPr>
      </w:pPr>
      <w:hyperlink w:anchor="_Toc126588517" w:history="1">
        <w:r w:rsidR="00616E1E" w:rsidRPr="006162C0">
          <w:rPr>
            <w:rStyle w:val="Lienhypertexte"/>
          </w:rPr>
          <w:t>5.2</w:t>
        </w:r>
        <w:r w:rsidR="00616E1E">
          <w:rPr>
            <w:rFonts w:asciiTheme="minorHAnsi" w:eastAsiaTheme="minorEastAsia" w:hAnsiTheme="minorHAnsi"/>
            <w:bCs w:val="0"/>
            <w:sz w:val="22"/>
            <w:szCs w:val="22"/>
            <w:lang w:eastAsia="fr-CA"/>
          </w:rPr>
          <w:tab/>
        </w:r>
        <w:r w:rsidR="00616E1E" w:rsidRPr="006162C0">
          <w:rPr>
            <w:rStyle w:val="Lienhypertexte"/>
          </w:rPr>
          <w:t>Évaluation de la capacité de production</w:t>
        </w:r>
        <w:r w:rsidR="00616E1E">
          <w:rPr>
            <w:webHidden/>
          </w:rPr>
          <w:tab/>
        </w:r>
        <w:r w:rsidR="00616E1E">
          <w:rPr>
            <w:webHidden/>
          </w:rPr>
          <w:fldChar w:fldCharType="begin"/>
        </w:r>
        <w:r w:rsidR="00616E1E">
          <w:rPr>
            <w:webHidden/>
          </w:rPr>
          <w:instrText xml:space="preserve"> PAGEREF _Toc126588517 \h </w:instrText>
        </w:r>
        <w:r w:rsidR="00616E1E">
          <w:rPr>
            <w:webHidden/>
          </w:rPr>
        </w:r>
        <w:r w:rsidR="00616E1E">
          <w:rPr>
            <w:webHidden/>
          </w:rPr>
          <w:fldChar w:fldCharType="separate"/>
        </w:r>
        <w:r w:rsidR="00616E1E">
          <w:rPr>
            <w:webHidden/>
          </w:rPr>
          <w:t>27</w:t>
        </w:r>
        <w:r w:rsidR="00616E1E">
          <w:rPr>
            <w:webHidden/>
          </w:rPr>
          <w:fldChar w:fldCharType="end"/>
        </w:r>
      </w:hyperlink>
    </w:p>
    <w:p w14:paraId="15BA0127" w14:textId="3A9E5BF5" w:rsidR="00616E1E" w:rsidRDefault="004C4743">
      <w:pPr>
        <w:pStyle w:val="TM2"/>
        <w:tabs>
          <w:tab w:val="left" w:pos="1080"/>
        </w:tabs>
        <w:rPr>
          <w:rFonts w:asciiTheme="minorHAnsi" w:eastAsiaTheme="minorEastAsia" w:hAnsiTheme="minorHAnsi"/>
          <w:bCs w:val="0"/>
          <w:sz w:val="22"/>
          <w:szCs w:val="22"/>
          <w:lang w:eastAsia="fr-CA"/>
        </w:rPr>
      </w:pPr>
      <w:hyperlink w:anchor="_Toc126588518" w:history="1">
        <w:r w:rsidR="00616E1E" w:rsidRPr="006162C0">
          <w:rPr>
            <w:rStyle w:val="Lienhypertexte"/>
          </w:rPr>
          <w:t>5.3</w:t>
        </w:r>
        <w:r w:rsidR="00616E1E">
          <w:rPr>
            <w:rFonts w:asciiTheme="minorHAnsi" w:eastAsiaTheme="minorEastAsia" w:hAnsiTheme="minorHAnsi"/>
            <w:bCs w:val="0"/>
            <w:sz w:val="22"/>
            <w:szCs w:val="22"/>
            <w:lang w:eastAsia="fr-CA"/>
          </w:rPr>
          <w:tab/>
        </w:r>
        <w:r w:rsidR="00616E1E" w:rsidRPr="006162C0">
          <w:rPr>
            <w:rStyle w:val="Lienhypertexte"/>
          </w:rPr>
          <w:t>Inventaire</w:t>
        </w:r>
        <w:r w:rsidR="00616E1E">
          <w:rPr>
            <w:webHidden/>
          </w:rPr>
          <w:tab/>
        </w:r>
        <w:r w:rsidR="00616E1E">
          <w:rPr>
            <w:webHidden/>
          </w:rPr>
          <w:fldChar w:fldCharType="begin"/>
        </w:r>
        <w:r w:rsidR="00616E1E">
          <w:rPr>
            <w:webHidden/>
          </w:rPr>
          <w:instrText xml:space="preserve"> PAGEREF _Toc126588518 \h </w:instrText>
        </w:r>
        <w:r w:rsidR="00616E1E">
          <w:rPr>
            <w:webHidden/>
          </w:rPr>
        </w:r>
        <w:r w:rsidR="00616E1E">
          <w:rPr>
            <w:webHidden/>
          </w:rPr>
          <w:fldChar w:fldCharType="separate"/>
        </w:r>
        <w:r w:rsidR="00616E1E">
          <w:rPr>
            <w:webHidden/>
          </w:rPr>
          <w:t>27</w:t>
        </w:r>
        <w:r w:rsidR="00616E1E">
          <w:rPr>
            <w:webHidden/>
          </w:rPr>
          <w:fldChar w:fldCharType="end"/>
        </w:r>
      </w:hyperlink>
    </w:p>
    <w:p w14:paraId="1BCAF4B6" w14:textId="176C9818" w:rsidR="00616E1E" w:rsidRDefault="004C4743">
      <w:pPr>
        <w:pStyle w:val="TM2"/>
        <w:tabs>
          <w:tab w:val="left" w:pos="1080"/>
        </w:tabs>
        <w:rPr>
          <w:rFonts w:asciiTheme="minorHAnsi" w:eastAsiaTheme="minorEastAsia" w:hAnsiTheme="minorHAnsi"/>
          <w:bCs w:val="0"/>
          <w:sz w:val="22"/>
          <w:szCs w:val="22"/>
          <w:lang w:eastAsia="fr-CA"/>
        </w:rPr>
      </w:pPr>
      <w:hyperlink w:anchor="_Toc126588519" w:history="1">
        <w:r w:rsidR="00616E1E" w:rsidRPr="006162C0">
          <w:rPr>
            <w:rStyle w:val="Lienhypertexte"/>
          </w:rPr>
          <w:t>5.4</w:t>
        </w:r>
        <w:r w:rsidR="00616E1E">
          <w:rPr>
            <w:rFonts w:asciiTheme="minorHAnsi" w:eastAsiaTheme="minorEastAsia" w:hAnsiTheme="minorHAnsi"/>
            <w:bCs w:val="0"/>
            <w:sz w:val="22"/>
            <w:szCs w:val="22"/>
            <w:lang w:eastAsia="fr-CA"/>
          </w:rPr>
          <w:tab/>
        </w:r>
        <w:r w:rsidR="00616E1E" w:rsidRPr="006162C0">
          <w:rPr>
            <w:rStyle w:val="Lienhypertexte"/>
          </w:rPr>
          <w:t>Équipements</w:t>
        </w:r>
        <w:r w:rsidR="00616E1E">
          <w:rPr>
            <w:webHidden/>
          </w:rPr>
          <w:tab/>
        </w:r>
        <w:r w:rsidR="00616E1E">
          <w:rPr>
            <w:webHidden/>
          </w:rPr>
          <w:fldChar w:fldCharType="begin"/>
        </w:r>
        <w:r w:rsidR="00616E1E">
          <w:rPr>
            <w:webHidden/>
          </w:rPr>
          <w:instrText xml:space="preserve"> PAGEREF _Toc126588519 \h </w:instrText>
        </w:r>
        <w:r w:rsidR="00616E1E">
          <w:rPr>
            <w:webHidden/>
          </w:rPr>
        </w:r>
        <w:r w:rsidR="00616E1E">
          <w:rPr>
            <w:webHidden/>
          </w:rPr>
          <w:fldChar w:fldCharType="separate"/>
        </w:r>
        <w:r w:rsidR="00616E1E">
          <w:rPr>
            <w:webHidden/>
          </w:rPr>
          <w:t>28</w:t>
        </w:r>
        <w:r w:rsidR="00616E1E">
          <w:rPr>
            <w:webHidden/>
          </w:rPr>
          <w:fldChar w:fldCharType="end"/>
        </w:r>
      </w:hyperlink>
    </w:p>
    <w:p w14:paraId="541A9ECA" w14:textId="1C3E4A39" w:rsidR="00616E1E" w:rsidRDefault="004C4743">
      <w:pPr>
        <w:pStyle w:val="TM2"/>
        <w:tabs>
          <w:tab w:val="left" w:pos="1080"/>
        </w:tabs>
        <w:rPr>
          <w:rFonts w:asciiTheme="minorHAnsi" w:eastAsiaTheme="minorEastAsia" w:hAnsiTheme="minorHAnsi"/>
          <w:bCs w:val="0"/>
          <w:sz w:val="22"/>
          <w:szCs w:val="22"/>
          <w:lang w:eastAsia="fr-CA"/>
        </w:rPr>
      </w:pPr>
      <w:hyperlink w:anchor="_Toc126588520" w:history="1">
        <w:r w:rsidR="00616E1E" w:rsidRPr="006162C0">
          <w:rPr>
            <w:rStyle w:val="Lienhypertexte"/>
          </w:rPr>
          <w:t>5.5</w:t>
        </w:r>
        <w:r w:rsidR="00616E1E">
          <w:rPr>
            <w:rFonts w:asciiTheme="minorHAnsi" w:eastAsiaTheme="minorEastAsia" w:hAnsiTheme="minorHAnsi"/>
            <w:bCs w:val="0"/>
            <w:sz w:val="22"/>
            <w:szCs w:val="22"/>
            <w:lang w:eastAsia="fr-CA"/>
          </w:rPr>
          <w:tab/>
        </w:r>
        <w:r w:rsidR="00616E1E" w:rsidRPr="006162C0">
          <w:rPr>
            <w:rStyle w:val="Lienhypertexte"/>
          </w:rPr>
          <w:t>Ressources humaines (internes et externes)</w:t>
        </w:r>
        <w:r w:rsidR="00616E1E">
          <w:rPr>
            <w:webHidden/>
          </w:rPr>
          <w:tab/>
        </w:r>
        <w:r w:rsidR="00616E1E">
          <w:rPr>
            <w:webHidden/>
          </w:rPr>
          <w:fldChar w:fldCharType="begin"/>
        </w:r>
        <w:r w:rsidR="00616E1E">
          <w:rPr>
            <w:webHidden/>
          </w:rPr>
          <w:instrText xml:space="preserve"> PAGEREF _Toc126588520 \h </w:instrText>
        </w:r>
        <w:r w:rsidR="00616E1E">
          <w:rPr>
            <w:webHidden/>
          </w:rPr>
        </w:r>
        <w:r w:rsidR="00616E1E">
          <w:rPr>
            <w:webHidden/>
          </w:rPr>
          <w:fldChar w:fldCharType="separate"/>
        </w:r>
        <w:r w:rsidR="00616E1E">
          <w:rPr>
            <w:webHidden/>
          </w:rPr>
          <w:t>28</w:t>
        </w:r>
        <w:r w:rsidR="00616E1E">
          <w:rPr>
            <w:webHidden/>
          </w:rPr>
          <w:fldChar w:fldCharType="end"/>
        </w:r>
      </w:hyperlink>
    </w:p>
    <w:p w14:paraId="1C4A9FD3" w14:textId="632A001E" w:rsidR="00616E1E" w:rsidRDefault="004C4743">
      <w:pPr>
        <w:pStyle w:val="TM2"/>
        <w:tabs>
          <w:tab w:val="left" w:pos="1080"/>
        </w:tabs>
        <w:rPr>
          <w:rFonts w:asciiTheme="minorHAnsi" w:eastAsiaTheme="minorEastAsia" w:hAnsiTheme="minorHAnsi"/>
          <w:bCs w:val="0"/>
          <w:sz w:val="22"/>
          <w:szCs w:val="22"/>
          <w:lang w:eastAsia="fr-CA"/>
        </w:rPr>
      </w:pPr>
      <w:hyperlink w:anchor="_Toc126588521" w:history="1">
        <w:r w:rsidR="00616E1E" w:rsidRPr="006162C0">
          <w:rPr>
            <w:rStyle w:val="Lienhypertexte"/>
          </w:rPr>
          <w:t>5.6</w:t>
        </w:r>
        <w:r w:rsidR="00616E1E">
          <w:rPr>
            <w:rFonts w:asciiTheme="minorHAnsi" w:eastAsiaTheme="minorEastAsia" w:hAnsiTheme="minorHAnsi"/>
            <w:bCs w:val="0"/>
            <w:sz w:val="22"/>
            <w:szCs w:val="22"/>
            <w:lang w:eastAsia="fr-CA"/>
          </w:rPr>
          <w:tab/>
        </w:r>
        <w:r w:rsidR="00616E1E" w:rsidRPr="006162C0">
          <w:rPr>
            <w:rStyle w:val="Lienhypertexte"/>
          </w:rPr>
          <w:t>Plan d’aménagement</w:t>
        </w:r>
        <w:r w:rsidR="00616E1E">
          <w:rPr>
            <w:webHidden/>
          </w:rPr>
          <w:tab/>
        </w:r>
        <w:r w:rsidR="00616E1E">
          <w:rPr>
            <w:webHidden/>
          </w:rPr>
          <w:fldChar w:fldCharType="begin"/>
        </w:r>
        <w:r w:rsidR="00616E1E">
          <w:rPr>
            <w:webHidden/>
          </w:rPr>
          <w:instrText xml:space="preserve"> PAGEREF _Toc126588521 \h </w:instrText>
        </w:r>
        <w:r w:rsidR="00616E1E">
          <w:rPr>
            <w:webHidden/>
          </w:rPr>
        </w:r>
        <w:r w:rsidR="00616E1E">
          <w:rPr>
            <w:webHidden/>
          </w:rPr>
          <w:fldChar w:fldCharType="separate"/>
        </w:r>
        <w:r w:rsidR="00616E1E">
          <w:rPr>
            <w:webHidden/>
          </w:rPr>
          <w:t>28</w:t>
        </w:r>
        <w:r w:rsidR="00616E1E">
          <w:rPr>
            <w:webHidden/>
          </w:rPr>
          <w:fldChar w:fldCharType="end"/>
        </w:r>
      </w:hyperlink>
    </w:p>
    <w:p w14:paraId="75E21F77" w14:textId="2D843FD9" w:rsidR="00616E1E" w:rsidRDefault="004C4743">
      <w:pPr>
        <w:pStyle w:val="TM1"/>
        <w:rPr>
          <w:rFonts w:eastAsiaTheme="minorEastAsia"/>
          <w:b w:val="0"/>
          <w:color w:val="auto"/>
          <w:sz w:val="22"/>
          <w:szCs w:val="22"/>
          <w:lang w:eastAsia="fr-CA"/>
        </w:rPr>
      </w:pPr>
      <w:hyperlink w:anchor="_Toc126588522" w:history="1">
        <w:r w:rsidR="00616E1E" w:rsidRPr="006162C0">
          <w:rPr>
            <w:rStyle w:val="Lienhypertexte"/>
          </w:rPr>
          <w:t>06.</w:t>
        </w:r>
        <w:r w:rsidR="00616E1E">
          <w:rPr>
            <w:rFonts w:eastAsiaTheme="minorEastAsia"/>
            <w:b w:val="0"/>
            <w:color w:val="auto"/>
            <w:sz w:val="22"/>
            <w:szCs w:val="22"/>
            <w:lang w:eastAsia="fr-CA"/>
          </w:rPr>
          <w:tab/>
        </w:r>
        <w:r w:rsidR="00616E1E" w:rsidRPr="006162C0">
          <w:rPr>
            <w:rStyle w:val="Lienhypertexte"/>
          </w:rPr>
          <w:t>Analyse financière</w:t>
        </w:r>
        <w:r w:rsidR="00616E1E">
          <w:rPr>
            <w:webHidden/>
          </w:rPr>
          <w:tab/>
        </w:r>
        <w:r w:rsidR="00616E1E">
          <w:rPr>
            <w:webHidden/>
          </w:rPr>
          <w:fldChar w:fldCharType="begin"/>
        </w:r>
        <w:r w:rsidR="00616E1E">
          <w:rPr>
            <w:webHidden/>
          </w:rPr>
          <w:instrText xml:space="preserve"> PAGEREF _Toc126588522 \h </w:instrText>
        </w:r>
        <w:r w:rsidR="00616E1E">
          <w:rPr>
            <w:webHidden/>
          </w:rPr>
        </w:r>
        <w:r w:rsidR="00616E1E">
          <w:rPr>
            <w:webHidden/>
          </w:rPr>
          <w:fldChar w:fldCharType="separate"/>
        </w:r>
        <w:r w:rsidR="00616E1E">
          <w:rPr>
            <w:webHidden/>
          </w:rPr>
          <w:t>29</w:t>
        </w:r>
        <w:r w:rsidR="00616E1E">
          <w:rPr>
            <w:webHidden/>
          </w:rPr>
          <w:fldChar w:fldCharType="end"/>
        </w:r>
      </w:hyperlink>
    </w:p>
    <w:p w14:paraId="7EDE12CF" w14:textId="01234FAE" w:rsidR="00616E1E" w:rsidRDefault="004C4743">
      <w:pPr>
        <w:pStyle w:val="TM2"/>
        <w:tabs>
          <w:tab w:val="left" w:pos="1080"/>
        </w:tabs>
        <w:rPr>
          <w:rFonts w:asciiTheme="minorHAnsi" w:eastAsiaTheme="minorEastAsia" w:hAnsiTheme="minorHAnsi"/>
          <w:bCs w:val="0"/>
          <w:sz w:val="22"/>
          <w:szCs w:val="22"/>
          <w:lang w:eastAsia="fr-CA"/>
        </w:rPr>
      </w:pPr>
      <w:hyperlink w:anchor="_Toc126588523" w:history="1">
        <w:r w:rsidR="00616E1E" w:rsidRPr="006162C0">
          <w:rPr>
            <w:rStyle w:val="Lienhypertexte"/>
          </w:rPr>
          <w:t>6.1</w:t>
        </w:r>
        <w:r w:rsidR="00616E1E">
          <w:rPr>
            <w:rFonts w:asciiTheme="minorHAnsi" w:eastAsiaTheme="minorEastAsia" w:hAnsiTheme="minorHAnsi"/>
            <w:bCs w:val="0"/>
            <w:sz w:val="22"/>
            <w:szCs w:val="22"/>
            <w:lang w:eastAsia="fr-CA"/>
          </w:rPr>
          <w:tab/>
        </w:r>
        <w:r w:rsidR="00616E1E" w:rsidRPr="006162C0">
          <w:rPr>
            <w:rStyle w:val="Lienhypertexte"/>
          </w:rPr>
          <w:t>Fonds requis au démarrage</w:t>
        </w:r>
        <w:r w:rsidR="00616E1E">
          <w:rPr>
            <w:webHidden/>
          </w:rPr>
          <w:tab/>
        </w:r>
        <w:r w:rsidR="00616E1E">
          <w:rPr>
            <w:webHidden/>
          </w:rPr>
          <w:fldChar w:fldCharType="begin"/>
        </w:r>
        <w:r w:rsidR="00616E1E">
          <w:rPr>
            <w:webHidden/>
          </w:rPr>
          <w:instrText xml:space="preserve"> PAGEREF _Toc126588523 \h </w:instrText>
        </w:r>
        <w:r w:rsidR="00616E1E">
          <w:rPr>
            <w:webHidden/>
          </w:rPr>
        </w:r>
        <w:r w:rsidR="00616E1E">
          <w:rPr>
            <w:webHidden/>
          </w:rPr>
          <w:fldChar w:fldCharType="separate"/>
        </w:r>
        <w:r w:rsidR="00616E1E">
          <w:rPr>
            <w:webHidden/>
          </w:rPr>
          <w:t>30</w:t>
        </w:r>
        <w:r w:rsidR="00616E1E">
          <w:rPr>
            <w:webHidden/>
          </w:rPr>
          <w:fldChar w:fldCharType="end"/>
        </w:r>
      </w:hyperlink>
    </w:p>
    <w:p w14:paraId="288495B2" w14:textId="1BD66050" w:rsidR="00616E1E" w:rsidRDefault="004C4743">
      <w:pPr>
        <w:pStyle w:val="TM2"/>
        <w:tabs>
          <w:tab w:val="left" w:pos="1080"/>
        </w:tabs>
        <w:rPr>
          <w:rFonts w:asciiTheme="minorHAnsi" w:eastAsiaTheme="minorEastAsia" w:hAnsiTheme="minorHAnsi"/>
          <w:bCs w:val="0"/>
          <w:sz w:val="22"/>
          <w:szCs w:val="22"/>
          <w:lang w:eastAsia="fr-CA"/>
        </w:rPr>
      </w:pPr>
      <w:hyperlink w:anchor="_Toc126588524" w:history="1">
        <w:r w:rsidR="00616E1E" w:rsidRPr="006162C0">
          <w:rPr>
            <w:rStyle w:val="Lienhypertexte"/>
          </w:rPr>
          <w:t>6.2</w:t>
        </w:r>
        <w:r w:rsidR="00616E1E">
          <w:rPr>
            <w:rFonts w:asciiTheme="minorHAnsi" w:eastAsiaTheme="minorEastAsia" w:hAnsiTheme="minorHAnsi"/>
            <w:bCs w:val="0"/>
            <w:sz w:val="22"/>
            <w:szCs w:val="22"/>
            <w:lang w:eastAsia="fr-CA"/>
          </w:rPr>
          <w:tab/>
        </w:r>
        <w:r w:rsidR="00616E1E" w:rsidRPr="006162C0">
          <w:rPr>
            <w:rStyle w:val="Lienhypertexte"/>
          </w:rPr>
          <w:t>Chiffre d’affaires prévisionnel</w:t>
        </w:r>
        <w:r w:rsidR="00616E1E">
          <w:rPr>
            <w:webHidden/>
          </w:rPr>
          <w:tab/>
        </w:r>
        <w:r w:rsidR="00616E1E">
          <w:rPr>
            <w:webHidden/>
          </w:rPr>
          <w:fldChar w:fldCharType="begin"/>
        </w:r>
        <w:r w:rsidR="00616E1E">
          <w:rPr>
            <w:webHidden/>
          </w:rPr>
          <w:instrText xml:space="preserve"> PAGEREF _Toc126588524 \h </w:instrText>
        </w:r>
        <w:r w:rsidR="00616E1E">
          <w:rPr>
            <w:webHidden/>
          </w:rPr>
        </w:r>
        <w:r w:rsidR="00616E1E">
          <w:rPr>
            <w:webHidden/>
          </w:rPr>
          <w:fldChar w:fldCharType="separate"/>
        </w:r>
        <w:r w:rsidR="00616E1E">
          <w:rPr>
            <w:webHidden/>
          </w:rPr>
          <w:t>31</w:t>
        </w:r>
        <w:r w:rsidR="00616E1E">
          <w:rPr>
            <w:webHidden/>
          </w:rPr>
          <w:fldChar w:fldCharType="end"/>
        </w:r>
      </w:hyperlink>
    </w:p>
    <w:p w14:paraId="016FA94E" w14:textId="30670BCB" w:rsidR="00616E1E" w:rsidRDefault="004C4743">
      <w:pPr>
        <w:pStyle w:val="TM2"/>
        <w:tabs>
          <w:tab w:val="left" w:pos="1080"/>
        </w:tabs>
        <w:rPr>
          <w:rFonts w:asciiTheme="minorHAnsi" w:eastAsiaTheme="minorEastAsia" w:hAnsiTheme="minorHAnsi"/>
          <w:bCs w:val="0"/>
          <w:sz w:val="22"/>
          <w:szCs w:val="22"/>
          <w:lang w:eastAsia="fr-CA"/>
        </w:rPr>
      </w:pPr>
      <w:hyperlink w:anchor="_Toc126588525" w:history="1">
        <w:r w:rsidR="00616E1E" w:rsidRPr="006162C0">
          <w:rPr>
            <w:rStyle w:val="Lienhypertexte"/>
          </w:rPr>
          <w:t>6.3</w:t>
        </w:r>
        <w:r w:rsidR="00616E1E">
          <w:rPr>
            <w:rFonts w:asciiTheme="minorHAnsi" w:eastAsiaTheme="minorEastAsia" w:hAnsiTheme="minorHAnsi"/>
            <w:bCs w:val="0"/>
            <w:sz w:val="22"/>
            <w:szCs w:val="22"/>
            <w:lang w:eastAsia="fr-CA"/>
          </w:rPr>
          <w:tab/>
        </w:r>
        <w:r w:rsidR="00616E1E" w:rsidRPr="006162C0">
          <w:rPr>
            <w:rStyle w:val="Lienhypertexte"/>
          </w:rPr>
          <w:t>États financiers prévisionnels</w:t>
        </w:r>
        <w:r w:rsidR="00616E1E">
          <w:rPr>
            <w:webHidden/>
          </w:rPr>
          <w:tab/>
        </w:r>
        <w:r w:rsidR="00616E1E">
          <w:rPr>
            <w:webHidden/>
          </w:rPr>
          <w:fldChar w:fldCharType="begin"/>
        </w:r>
        <w:r w:rsidR="00616E1E">
          <w:rPr>
            <w:webHidden/>
          </w:rPr>
          <w:instrText xml:space="preserve"> PAGEREF _Toc126588525 \h </w:instrText>
        </w:r>
        <w:r w:rsidR="00616E1E">
          <w:rPr>
            <w:webHidden/>
          </w:rPr>
        </w:r>
        <w:r w:rsidR="00616E1E">
          <w:rPr>
            <w:webHidden/>
          </w:rPr>
          <w:fldChar w:fldCharType="separate"/>
        </w:r>
        <w:r w:rsidR="00616E1E">
          <w:rPr>
            <w:webHidden/>
          </w:rPr>
          <w:t>32</w:t>
        </w:r>
        <w:r w:rsidR="00616E1E">
          <w:rPr>
            <w:webHidden/>
          </w:rPr>
          <w:fldChar w:fldCharType="end"/>
        </w:r>
      </w:hyperlink>
    </w:p>
    <w:p w14:paraId="33BECE6F" w14:textId="1DC1E27A" w:rsidR="00616E1E" w:rsidRDefault="004C4743">
      <w:pPr>
        <w:pStyle w:val="TM1"/>
        <w:rPr>
          <w:rFonts w:eastAsiaTheme="minorEastAsia"/>
          <w:b w:val="0"/>
          <w:color w:val="auto"/>
          <w:sz w:val="22"/>
          <w:szCs w:val="22"/>
          <w:lang w:eastAsia="fr-CA"/>
        </w:rPr>
      </w:pPr>
      <w:hyperlink w:anchor="_Toc126588526" w:history="1">
        <w:r w:rsidR="00616E1E" w:rsidRPr="006162C0">
          <w:rPr>
            <w:rStyle w:val="Lienhypertexte"/>
          </w:rPr>
          <w:t>Annexe :</w:t>
        </w:r>
        <w:r w:rsidR="00616E1E">
          <w:rPr>
            <w:rFonts w:eastAsiaTheme="minorEastAsia"/>
            <w:b w:val="0"/>
            <w:color w:val="auto"/>
            <w:sz w:val="22"/>
            <w:szCs w:val="22"/>
            <w:lang w:eastAsia="fr-CA"/>
          </w:rPr>
          <w:tab/>
        </w:r>
        <w:r w:rsidR="00616E1E" w:rsidRPr="006162C0">
          <w:rPr>
            <w:rStyle w:val="Lienhypertexte"/>
          </w:rPr>
          <w:t>Documents utiles à transmettre au besoin</w:t>
        </w:r>
        <w:r w:rsidR="00616E1E">
          <w:rPr>
            <w:webHidden/>
          </w:rPr>
          <w:tab/>
        </w:r>
        <w:r w:rsidR="00616E1E">
          <w:rPr>
            <w:webHidden/>
          </w:rPr>
          <w:fldChar w:fldCharType="begin"/>
        </w:r>
        <w:r w:rsidR="00616E1E">
          <w:rPr>
            <w:webHidden/>
          </w:rPr>
          <w:instrText xml:space="preserve"> PAGEREF _Toc126588526 \h </w:instrText>
        </w:r>
        <w:r w:rsidR="00616E1E">
          <w:rPr>
            <w:webHidden/>
          </w:rPr>
        </w:r>
        <w:r w:rsidR="00616E1E">
          <w:rPr>
            <w:webHidden/>
          </w:rPr>
          <w:fldChar w:fldCharType="separate"/>
        </w:r>
        <w:r w:rsidR="00616E1E">
          <w:rPr>
            <w:webHidden/>
          </w:rPr>
          <w:t>33</w:t>
        </w:r>
        <w:r w:rsidR="00616E1E">
          <w:rPr>
            <w:webHidden/>
          </w:rPr>
          <w:fldChar w:fldCharType="end"/>
        </w:r>
      </w:hyperlink>
    </w:p>
    <w:p w14:paraId="0955E91D" w14:textId="3A023B89" w:rsidR="00D41930" w:rsidRDefault="0094372D" w:rsidP="00F20B97">
      <w:pPr>
        <w:pStyle w:val="Corpsdetexte"/>
        <w:sectPr w:rsidR="00D41930" w:rsidSect="0001417A">
          <w:pgSz w:w="12240" w:h="15840" w:code="1"/>
          <w:pgMar w:top="1080" w:right="1080" w:bottom="1440" w:left="1080" w:header="706" w:footer="706" w:gutter="0"/>
          <w:cols w:space="708"/>
          <w:titlePg/>
          <w:docGrid w:linePitch="360"/>
        </w:sectPr>
      </w:pPr>
      <w:r>
        <w:rPr>
          <w:b/>
          <w:noProof/>
          <w:color w:val="000000" w:themeColor="text1"/>
        </w:rPr>
        <w:fldChar w:fldCharType="end"/>
      </w:r>
    </w:p>
    <w:p w14:paraId="2169395A" w14:textId="07924B8D" w:rsidR="00DE1742" w:rsidRDefault="00405314" w:rsidP="00E4537B">
      <w:pPr>
        <w:pStyle w:val="Titre1sansnumrotationblanc"/>
      </w:pPr>
      <w:bookmarkStart w:id="1" w:name="_Toc126588487"/>
      <w:r>
        <w:lastRenderedPageBreak/>
        <w:t>Sommaire exécutif</w:t>
      </w:r>
      <w:bookmarkEnd w:id="1"/>
    </w:p>
    <w:p w14:paraId="333F07E4" w14:textId="77777777" w:rsidR="00C15777" w:rsidRDefault="00C15777" w:rsidP="005C4C82">
      <w:pPr>
        <w:pStyle w:val="Corpsdetexteaprsimage30ptavant"/>
        <w:spacing w:before="1200"/>
      </w:pPr>
      <w:r>
        <w:t xml:space="preserve">Le sommaire exécutif est un outil primordial dans votre plan d’affaires. Il permet au lecteur d’avoir une vue d’ensemble du projet en un maximum de deux pages. Plusieurs professionnels, tels que les banquiers, les investisseurs privés, les sociétés de capital de risque, les avocats, les comptables et les notaires utilisent ce résumé afin de se façonner une première impression du projet. Il est donc important de faire ressortir la valeur ajoutée de votre projet dans cette section, en vous limitant à l’essentiel. </w:t>
      </w:r>
    </w:p>
    <w:p w14:paraId="141E72BF" w14:textId="77777777" w:rsidR="00C15777" w:rsidRDefault="00C15777" w:rsidP="00C15777">
      <w:pPr>
        <w:pStyle w:val="Corpsdetexte"/>
      </w:pPr>
      <w:r w:rsidRPr="00CF43C9">
        <w:rPr>
          <w:b/>
          <w:bCs/>
        </w:rPr>
        <w:t>Le plan d’affaires doit être complété avant que vous puissiez rédiger le sommaire.</w:t>
      </w:r>
      <w:r>
        <w:t xml:space="preserve"> Il est essentiel que le sommaire soit précis, juste et convaincant. Vous devez démontrer la viabilité et la rentabilité du projet. De plus, le lecteur doit constater que vous connaissez les risques et les opportunités du marché. En fait, il s’agit de l’occasion de vendre votre projet d’entreprise.</w:t>
      </w:r>
    </w:p>
    <w:p w14:paraId="6F24D6B6" w14:textId="5626A197" w:rsidR="00C15777" w:rsidRDefault="00C15777" w:rsidP="00C15777">
      <w:pPr>
        <w:pStyle w:val="Corpsdetexte"/>
      </w:pPr>
      <w:r>
        <w:t>Nous vous recommandons de résumer les éléments suivants</w:t>
      </w:r>
      <w:r w:rsidR="00961FE8">
        <w:t> </w:t>
      </w:r>
      <w:r>
        <w:t>:</w:t>
      </w:r>
    </w:p>
    <w:p w14:paraId="734DEF56" w14:textId="77777777" w:rsidR="00C15777" w:rsidRDefault="00C15777" w:rsidP="00CF43C9">
      <w:pPr>
        <w:pStyle w:val="Listepuce1"/>
      </w:pPr>
      <w:r>
        <w:t>La description de l’entreprise</w:t>
      </w:r>
    </w:p>
    <w:p w14:paraId="0FE3B3C0" w14:textId="77777777" w:rsidR="00C15777" w:rsidRDefault="00C15777" w:rsidP="00CF43C9">
      <w:pPr>
        <w:pStyle w:val="Listepuce1"/>
      </w:pPr>
      <w:r>
        <w:t>L’équipe dirigeante</w:t>
      </w:r>
    </w:p>
    <w:p w14:paraId="2D7389D1" w14:textId="77777777" w:rsidR="00C15777" w:rsidRDefault="00C15777" w:rsidP="00CF43C9">
      <w:pPr>
        <w:pStyle w:val="Listepuce1"/>
      </w:pPr>
      <w:r>
        <w:t>Les produits et services offerts</w:t>
      </w:r>
    </w:p>
    <w:p w14:paraId="447AF230" w14:textId="53A040DE" w:rsidR="00C15777" w:rsidRDefault="00C15777" w:rsidP="00CF43C9">
      <w:pPr>
        <w:pStyle w:val="Listepuce1"/>
      </w:pPr>
      <w:r>
        <w:t>La clientèle visée et marché potentiel</w:t>
      </w:r>
    </w:p>
    <w:p w14:paraId="3BA9FE6B" w14:textId="77777777" w:rsidR="00C15777" w:rsidRDefault="00C15777" w:rsidP="00CF43C9">
      <w:pPr>
        <w:pStyle w:val="Listepuce1"/>
      </w:pPr>
      <w:r>
        <w:t>Les avantages concurrentiels</w:t>
      </w:r>
    </w:p>
    <w:p w14:paraId="039226B1" w14:textId="77777777" w:rsidR="00C15777" w:rsidRDefault="00C15777" w:rsidP="00CF43C9">
      <w:pPr>
        <w:pStyle w:val="Listepuce1"/>
      </w:pPr>
      <w:r>
        <w:t>Les objectifs de ventes</w:t>
      </w:r>
    </w:p>
    <w:p w14:paraId="10808367" w14:textId="3CF8BF9E" w:rsidR="00243196" w:rsidRPr="00405314" w:rsidRDefault="00C15777" w:rsidP="00405314">
      <w:pPr>
        <w:pStyle w:val="Listepuce1"/>
        <w:sectPr w:rsidR="00243196" w:rsidRPr="00405314" w:rsidSect="00D41930">
          <w:headerReference w:type="default" r:id="rId15"/>
          <w:pgSz w:w="12240" w:h="15840" w:code="1"/>
          <w:pgMar w:top="1080" w:right="1080" w:bottom="1440" w:left="1080" w:header="706" w:footer="706" w:gutter="0"/>
          <w:cols w:space="708"/>
          <w:docGrid w:linePitch="360"/>
        </w:sectPr>
      </w:pPr>
      <w:r>
        <w:t>Le coût et financement du projet</w:t>
      </w:r>
    </w:p>
    <w:p w14:paraId="45598E64" w14:textId="3D7E87AC" w:rsidR="00A02E1F" w:rsidRPr="006F139F" w:rsidRDefault="00A02E1F" w:rsidP="006F139F">
      <w:pPr>
        <w:pStyle w:val="Section"/>
      </w:pPr>
      <w:bookmarkStart w:id="2" w:name="_Toc126588488"/>
      <w:r w:rsidRPr="006F139F">
        <w:lastRenderedPageBreak/>
        <w:t>01.</w:t>
      </w:r>
      <w:r w:rsidR="00DC6B7D" w:rsidRPr="006F139F">
        <w:tab/>
      </w:r>
      <w:r w:rsidRPr="006F139F">
        <w:t>Présentation du projet</w:t>
      </w:r>
      <w:bookmarkEnd w:id="2"/>
    </w:p>
    <w:p w14:paraId="7A06F64C" w14:textId="7A5C621D" w:rsidR="00F65053" w:rsidRDefault="00F65053" w:rsidP="00F65053">
      <w:pPr>
        <w:spacing w:before="0" w:after="360"/>
      </w:pPr>
    </w:p>
    <w:p w14:paraId="2645D429" w14:textId="78FC19E4" w:rsidR="00F65053" w:rsidRDefault="00D57BF2" w:rsidP="00F65053">
      <w:pPr>
        <w:spacing w:before="0" w:after="160" w:line="259" w:lineRule="auto"/>
        <w:sectPr w:rsidR="00F65053" w:rsidSect="00D41930">
          <w:headerReference w:type="default" r:id="rId16"/>
          <w:pgSz w:w="12240" w:h="15840" w:code="1"/>
          <w:pgMar w:top="1080" w:right="1080" w:bottom="1440" w:left="1080" w:header="706" w:footer="706" w:gutter="0"/>
          <w:cols w:space="708"/>
          <w:docGrid w:linePitch="360"/>
        </w:sectPr>
      </w:pPr>
      <w:r>
        <w:rPr>
          <w:noProof/>
        </w:rPr>
        <w:drawing>
          <wp:anchor distT="0" distB="0" distL="114300" distR="114300" simplePos="0" relativeHeight="251732992" behindDoc="0" locked="1" layoutInCell="1" allowOverlap="1" wp14:anchorId="5D113EE7" wp14:editId="0CFB267D">
            <wp:simplePos x="0" y="0"/>
            <wp:positionH relativeFrom="column">
              <wp:posOffset>-693420</wp:posOffset>
            </wp:positionH>
            <wp:positionV relativeFrom="page">
              <wp:posOffset>-3175</wp:posOffset>
            </wp:positionV>
            <wp:extent cx="7780655" cy="93916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659"/>
                    <a:stretch/>
                  </pic:blipFill>
                  <pic:spPr bwMode="auto">
                    <a:xfrm>
                      <a:off x="0" y="0"/>
                      <a:ext cx="7780655" cy="939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F7D64" w14:textId="1269101B" w:rsidR="00F20B97" w:rsidRDefault="0047465C" w:rsidP="0047465C">
      <w:pPr>
        <w:pStyle w:val="Titre1"/>
      </w:pPr>
      <w:r w:rsidRPr="0047465C">
        <w:lastRenderedPageBreak/>
        <w:t>Présentation du projet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7E1" w:themeFill="accent1"/>
        <w:tblLook w:val="04A0" w:firstRow="1" w:lastRow="0" w:firstColumn="1" w:lastColumn="0" w:noHBand="0" w:noVBand="1"/>
      </w:tblPr>
      <w:tblGrid>
        <w:gridCol w:w="1077"/>
        <w:gridCol w:w="9003"/>
      </w:tblGrid>
      <w:tr w:rsidR="00D53DEE" w:rsidRPr="00D53DEE" w14:paraId="2E114BFD" w14:textId="77777777" w:rsidTr="00C135D8">
        <w:tc>
          <w:tcPr>
            <w:tcW w:w="534" w:type="pct"/>
            <w:shd w:val="clear" w:color="auto" w:fill="8DB7E1" w:themeFill="accent1"/>
          </w:tcPr>
          <w:p w14:paraId="5756235F" w14:textId="67E7FCAB" w:rsidR="00D87A07" w:rsidRPr="00D53DEE" w:rsidRDefault="00D87A07" w:rsidP="00D87A07">
            <w:pPr>
              <w:pStyle w:val="Corpsdetexte"/>
              <w:rPr>
                <w:b/>
                <w:bCs/>
                <w:color w:val="FFFFFF" w:themeColor="background1"/>
              </w:rPr>
            </w:pPr>
            <w:r w:rsidRPr="00D53DEE">
              <w:rPr>
                <w:b/>
                <w:bCs/>
                <w:color w:val="FFFFFF" w:themeColor="background1"/>
              </w:rPr>
              <w:t>Objectif</w:t>
            </w:r>
          </w:p>
        </w:tc>
        <w:tc>
          <w:tcPr>
            <w:tcW w:w="4466" w:type="pct"/>
            <w:shd w:val="clear" w:color="auto" w:fill="8DB7E1" w:themeFill="accent1"/>
          </w:tcPr>
          <w:p w14:paraId="37E02C53" w14:textId="0D861234" w:rsidR="00D87A07" w:rsidRPr="00D53DEE" w:rsidRDefault="00D87A07" w:rsidP="00D87A07">
            <w:pPr>
              <w:pStyle w:val="Corpsdetexte"/>
              <w:rPr>
                <w:b/>
                <w:bCs/>
                <w:color w:val="FFFFFF" w:themeColor="background1"/>
              </w:rPr>
            </w:pPr>
            <w:r w:rsidRPr="00D53DEE">
              <w:rPr>
                <w:b/>
                <w:bCs/>
                <w:color w:val="FFFFFF" w:themeColor="background1"/>
              </w:rPr>
              <w:t>Permettre au lecteur d’obtenir des renseignements précis sur la nature du projet avant d’entreprendre l’analyse du marché.</w:t>
            </w:r>
          </w:p>
        </w:tc>
      </w:tr>
    </w:tbl>
    <w:p w14:paraId="5D422207" w14:textId="76A74AC1" w:rsidR="00D87A07" w:rsidRDefault="0091593B" w:rsidP="0091593B">
      <w:pPr>
        <w:pStyle w:val="Titre2"/>
      </w:pPr>
      <w:bookmarkStart w:id="3" w:name="_Toc126588489"/>
      <w:r w:rsidRPr="0091593B">
        <w:t>Nom du projet</w:t>
      </w:r>
      <w:bookmarkEnd w:id="3"/>
    </w:p>
    <w:p w14:paraId="2B86C00E" w14:textId="7B4FB65C" w:rsidR="005E041B" w:rsidRDefault="005E041B" w:rsidP="005E041B">
      <w:pPr>
        <w:pStyle w:val="Listepuce1"/>
      </w:pPr>
      <w:r>
        <w:t>Quel est le nom de votre entreprise</w:t>
      </w:r>
      <w:r w:rsidR="00961FE8">
        <w:t> </w:t>
      </w:r>
      <w:r>
        <w:t>?</w:t>
      </w:r>
    </w:p>
    <w:p w14:paraId="6B82A536" w14:textId="77777777" w:rsidR="005E041B" w:rsidRDefault="005E041B" w:rsidP="0096111A">
      <w:pPr>
        <w:pStyle w:val="NoteSource"/>
        <w:spacing w:before="0" w:after="80"/>
        <w:ind w:left="270"/>
      </w:pPr>
      <w:r>
        <w:t>* Si le nom n’a pas encore été choisi, indiquez quelques options (3).</w:t>
      </w:r>
    </w:p>
    <w:p w14:paraId="0E0902F1" w14:textId="080DC6B7" w:rsidR="005E041B" w:rsidRDefault="005E041B" w:rsidP="005E041B">
      <w:pPr>
        <w:pStyle w:val="Listepuce1"/>
      </w:pPr>
      <w:r>
        <w:t>Quelle est l’adresse actuelle ou prévue</w:t>
      </w:r>
      <w:r w:rsidR="00961FE8">
        <w:t> </w:t>
      </w:r>
      <w:r>
        <w:t>?</w:t>
      </w:r>
    </w:p>
    <w:p w14:paraId="0AC28C3B" w14:textId="41A28722" w:rsidR="005E041B" w:rsidRDefault="005E041B" w:rsidP="005E041B">
      <w:pPr>
        <w:pStyle w:val="Listepuce1"/>
      </w:pPr>
      <w:r>
        <w:t>Quels sont les numéros de téléphone (bureau et cellulaire)</w:t>
      </w:r>
      <w:r w:rsidR="00961FE8">
        <w:t> </w:t>
      </w:r>
      <w:r>
        <w:t>?</w:t>
      </w:r>
    </w:p>
    <w:p w14:paraId="648A5B25" w14:textId="7D909D8B" w:rsidR="005E041B" w:rsidRDefault="005E041B" w:rsidP="005E041B">
      <w:pPr>
        <w:pStyle w:val="Listepuce1"/>
      </w:pPr>
      <w:r>
        <w:t>Quelle est l’adresse de courriel</w:t>
      </w:r>
      <w:r w:rsidR="00961FE8">
        <w:t> </w:t>
      </w:r>
      <w:r>
        <w:t>?</w:t>
      </w:r>
    </w:p>
    <w:p w14:paraId="0AEBBEA9" w14:textId="02CCB548" w:rsidR="0091593B" w:rsidRDefault="005E041B" w:rsidP="005E041B">
      <w:pPr>
        <w:pStyle w:val="Listepuce1"/>
      </w:pPr>
      <w:r>
        <w:t>Quelle est l’adresse du site Internet</w:t>
      </w:r>
      <w:r w:rsidR="00961FE8">
        <w:t> </w:t>
      </w:r>
      <w:r>
        <w:t>?</w:t>
      </w:r>
    </w:p>
    <w:p w14:paraId="1D8138B4" w14:textId="1D012958" w:rsidR="00144106" w:rsidRDefault="00144106" w:rsidP="00144106">
      <w:pPr>
        <w:pStyle w:val="Titre2"/>
      </w:pPr>
      <w:bookmarkStart w:id="4" w:name="_Toc126588490"/>
      <w:r w:rsidRPr="00144106">
        <w:t>Forme juridique</w:t>
      </w:r>
      <w:bookmarkEnd w:id="4"/>
    </w:p>
    <w:p w14:paraId="31A3113F" w14:textId="55F728BE" w:rsidR="00EC5AE8" w:rsidRDefault="00EC5AE8" w:rsidP="005C3D01">
      <w:pPr>
        <w:pStyle w:val="Listepuce1"/>
      </w:pPr>
      <w:r>
        <w:t>Quelle est la forme juridique de votre entreprise</w:t>
      </w:r>
      <w:r w:rsidR="00961FE8">
        <w:t> </w:t>
      </w:r>
      <w:r>
        <w:t>? Entreprise individuelle ou société de personnes (immatriculation), corporation ou société par actions (incorporation provinciale ou fédérale), coopérative.</w:t>
      </w:r>
    </w:p>
    <w:p w14:paraId="57D97D92" w14:textId="1086255F" w:rsidR="00EC5AE8" w:rsidRDefault="00EC5AE8" w:rsidP="005C3D01">
      <w:pPr>
        <w:pStyle w:val="Listepuce1"/>
      </w:pPr>
      <w:r>
        <w:t>À quelle date avez-vous obtenu votre immatriculation ou incorporation</w:t>
      </w:r>
      <w:r w:rsidR="00961FE8">
        <w:t> </w:t>
      </w:r>
      <w:r>
        <w:t xml:space="preserve">? </w:t>
      </w:r>
      <w:r w:rsidRPr="00024E48">
        <w:rPr>
          <w:b/>
          <w:bCs/>
        </w:rPr>
        <w:t>Joignez, en annexe, une copie de vos papiers officiels.</w:t>
      </w:r>
    </w:p>
    <w:p w14:paraId="4DB32227" w14:textId="73E1AB47" w:rsidR="00EC5AE8" w:rsidRDefault="00EC5AE8" w:rsidP="005C3D01">
      <w:pPr>
        <w:pStyle w:val="Listepuce1"/>
      </w:pPr>
      <w:r>
        <w:t>Expliquez les raisons de votre choix. Consultez le site Web suivant afin de connaître les différentes formes juridiques</w:t>
      </w:r>
      <w:r w:rsidR="00961FE8">
        <w:t> </w:t>
      </w:r>
      <w:r>
        <w:t xml:space="preserve">: </w:t>
      </w:r>
      <w:hyperlink r:id="rId18" w:history="1">
        <w:r w:rsidRPr="000A5313">
          <w:rPr>
            <w:rStyle w:val="Lienhypertexte"/>
          </w:rPr>
          <w:t>www.registreentreprises.gouv.qc.ca</w:t>
        </w:r>
      </w:hyperlink>
      <w:r>
        <w:t xml:space="preserve"> </w:t>
      </w:r>
    </w:p>
    <w:p w14:paraId="509BC4D9" w14:textId="149C17E8" w:rsidR="00144106" w:rsidRDefault="00EC5AE8" w:rsidP="00A15C89">
      <w:pPr>
        <w:pStyle w:val="Listepuce1"/>
        <w:spacing w:after="300"/>
      </w:pPr>
      <w:r>
        <w:t>Si votre entreprise est une société par actions ou une société de personnes, indiquez la répartition des parts ou des actions de l’entreprise</w:t>
      </w:r>
      <w:r w:rsidR="00961FE8">
        <w:t> </w:t>
      </w:r>
      <w:r>
        <w:t>:</w:t>
      </w:r>
    </w:p>
    <w:tbl>
      <w:tblPr>
        <w:tblStyle w:val="TableauListe3-Accentuation6"/>
        <w:tblW w:w="5000" w:type="pct"/>
        <w:tblLook w:val="0660" w:firstRow="1" w:lastRow="1" w:firstColumn="0" w:lastColumn="0" w:noHBand="1" w:noVBand="1"/>
      </w:tblPr>
      <w:tblGrid>
        <w:gridCol w:w="6570"/>
        <w:gridCol w:w="3510"/>
      </w:tblGrid>
      <w:tr w:rsidR="000367E1" w:rsidRPr="00274D1C" w14:paraId="5040061A" w14:textId="77777777" w:rsidTr="000367E1">
        <w:trPr>
          <w:cnfStyle w:val="100000000000" w:firstRow="1" w:lastRow="0" w:firstColumn="0" w:lastColumn="0" w:oddVBand="0" w:evenVBand="0" w:oddHBand="0" w:evenHBand="0" w:firstRowFirstColumn="0" w:firstRowLastColumn="0" w:lastRowFirstColumn="0" w:lastRowLastColumn="0"/>
        </w:trPr>
        <w:tc>
          <w:tcPr>
            <w:tcW w:w="3259" w:type="pct"/>
          </w:tcPr>
          <w:p w14:paraId="040C531C" w14:textId="6CDD779E" w:rsidR="000367E1" w:rsidRPr="007A547B" w:rsidRDefault="000367E1" w:rsidP="000367E1">
            <w:pPr>
              <w:pStyle w:val="Tableautitrecolonnegauche"/>
            </w:pPr>
            <w:r w:rsidRPr="00BB73E5">
              <w:t>Nom des actionnaires ou des associés</w:t>
            </w:r>
          </w:p>
        </w:tc>
        <w:tc>
          <w:tcPr>
            <w:tcW w:w="1741" w:type="pct"/>
          </w:tcPr>
          <w:p w14:paraId="67DD0108" w14:textId="2B865D6B" w:rsidR="000367E1" w:rsidRPr="007A547B" w:rsidRDefault="000367E1" w:rsidP="000367E1">
            <w:pPr>
              <w:pStyle w:val="Tableautitrecolonnecentre"/>
            </w:pPr>
            <w:r w:rsidRPr="00BB73E5">
              <w:t>% des actions</w:t>
            </w:r>
          </w:p>
        </w:tc>
      </w:tr>
      <w:tr w:rsidR="000367E1" w:rsidRPr="008F5B60" w14:paraId="34DCE920" w14:textId="77777777" w:rsidTr="000367E1">
        <w:tc>
          <w:tcPr>
            <w:tcW w:w="3259" w:type="pct"/>
          </w:tcPr>
          <w:p w14:paraId="4336F00F" w14:textId="1FED405D" w:rsidR="000367E1" w:rsidRPr="007A547B" w:rsidRDefault="000367E1" w:rsidP="000367E1">
            <w:pPr>
              <w:pStyle w:val="Tableautextegauche"/>
            </w:pPr>
            <w:r w:rsidRPr="00F02225">
              <w:rPr>
                <w:rFonts w:cs="Arial"/>
              </w:rPr>
              <w:t>Nom associé</w:t>
            </w:r>
          </w:p>
        </w:tc>
        <w:tc>
          <w:tcPr>
            <w:tcW w:w="1741" w:type="pct"/>
          </w:tcPr>
          <w:p w14:paraId="2DA43668" w14:textId="1A15714D" w:rsidR="000367E1" w:rsidRPr="007A547B" w:rsidRDefault="000367E1" w:rsidP="000367E1">
            <w:pPr>
              <w:pStyle w:val="Tableautextecentre"/>
            </w:pPr>
            <w:r w:rsidRPr="00F02225">
              <w:t>55</w:t>
            </w:r>
            <w:r w:rsidR="00961FE8">
              <w:t> </w:t>
            </w:r>
            <w:r w:rsidRPr="00F02225">
              <w:t>%</w:t>
            </w:r>
          </w:p>
        </w:tc>
      </w:tr>
      <w:tr w:rsidR="000367E1" w:rsidRPr="008F5B60" w14:paraId="59FAFAA4" w14:textId="77777777" w:rsidTr="000367E1">
        <w:tc>
          <w:tcPr>
            <w:tcW w:w="3259" w:type="pct"/>
          </w:tcPr>
          <w:p w14:paraId="19E84A18" w14:textId="654047B0" w:rsidR="000367E1" w:rsidRPr="007A547B" w:rsidRDefault="000367E1" w:rsidP="000367E1">
            <w:pPr>
              <w:pStyle w:val="Tableautextegauche"/>
            </w:pPr>
            <w:r w:rsidRPr="00F02225">
              <w:rPr>
                <w:rFonts w:cs="Arial"/>
              </w:rPr>
              <w:t>Nom associé</w:t>
            </w:r>
          </w:p>
        </w:tc>
        <w:tc>
          <w:tcPr>
            <w:tcW w:w="1741" w:type="pct"/>
          </w:tcPr>
          <w:p w14:paraId="7F6F298C" w14:textId="1AB6FE16" w:rsidR="000367E1" w:rsidRPr="007A547B" w:rsidRDefault="000367E1" w:rsidP="000367E1">
            <w:pPr>
              <w:pStyle w:val="Tableautextecentre"/>
            </w:pPr>
            <w:r w:rsidRPr="00F02225">
              <w:t>25</w:t>
            </w:r>
            <w:r w:rsidR="00961FE8">
              <w:t> </w:t>
            </w:r>
            <w:r w:rsidRPr="00F02225">
              <w:t>%</w:t>
            </w:r>
          </w:p>
        </w:tc>
      </w:tr>
      <w:tr w:rsidR="000367E1" w:rsidRPr="008F5B60" w14:paraId="33E3F8BF" w14:textId="77777777" w:rsidTr="000367E1">
        <w:tc>
          <w:tcPr>
            <w:tcW w:w="3259" w:type="pct"/>
          </w:tcPr>
          <w:p w14:paraId="0C6E3D19" w14:textId="37C8D7B5" w:rsidR="000367E1" w:rsidRPr="007A547B" w:rsidRDefault="000367E1" w:rsidP="000367E1">
            <w:pPr>
              <w:pStyle w:val="Tableautextegauche"/>
            </w:pPr>
            <w:r w:rsidRPr="00F02225">
              <w:rPr>
                <w:rFonts w:cs="Arial"/>
              </w:rPr>
              <w:t>Nom associé</w:t>
            </w:r>
          </w:p>
        </w:tc>
        <w:tc>
          <w:tcPr>
            <w:tcW w:w="1741" w:type="pct"/>
          </w:tcPr>
          <w:p w14:paraId="7C2AA18C" w14:textId="1138E30D" w:rsidR="000367E1" w:rsidRPr="007A547B" w:rsidRDefault="000367E1" w:rsidP="000367E1">
            <w:pPr>
              <w:pStyle w:val="Tableautextecentre"/>
            </w:pPr>
            <w:r w:rsidRPr="00F02225">
              <w:t>10</w:t>
            </w:r>
            <w:r w:rsidR="00961FE8">
              <w:t> </w:t>
            </w:r>
            <w:r w:rsidRPr="00F02225">
              <w:t>%</w:t>
            </w:r>
          </w:p>
        </w:tc>
      </w:tr>
      <w:tr w:rsidR="000367E1" w:rsidRPr="008F5B60" w14:paraId="0AD9B490" w14:textId="77777777" w:rsidTr="000367E1">
        <w:tc>
          <w:tcPr>
            <w:tcW w:w="3259" w:type="pct"/>
          </w:tcPr>
          <w:p w14:paraId="4BCA8563" w14:textId="62BD6BE4" w:rsidR="000367E1" w:rsidRPr="007A547B" w:rsidRDefault="000367E1" w:rsidP="000367E1">
            <w:pPr>
              <w:pStyle w:val="Tableautextegauche"/>
            </w:pPr>
            <w:r w:rsidRPr="00F02225">
              <w:rPr>
                <w:rFonts w:cs="Arial"/>
              </w:rPr>
              <w:t>Nom associé</w:t>
            </w:r>
          </w:p>
        </w:tc>
        <w:tc>
          <w:tcPr>
            <w:tcW w:w="1741" w:type="pct"/>
          </w:tcPr>
          <w:p w14:paraId="336C042D" w14:textId="12485DEE" w:rsidR="000367E1" w:rsidRPr="007A547B" w:rsidRDefault="000367E1" w:rsidP="000367E1">
            <w:pPr>
              <w:pStyle w:val="Tableautextecentre"/>
            </w:pPr>
            <w:r w:rsidRPr="00F02225">
              <w:t>10</w:t>
            </w:r>
            <w:r w:rsidR="00961FE8">
              <w:t> </w:t>
            </w:r>
            <w:r w:rsidRPr="00F02225">
              <w:t>%</w:t>
            </w:r>
          </w:p>
        </w:tc>
      </w:tr>
      <w:tr w:rsidR="000367E1" w:rsidRPr="008F5B60" w14:paraId="29A08C33" w14:textId="77777777" w:rsidTr="000367E1">
        <w:trPr>
          <w:cnfStyle w:val="010000000000" w:firstRow="0" w:lastRow="1" w:firstColumn="0" w:lastColumn="0" w:oddVBand="0" w:evenVBand="0" w:oddHBand="0" w:evenHBand="0" w:firstRowFirstColumn="0" w:firstRowLastColumn="0" w:lastRowFirstColumn="0" w:lastRowLastColumn="0"/>
        </w:trPr>
        <w:tc>
          <w:tcPr>
            <w:tcW w:w="3259" w:type="pct"/>
          </w:tcPr>
          <w:p w14:paraId="75687B87" w14:textId="77777777" w:rsidR="000367E1" w:rsidRPr="008F5B60" w:rsidRDefault="000367E1" w:rsidP="000367E1">
            <w:pPr>
              <w:pStyle w:val="Tableautextegauche"/>
            </w:pPr>
            <w:r w:rsidRPr="005F792B">
              <w:t>Total</w:t>
            </w:r>
          </w:p>
        </w:tc>
        <w:tc>
          <w:tcPr>
            <w:tcW w:w="1741" w:type="pct"/>
          </w:tcPr>
          <w:p w14:paraId="4457E4A0" w14:textId="6052AF44" w:rsidR="000367E1" w:rsidRPr="00F745AC" w:rsidRDefault="000367E1" w:rsidP="000367E1">
            <w:pPr>
              <w:pStyle w:val="Tableautextecentre"/>
            </w:pPr>
            <w:r w:rsidRPr="00F02225">
              <w:t>100</w:t>
            </w:r>
            <w:r w:rsidR="00961FE8">
              <w:t> </w:t>
            </w:r>
            <w:r w:rsidRPr="00F02225">
              <w:t>%</w:t>
            </w:r>
          </w:p>
        </w:tc>
      </w:tr>
    </w:tbl>
    <w:p w14:paraId="330150A6" w14:textId="2EBFAAE2" w:rsidR="000367E1" w:rsidRPr="00706C94" w:rsidRDefault="003559D9" w:rsidP="00710381">
      <w:pPr>
        <w:pStyle w:val="Listepuce1"/>
        <w:spacing w:before="300"/>
      </w:pPr>
      <w:r w:rsidRPr="003559D9">
        <w:t xml:space="preserve">Si votre entreprise est une société par actions ou une société de personnes, une convention d’associés ou d’actionnaires doit être rédigée pour protéger chaque partenaire en cas de mésentente, de décès, de séparation avec un conjoint ou tout autre événement pouvant affecter l’avenir de l’entreprise. </w:t>
      </w:r>
      <w:r w:rsidRPr="003559D9">
        <w:rPr>
          <w:b/>
          <w:bCs/>
        </w:rPr>
        <w:t>Joignez, en annexe, une copie de la convention.</w:t>
      </w:r>
    </w:p>
    <w:p w14:paraId="0A0B609E" w14:textId="20573998" w:rsidR="00706C94" w:rsidRDefault="00706C94" w:rsidP="00706C94">
      <w:pPr>
        <w:pStyle w:val="Titre2"/>
      </w:pPr>
      <w:bookmarkStart w:id="5" w:name="_Toc126588491"/>
      <w:r>
        <w:lastRenderedPageBreak/>
        <w:t>Mission</w:t>
      </w:r>
      <w:bookmarkEnd w:id="5"/>
    </w:p>
    <w:p w14:paraId="4D493264" w14:textId="0F4A22C7" w:rsidR="00706C94" w:rsidRDefault="006D1F17" w:rsidP="00706C94">
      <w:pPr>
        <w:pStyle w:val="Corpsdetexte"/>
      </w:pPr>
      <w:r w:rsidRPr="006D1F17">
        <w:t>La mission est la raison d’être de l’entreprise. Elle permet au lecteur de connaître les objectifs de l’entreprise. La mission décrit ce qu’est votre entreprise, ce qu’elle fait, pourquoi elle existe et pour qui vous le faites. C’est, en somme, ce qui vous distingue des autres. Elle se définit en trois étapes</w:t>
      </w:r>
      <w:r w:rsidR="00961FE8">
        <w:t> </w:t>
      </w:r>
      <w:r w:rsidRPr="006D1F17">
        <w:t>:</w:t>
      </w:r>
    </w:p>
    <w:p w14:paraId="232BC67F" w14:textId="01C76DCF" w:rsidR="006D1F17" w:rsidRDefault="006D1F17">
      <w:pPr>
        <w:pStyle w:val="Listenumros"/>
        <w:numPr>
          <w:ilvl w:val="0"/>
          <w:numId w:val="11"/>
        </w:numPr>
      </w:pPr>
      <w:r>
        <w:t>Commencez par un verbe d’action (ex.</w:t>
      </w:r>
      <w:r w:rsidR="00961FE8">
        <w:t> </w:t>
      </w:r>
      <w:r>
        <w:t>: offrir un service, fabriquer, concevoir, vendre, distribuer un produit);</w:t>
      </w:r>
    </w:p>
    <w:p w14:paraId="616AC123" w14:textId="77777777" w:rsidR="006D1F17" w:rsidRDefault="006D1F17">
      <w:pPr>
        <w:pStyle w:val="Listenumros"/>
        <w:numPr>
          <w:ilvl w:val="0"/>
          <w:numId w:val="11"/>
        </w:numPr>
      </w:pPr>
      <w:r>
        <w:t>Décrivez les activités de l’entreprise;</w:t>
      </w:r>
    </w:p>
    <w:p w14:paraId="07F10EB5" w14:textId="1293CDA0" w:rsidR="006D1F17" w:rsidRDefault="006D1F17" w:rsidP="00D50CDE">
      <w:pPr>
        <w:pStyle w:val="Listenumros"/>
        <w:numPr>
          <w:ilvl w:val="0"/>
          <w:numId w:val="11"/>
        </w:numPr>
        <w:spacing w:after="180"/>
      </w:pPr>
      <w:r>
        <w:t>Adressez-vous aux personnes à qui ces produits ou services sont destinés.</w:t>
      </w:r>
    </w:p>
    <w:p w14:paraId="4B441F1C" w14:textId="569952C3" w:rsidR="008879F0" w:rsidRDefault="008879F0" w:rsidP="0022616A">
      <w:pPr>
        <w:pStyle w:val="Listepuce1"/>
      </w:pPr>
      <w:r w:rsidRPr="008879F0">
        <w:t>La mission idéale comporte habituellement une seule phrase. Elle est rédigée en termes clairs et précis pour le lecteur.</w:t>
      </w:r>
    </w:p>
    <w:p w14:paraId="5308DC4E" w14:textId="152E50A9" w:rsidR="008879F0" w:rsidRDefault="008879F0" w:rsidP="0022616A">
      <w:pPr>
        <w:pStyle w:val="Listepuce2"/>
      </w:pPr>
      <w:r w:rsidRPr="008879F0">
        <w:t>Voici quelques exemples</w:t>
      </w:r>
      <w:r w:rsidR="00961FE8">
        <w:t> </w:t>
      </w:r>
      <w:r w:rsidRPr="008879F0">
        <w:t>:</w:t>
      </w:r>
    </w:p>
    <w:p w14:paraId="4E663E70" w14:textId="77777777" w:rsidR="008879F0" w:rsidRDefault="008879F0" w:rsidP="0022616A">
      <w:pPr>
        <w:pStyle w:val="Listepuce3"/>
      </w:pPr>
      <w:r>
        <w:t>Concevoir, fabriquer, installer et entretenir des équipements électroniques pour les chaînes de fabricant alimentaires et pour les petites boulangeries.</w:t>
      </w:r>
    </w:p>
    <w:p w14:paraId="0B9B20D6" w14:textId="74628444" w:rsidR="008879F0" w:rsidRDefault="008879F0" w:rsidP="0022616A">
      <w:pPr>
        <w:pStyle w:val="Listepuce3"/>
      </w:pPr>
      <w:r>
        <w:t>Concevoir, réaliser et vendre des logiciels comptables faciles d’utilisation pour les petites entreprises de services et de commerce de détail.</w:t>
      </w:r>
    </w:p>
    <w:p w14:paraId="4C2F59CE" w14:textId="77777777" w:rsidR="008879F0" w:rsidRDefault="008879F0" w:rsidP="008879F0">
      <w:pPr>
        <w:pStyle w:val="Corpsdetexte"/>
      </w:pPr>
      <w:r>
        <w:t xml:space="preserve">La vision sert à visualiser de manière précise à quoi ressemblera votre entreprise et à atteindre vos objectifs au cours des prochaines années. Idéalement votre vision doit se tenir en une seule phrase. </w:t>
      </w:r>
    </w:p>
    <w:p w14:paraId="0279206A" w14:textId="78295887" w:rsidR="008879F0" w:rsidRDefault="008879F0" w:rsidP="008879F0">
      <w:pPr>
        <w:pStyle w:val="Corpsdetexte"/>
      </w:pPr>
      <w:r>
        <w:t>Les valeurs sont l’ensemble des principes directeurs et ils sont émis par les propriétaires en lien avec comment ils souhaitent être perçus dans le marché. Voici quelques exemples</w:t>
      </w:r>
      <w:r w:rsidR="00961FE8">
        <w:t> </w:t>
      </w:r>
      <w:r>
        <w:t>: ét</w:t>
      </w:r>
      <w:r w:rsidR="00961FE8">
        <w:t>h</w:t>
      </w:r>
      <w:r>
        <w:t>ique, respect, équité, bienveillance, honnêteté, expertise, efficacité, confiance, esprit d’équipe, etc.</w:t>
      </w:r>
    </w:p>
    <w:p w14:paraId="1600DEBE" w14:textId="6826FAC4" w:rsidR="001B1D94" w:rsidRDefault="001B1D94" w:rsidP="001B1D94">
      <w:pPr>
        <w:pStyle w:val="Titre2"/>
        <w:ind w:left="720" w:hanging="720"/>
      </w:pPr>
      <w:bookmarkStart w:id="6" w:name="_Toc120615536"/>
      <w:bookmarkStart w:id="7" w:name="_Toc126588492"/>
      <w:r w:rsidRPr="001B1D94">
        <w:t>Produits et services offerts</w:t>
      </w:r>
      <w:bookmarkEnd w:id="6"/>
      <w:bookmarkEnd w:id="7"/>
    </w:p>
    <w:p w14:paraId="3A6F2B0A" w14:textId="7090F6F8" w:rsidR="001B1D94" w:rsidRDefault="001B1D94" w:rsidP="001B1D94">
      <w:pPr>
        <w:pStyle w:val="Corpsdetexte"/>
      </w:pPr>
      <w:r w:rsidRPr="001B1D94">
        <w:t xml:space="preserve">Nommez et décrivez </w:t>
      </w:r>
      <w:r w:rsidRPr="00A016EB">
        <w:rPr>
          <w:b/>
          <w:bCs/>
        </w:rPr>
        <w:t>brièvement</w:t>
      </w:r>
      <w:r w:rsidRPr="001B1D94">
        <w:t xml:space="preserve"> chacun de vos produits et de vos services. </w:t>
      </w:r>
      <w:r w:rsidRPr="00A016EB">
        <w:rPr>
          <w:b/>
          <w:bCs/>
        </w:rPr>
        <w:t>Vous aurez à détailler vos produits et services dans la section</w:t>
      </w:r>
      <w:r w:rsidR="00961FE8">
        <w:rPr>
          <w:b/>
          <w:bCs/>
        </w:rPr>
        <w:t> </w:t>
      </w:r>
      <w:r w:rsidRPr="00A016EB">
        <w:rPr>
          <w:b/>
          <w:bCs/>
        </w:rPr>
        <w:t>4.1.</w:t>
      </w:r>
    </w:p>
    <w:p w14:paraId="6BF81DC3" w14:textId="77777777" w:rsidR="001B1D94" w:rsidRPr="001B1D94" w:rsidRDefault="001B1D94" w:rsidP="001B1D94">
      <w:pPr>
        <w:pStyle w:val="Titre2"/>
        <w:ind w:left="720" w:hanging="720"/>
      </w:pPr>
      <w:bookmarkStart w:id="8" w:name="_Toc120615537"/>
      <w:bookmarkStart w:id="9" w:name="_Toc126588493"/>
      <w:r w:rsidRPr="001B1D94">
        <w:t>Objectifs d’affaires</w:t>
      </w:r>
      <w:bookmarkEnd w:id="8"/>
      <w:bookmarkEnd w:id="9"/>
    </w:p>
    <w:p w14:paraId="289AB29C" w14:textId="5E7E31DB" w:rsidR="001B1D94" w:rsidRPr="001B1D94" w:rsidRDefault="001B1D94" w:rsidP="002E26A6">
      <w:pPr>
        <w:pStyle w:val="Listepuce1"/>
      </w:pPr>
      <w:r w:rsidRPr="001B1D94">
        <w:t>Quels sont les résultats à atteindre pour votre entreprise</w:t>
      </w:r>
      <w:r w:rsidR="00961FE8">
        <w:t> </w:t>
      </w:r>
      <w:r w:rsidRPr="001B1D94">
        <w:t>? Soyez réaliste dans l’établissement de vos objectifs d’affaires (quantitatifs et qualitatifs), ils témoignent de votre connaissance du domaine d’activité. (Voici des exemples d’objectifs à atteindre).</w:t>
      </w:r>
    </w:p>
    <w:p w14:paraId="51C2CC62" w14:textId="77777777" w:rsidR="001B1D94" w:rsidRPr="001B1D94" w:rsidRDefault="001B1D94" w:rsidP="002E26A6">
      <w:pPr>
        <w:pStyle w:val="Listepuce2"/>
      </w:pPr>
      <w:r w:rsidRPr="001B1D94">
        <w:t>Court terme (moins d’un an)</w:t>
      </w:r>
    </w:p>
    <w:p w14:paraId="3927B0E8" w14:textId="08083282" w:rsidR="001B1D94" w:rsidRPr="001B1D94" w:rsidRDefault="001B1D94" w:rsidP="002E26A6">
      <w:pPr>
        <w:pStyle w:val="Listepuce3"/>
      </w:pPr>
      <w:r w:rsidRPr="001B1D94">
        <w:t>Quel est le mois où le seuil de rentabilité est atteint</w:t>
      </w:r>
      <w:r w:rsidR="00961FE8">
        <w:t> </w:t>
      </w:r>
      <w:r w:rsidRPr="001B1D94">
        <w:t>?</w:t>
      </w:r>
    </w:p>
    <w:p w14:paraId="42BA7DF0" w14:textId="1046854B" w:rsidR="001B1D94" w:rsidRPr="001B1D94" w:rsidRDefault="001B1D94" w:rsidP="002E26A6">
      <w:pPr>
        <w:pStyle w:val="Listepuce3"/>
      </w:pPr>
      <w:r w:rsidRPr="001B1D94">
        <w:t>Quels sont le chiffre d’affaires et le profit de la première année</w:t>
      </w:r>
      <w:r w:rsidR="00961FE8">
        <w:t> </w:t>
      </w:r>
      <w:r w:rsidRPr="001B1D94">
        <w:t>?</w:t>
      </w:r>
    </w:p>
    <w:p w14:paraId="077E28DF" w14:textId="13B3C123" w:rsidR="001B1D94" w:rsidRPr="001B1D94" w:rsidRDefault="001B1D94" w:rsidP="002E26A6">
      <w:pPr>
        <w:pStyle w:val="Listepuce3"/>
      </w:pPr>
      <w:r w:rsidRPr="001B1D94">
        <w:t>Combien de clients réguliers désirez-vous avoir à la fin de cette année</w:t>
      </w:r>
      <w:r w:rsidR="00961FE8">
        <w:t> </w:t>
      </w:r>
      <w:r w:rsidRPr="001B1D94">
        <w:t>?</w:t>
      </w:r>
    </w:p>
    <w:p w14:paraId="0DF2ADD5" w14:textId="68DE177B" w:rsidR="001B1D94" w:rsidRPr="001B1D94" w:rsidRDefault="001B1D94" w:rsidP="002E26A6">
      <w:pPr>
        <w:pStyle w:val="Listepuce2"/>
      </w:pPr>
      <w:r w:rsidRPr="001B1D94">
        <w:t>Moyen terme (2 à 4</w:t>
      </w:r>
      <w:r w:rsidR="00961FE8">
        <w:t> </w:t>
      </w:r>
      <w:r w:rsidRPr="001B1D94">
        <w:t>ans)</w:t>
      </w:r>
    </w:p>
    <w:p w14:paraId="32038E69" w14:textId="4FE733F0" w:rsidR="001B1D94" w:rsidRPr="001B1D94" w:rsidRDefault="001B1D94" w:rsidP="002E26A6">
      <w:pPr>
        <w:pStyle w:val="Listepuce3"/>
      </w:pPr>
      <w:r w:rsidRPr="001B1D94">
        <w:t>Quels changements apportez-vous à vos services ou à vos produits</w:t>
      </w:r>
      <w:r w:rsidR="00961FE8">
        <w:t> </w:t>
      </w:r>
      <w:r w:rsidRPr="001B1D94">
        <w:t>?</w:t>
      </w:r>
    </w:p>
    <w:p w14:paraId="4D7B174E" w14:textId="2206E4BC" w:rsidR="001B1D94" w:rsidRPr="001B1D94" w:rsidRDefault="001B1D94" w:rsidP="002E26A6">
      <w:pPr>
        <w:pStyle w:val="Listepuce3"/>
      </w:pPr>
      <w:r w:rsidRPr="001B1D94">
        <w:t>Quels sont les partenariats à développer</w:t>
      </w:r>
      <w:r w:rsidR="00961FE8">
        <w:t> </w:t>
      </w:r>
      <w:r w:rsidRPr="001B1D94">
        <w:t>?</w:t>
      </w:r>
    </w:p>
    <w:p w14:paraId="0639D7EB" w14:textId="0619DEC0" w:rsidR="001B1D94" w:rsidRPr="001B1D94" w:rsidRDefault="001B1D94" w:rsidP="002E26A6">
      <w:pPr>
        <w:pStyle w:val="Listepuce3"/>
      </w:pPr>
      <w:r w:rsidRPr="001B1D94">
        <w:t>Prévoyez-vous changer de local à moyen terme</w:t>
      </w:r>
      <w:r w:rsidR="00961FE8">
        <w:t> </w:t>
      </w:r>
      <w:r w:rsidRPr="001B1D94">
        <w:t>?</w:t>
      </w:r>
    </w:p>
    <w:p w14:paraId="165F7F90" w14:textId="02873E3C" w:rsidR="001B1D94" w:rsidRPr="001B1D94" w:rsidRDefault="001B1D94" w:rsidP="002E26A6">
      <w:pPr>
        <w:pStyle w:val="Listepuce2"/>
      </w:pPr>
      <w:r w:rsidRPr="001B1D94">
        <w:t>Long terme (plus de 5</w:t>
      </w:r>
      <w:r w:rsidR="00961FE8">
        <w:t> </w:t>
      </w:r>
      <w:r w:rsidRPr="001B1D94">
        <w:t>ans)</w:t>
      </w:r>
    </w:p>
    <w:p w14:paraId="68AD6996" w14:textId="4D8623F6" w:rsidR="001B1D94" w:rsidRPr="001B1D94" w:rsidRDefault="001B1D94" w:rsidP="002E26A6">
      <w:pPr>
        <w:pStyle w:val="Listepuce3"/>
      </w:pPr>
      <w:r w:rsidRPr="001B1D94">
        <w:t>Quelle est la marge de profit net que vous visez</w:t>
      </w:r>
      <w:r w:rsidR="00961FE8">
        <w:t> </w:t>
      </w:r>
      <w:r w:rsidRPr="001B1D94">
        <w:t>?</w:t>
      </w:r>
    </w:p>
    <w:p w14:paraId="5FB89B1F" w14:textId="73849CE4" w:rsidR="001B1D94" w:rsidRPr="001B1D94" w:rsidRDefault="001B1D94" w:rsidP="002E26A6">
      <w:pPr>
        <w:pStyle w:val="Listepuce3"/>
      </w:pPr>
      <w:r w:rsidRPr="001B1D94">
        <w:t>Désirez-vous exporter</w:t>
      </w:r>
      <w:r w:rsidR="00961FE8">
        <w:t> </w:t>
      </w:r>
      <w:r w:rsidRPr="001B1D94">
        <w:t>? Si oui, quand</w:t>
      </w:r>
      <w:r w:rsidR="00961FE8">
        <w:t> </w:t>
      </w:r>
      <w:r w:rsidRPr="001B1D94">
        <w:t>? Quels seront les pays visés</w:t>
      </w:r>
      <w:r w:rsidR="00961FE8">
        <w:t> </w:t>
      </w:r>
      <w:r w:rsidRPr="001B1D94">
        <w:t>?</w:t>
      </w:r>
    </w:p>
    <w:p w14:paraId="4823E939" w14:textId="30946CBC" w:rsidR="001B1D94" w:rsidRPr="001B1D94" w:rsidRDefault="001B1D94" w:rsidP="002E26A6">
      <w:pPr>
        <w:pStyle w:val="Listepuce3"/>
      </w:pPr>
      <w:r w:rsidRPr="001B1D94">
        <w:t>Combien d’employés comptez-vous avoir</w:t>
      </w:r>
      <w:r w:rsidR="00961FE8">
        <w:t> </w:t>
      </w:r>
      <w:r w:rsidRPr="001B1D94">
        <w:t>?</w:t>
      </w:r>
    </w:p>
    <w:p w14:paraId="24B71E4E" w14:textId="77777777" w:rsidR="001B1D94" w:rsidRPr="001B1D94" w:rsidRDefault="001B1D94" w:rsidP="001B1D94">
      <w:pPr>
        <w:pStyle w:val="Titre2"/>
        <w:ind w:left="720" w:hanging="720"/>
      </w:pPr>
      <w:bookmarkStart w:id="10" w:name="_Toc120615538"/>
      <w:bookmarkStart w:id="11" w:name="_Toc126588494"/>
      <w:r w:rsidRPr="001B1D94">
        <w:lastRenderedPageBreak/>
        <w:t>Calendrier des réalisations</w:t>
      </w:r>
      <w:bookmarkEnd w:id="10"/>
      <w:bookmarkEnd w:id="11"/>
    </w:p>
    <w:p w14:paraId="20124DB6" w14:textId="77777777" w:rsidR="001B1D94" w:rsidRPr="001B1D94" w:rsidRDefault="001B1D94" w:rsidP="002E26A6">
      <w:pPr>
        <w:pStyle w:val="Listepuce1"/>
      </w:pPr>
      <w:r w:rsidRPr="001B1D94">
        <w:t xml:space="preserve">Quelles sont les principales étapes que vous avez franchies ou que vous aurez à franchir pour assurer le démarrage de l’entreprise. (En ordre chronologique). </w:t>
      </w:r>
    </w:p>
    <w:p w14:paraId="793BFB82" w14:textId="77777777" w:rsidR="001B1D94" w:rsidRPr="001B1D94" w:rsidRDefault="001B1D94" w:rsidP="00F77A70">
      <w:pPr>
        <w:pStyle w:val="Corpsdetexte15ptaprs"/>
      </w:pPr>
      <w:r w:rsidRPr="001B1D94">
        <w:t>Exemple :</w:t>
      </w:r>
    </w:p>
    <w:tbl>
      <w:tblPr>
        <w:tblStyle w:val="TableauListe3-Accentuation6"/>
        <w:tblW w:w="5000" w:type="pct"/>
        <w:tblLook w:val="0620" w:firstRow="1" w:lastRow="0" w:firstColumn="0" w:lastColumn="0" w:noHBand="1" w:noVBand="1"/>
      </w:tblPr>
      <w:tblGrid>
        <w:gridCol w:w="4500"/>
        <w:gridCol w:w="2790"/>
        <w:gridCol w:w="2790"/>
      </w:tblGrid>
      <w:tr w:rsidR="004734C4" w:rsidRPr="00274D1C" w14:paraId="118C0325" w14:textId="77777777" w:rsidTr="006F55C1">
        <w:trPr>
          <w:cnfStyle w:val="100000000000" w:firstRow="1" w:lastRow="0" w:firstColumn="0" w:lastColumn="0" w:oddVBand="0" w:evenVBand="0" w:oddHBand="0" w:evenHBand="0" w:firstRowFirstColumn="0" w:firstRowLastColumn="0" w:lastRowFirstColumn="0" w:lastRowLastColumn="0"/>
        </w:trPr>
        <w:tc>
          <w:tcPr>
            <w:tcW w:w="2232" w:type="pct"/>
            <w:tcBorders>
              <w:top w:val="nil"/>
              <w:bottom w:val="single" w:sz="2" w:space="0" w:color="auto"/>
              <w:right w:val="single" w:sz="2" w:space="0" w:color="000000" w:themeColor="text2"/>
            </w:tcBorders>
          </w:tcPr>
          <w:p w14:paraId="7514246F" w14:textId="53EEACAC" w:rsidR="004734C4" w:rsidRPr="007A547B" w:rsidRDefault="004734C4" w:rsidP="004734C4">
            <w:pPr>
              <w:pStyle w:val="Tableautitrecolonnegauche"/>
            </w:pPr>
            <w:r>
              <w:t>Activités</w:t>
            </w:r>
          </w:p>
        </w:tc>
        <w:tc>
          <w:tcPr>
            <w:tcW w:w="1384" w:type="pct"/>
            <w:tcBorders>
              <w:top w:val="nil"/>
              <w:left w:val="single" w:sz="2" w:space="0" w:color="000000" w:themeColor="text2"/>
              <w:bottom w:val="single" w:sz="2" w:space="0" w:color="auto"/>
              <w:right w:val="single" w:sz="2" w:space="0" w:color="000000" w:themeColor="text2"/>
            </w:tcBorders>
          </w:tcPr>
          <w:p w14:paraId="76CB1F95" w14:textId="2492BEB2" w:rsidR="004734C4" w:rsidRPr="007A547B" w:rsidRDefault="004734C4" w:rsidP="004734C4">
            <w:pPr>
              <w:pStyle w:val="Tableautitrecolonnecentre"/>
            </w:pPr>
            <w:r>
              <w:t>À compléter</w:t>
            </w:r>
          </w:p>
        </w:tc>
        <w:tc>
          <w:tcPr>
            <w:tcW w:w="1384" w:type="pct"/>
            <w:tcBorders>
              <w:top w:val="nil"/>
              <w:left w:val="single" w:sz="2" w:space="0" w:color="000000" w:themeColor="text2"/>
              <w:bottom w:val="single" w:sz="2" w:space="0" w:color="auto"/>
            </w:tcBorders>
          </w:tcPr>
          <w:p w14:paraId="698795D5" w14:textId="228748F2" w:rsidR="004734C4" w:rsidRPr="007A547B" w:rsidRDefault="004734C4" w:rsidP="004734C4">
            <w:pPr>
              <w:pStyle w:val="Tableautitrecolonnecentre"/>
            </w:pPr>
            <w:r>
              <w:t>Réalisé le</w:t>
            </w:r>
          </w:p>
        </w:tc>
      </w:tr>
      <w:tr w:rsidR="004734C4" w:rsidRPr="008F5B60" w14:paraId="5DEBBF55" w14:textId="77777777" w:rsidTr="006F55C1">
        <w:tc>
          <w:tcPr>
            <w:tcW w:w="2232" w:type="pct"/>
            <w:tcBorders>
              <w:top w:val="single" w:sz="2" w:space="0" w:color="auto"/>
              <w:bottom w:val="single" w:sz="2" w:space="0" w:color="000000" w:themeColor="text1"/>
              <w:right w:val="single" w:sz="2" w:space="0" w:color="000000" w:themeColor="text2"/>
            </w:tcBorders>
          </w:tcPr>
          <w:p w14:paraId="43615219" w14:textId="7F22D23A" w:rsidR="004734C4" w:rsidRPr="007A547B" w:rsidRDefault="004734C4" w:rsidP="004734C4">
            <w:pPr>
              <w:pStyle w:val="Tableautextegauche"/>
            </w:pPr>
            <w:r w:rsidRPr="007B1947">
              <w:t>Étude de marché</w:t>
            </w:r>
          </w:p>
        </w:tc>
        <w:tc>
          <w:tcPr>
            <w:tcW w:w="1384" w:type="pct"/>
            <w:tcBorders>
              <w:top w:val="single" w:sz="2" w:space="0" w:color="auto"/>
              <w:left w:val="single" w:sz="2" w:space="0" w:color="000000" w:themeColor="text2"/>
              <w:bottom w:val="single" w:sz="2" w:space="0" w:color="000000" w:themeColor="text1"/>
              <w:right w:val="single" w:sz="2" w:space="0" w:color="000000" w:themeColor="text2"/>
            </w:tcBorders>
          </w:tcPr>
          <w:p w14:paraId="5EB086D9" w14:textId="7A10B5E5" w:rsidR="004734C4" w:rsidRPr="007A547B" w:rsidRDefault="004734C4" w:rsidP="004D7EFB">
            <w:pPr>
              <w:pStyle w:val="Tableautextegauche"/>
            </w:pPr>
          </w:p>
        </w:tc>
        <w:tc>
          <w:tcPr>
            <w:tcW w:w="1384" w:type="pct"/>
            <w:tcBorders>
              <w:top w:val="single" w:sz="2" w:space="0" w:color="auto"/>
              <w:left w:val="single" w:sz="2" w:space="0" w:color="000000" w:themeColor="text2"/>
              <w:bottom w:val="single" w:sz="2" w:space="0" w:color="000000" w:themeColor="text1"/>
            </w:tcBorders>
          </w:tcPr>
          <w:p w14:paraId="353218BC" w14:textId="3B0641A2" w:rsidR="004734C4" w:rsidRPr="007A547B" w:rsidRDefault="004734C4" w:rsidP="004D7EFB">
            <w:pPr>
              <w:pStyle w:val="Tableautextegauche"/>
            </w:pPr>
          </w:p>
        </w:tc>
      </w:tr>
      <w:tr w:rsidR="004734C4" w:rsidRPr="008F5B60" w14:paraId="3FD00C23" w14:textId="77777777" w:rsidTr="006F55C1">
        <w:tc>
          <w:tcPr>
            <w:tcW w:w="2232" w:type="pct"/>
            <w:tcBorders>
              <w:top w:val="single" w:sz="2" w:space="0" w:color="000000" w:themeColor="text1"/>
              <w:bottom w:val="single" w:sz="2" w:space="0" w:color="000000" w:themeColor="text1"/>
              <w:right w:val="single" w:sz="2" w:space="0" w:color="000000" w:themeColor="text2"/>
            </w:tcBorders>
          </w:tcPr>
          <w:p w14:paraId="38181451" w14:textId="75E7E949" w:rsidR="004734C4" w:rsidRPr="007A547B" w:rsidRDefault="004734C4" w:rsidP="004734C4">
            <w:pPr>
              <w:pStyle w:val="Tableautextegauche"/>
            </w:pPr>
            <w:r w:rsidRPr="007B1947">
              <w:t>Contacts auprès des personnes-ressources (comptables, avocats, compagnies d’assurances, etc.)</w:t>
            </w:r>
          </w:p>
        </w:tc>
        <w:tc>
          <w:tcPr>
            <w:tcW w:w="1384"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2F38142D" w14:textId="1A9B62CA" w:rsidR="004734C4" w:rsidRPr="007A547B" w:rsidRDefault="004734C4" w:rsidP="004D7EFB">
            <w:pPr>
              <w:pStyle w:val="Tableautextegauche"/>
            </w:pPr>
          </w:p>
        </w:tc>
        <w:tc>
          <w:tcPr>
            <w:tcW w:w="1384" w:type="pct"/>
            <w:tcBorders>
              <w:top w:val="single" w:sz="2" w:space="0" w:color="000000" w:themeColor="text1"/>
              <w:left w:val="single" w:sz="2" w:space="0" w:color="000000" w:themeColor="text2"/>
              <w:bottom w:val="single" w:sz="2" w:space="0" w:color="000000" w:themeColor="text1"/>
            </w:tcBorders>
          </w:tcPr>
          <w:p w14:paraId="156ADDEA" w14:textId="3879255E" w:rsidR="004734C4" w:rsidRPr="007A547B" w:rsidRDefault="004734C4" w:rsidP="004D7EFB">
            <w:pPr>
              <w:pStyle w:val="Tableautextegauche"/>
            </w:pPr>
          </w:p>
        </w:tc>
      </w:tr>
      <w:tr w:rsidR="004734C4" w:rsidRPr="008F5B60" w14:paraId="1C0F9694" w14:textId="77777777" w:rsidTr="006F55C1">
        <w:tc>
          <w:tcPr>
            <w:tcW w:w="2232" w:type="pct"/>
            <w:tcBorders>
              <w:top w:val="single" w:sz="2" w:space="0" w:color="000000" w:themeColor="text1"/>
              <w:bottom w:val="single" w:sz="2" w:space="0" w:color="000000" w:themeColor="text1"/>
              <w:right w:val="single" w:sz="2" w:space="0" w:color="000000" w:themeColor="text2"/>
            </w:tcBorders>
          </w:tcPr>
          <w:p w14:paraId="2B6E620C" w14:textId="5CED9D37" w:rsidR="004734C4" w:rsidRPr="007A547B" w:rsidRDefault="004734C4" w:rsidP="004734C4">
            <w:pPr>
              <w:pStyle w:val="Tableautextegauche"/>
            </w:pPr>
            <w:r w:rsidRPr="007B1947">
              <w:t>Obtention du financement</w:t>
            </w:r>
          </w:p>
        </w:tc>
        <w:tc>
          <w:tcPr>
            <w:tcW w:w="1384"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04CD104B" w14:textId="5AAA4D68" w:rsidR="004734C4" w:rsidRPr="007A547B" w:rsidRDefault="004734C4" w:rsidP="004D7EFB">
            <w:pPr>
              <w:pStyle w:val="Tableautextegauche"/>
            </w:pPr>
          </w:p>
        </w:tc>
        <w:tc>
          <w:tcPr>
            <w:tcW w:w="1384" w:type="pct"/>
            <w:tcBorders>
              <w:top w:val="single" w:sz="2" w:space="0" w:color="000000" w:themeColor="text1"/>
              <w:left w:val="single" w:sz="2" w:space="0" w:color="000000" w:themeColor="text2"/>
              <w:bottom w:val="single" w:sz="2" w:space="0" w:color="000000" w:themeColor="text1"/>
            </w:tcBorders>
          </w:tcPr>
          <w:p w14:paraId="49F6CC7C" w14:textId="14CB69E6" w:rsidR="004734C4" w:rsidRPr="007A547B" w:rsidRDefault="004734C4" w:rsidP="004D7EFB">
            <w:pPr>
              <w:pStyle w:val="Tableautextegauche"/>
            </w:pPr>
          </w:p>
        </w:tc>
      </w:tr>
      <w:tr w:rsidR="004734C4" w:rsidRPr="008F5B60" w14:paraId="16C42083" w14:textId="77777777" w:rsidTr="006F55C1">
        <w:tc>
          <w:tcPr>
            <w:tcW w:w="2232" w:type="pct"/>
            <w:tcBorders>
              <w:top w:val="single" w:sz="2" w:space="0" w:color="000000" w:themeColor="text1"/>
              <w:bottom w:val="single" w:sz="2" w:space="0" w:color="000000" w:themeColor="text1"/>
              <w:right w:val="single" w:sz="2" w:space="0" w:color="000000" w:themeColor="text2"/>
            </w:tcBorders>
          </w:tcPr>
          <w:p w14:paraId="1D1063F7" w14:textId="22B51F06" w:rsidR="004734C4" w:rsidRPr="007A547B" w:rsidRDefault="004734C4" w:rsidP="004734C4">
            <w:pPr>
              <w:pStyle w:val="Tableautextegauche"/>
            </w:pPr>
            <w:r w:rsidRPr="007B1947">
              <w:t>Incorporation, immatriculation</w:t>
            </w:r>
          </w:p>
        </w:tc>
        <w:tc>
          <w:tcPr>
            <w:tcW w:w="1384"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69C94495" w14:textId="0D3014AA" w:rsidR="004734C4" w:rsidRPr="007A547B" w:rsidRDefault="004734C4" w:rsidP="004D7EFB">
            <w:pPr>
              <w:pStyle w:val="Tableautextegauche"/>
            </w:pPr>
          </w:p>
        </w:tc>
        <w:tc>
          <w:tcPr>
            <w:tcW w:w="1384" w:type="pct"/>
            <w:tcBorders>
              <w:top w:val="single" w:sz="2" w:space="0" w:color="000000" w:themeColor="text1"/>
              <w:left w:val="single" w:sz="2" w:space="0" w:color="000000" w:themeColor="text2"/>
              <w:bottom w:val="single" w:sz="2" w:space="0" w:color="000000" w:themeColor="text1"/>
            </w:tcBorders>
          </w:tcPr>
          <w:p w14:paraId="6959028F" w14:textId="0CFAD0FC" w:rsidR="004734C4" w:rsidRPr="007A547B" w:rsidRDefault="004734C4" w:rsidP="004D7EFB">
            <w:pPr>
              <w:pStyle w:val="Tableautextegauche"/>
            </w:pPr>
          </w:p>
        </w:tc>
      </w:tr>
      <w:tr w:rsidR="004734C4" w:rsidRPr="008F5B60" w14:paraId="2EE56481" w14:textId="77777777" w:rsidTr="006F55C1">
        <w:tc>
          <w:tcPr>
            <w:tcW w:w="2232" w:type="pct"/>
            <w:tcBorders>
              <w:top w:val="single" w:sz="2" w:space="0" w:color="000000" w:themeColor="text1"/>
              <w:bottom w:val="single" w:sz="2" w:space="0" w:color="000000" w:themeColor="text1"/>
              <w:right w:val="single" w:sz="2" w:space="0" w:color="000000" w:themeColor="text2"/>
            </w:tcBorders>
          </w:tcPr>
          <w:p w14:paraId="7D1FFF07" w14:textId="1973ED11" w:rsidR="004734C4" w:rsidRPr="007A547B" w:rsidRDefault="004734C4" w:rsidP="004734C4">
            <w:pPr>
              <w:pStyle w:val="Tableautextegauche"/>
            </w:pPr>
            <w:r w:rsidRPr="007B1947">
              <w:t>Location d’espace</w:t>
            </w:r>
          </w:p>
        </w:tc>
        <w:tc>
          <w:tcPr>
            <w:tcW w:w="1384"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3EEDD7C5" w14:textId="07CD13A0" w:rsidR="004734C4" w:rsidRPr="007A547B" w:rsidRDefault="004734C4" w:rsidP="004D7EFB">
            <w:pPr>
              <w:pStyle w:val="Tableautextegauche"/>
            </w:pPr>
          </w:p>
        </w:tc>
        <w:tc>
          <w:tcPr>
            <w:tcW w:w="1384" w:type="pct"/>
            <w:tcBorders>
              <w:top w:val="single" w:sz="2" w:space="0" w:color="000000" w:themeColor="text1"/>
              <w:left w:val="single" w:sz="2" w:space="0" w:color="000000" w:themeColor="text2"/>
              <w:bottom w:val="single" w:sz="2" w:space="0" w:color="000000" w:themeColor="text1"/>
            </w:tcBorders>
          </w:tcPr>
          <w:p w14:paraId="457B868B" w14:textId="6742C6AF" w:rsidR="004734C4" w:rsidRPr="007A547B" w:rsidRDefault="004734C4" w:rsidP="004D7EFB">
            <w:pPr>
              <w:pStyle w:val="Tableautextegauche"/>
            </w:pPr>
          </w:p>
        </w:tc>
      </w:tr>
      <w:tr w:rsidR="004734C4" w:rsidRPr="008F5B60" w14:paraId="073815A7" w14:textId="77777777" w:rsidTr="006F55C1">
        <w:tc>
          <w:tcPr>
            <w:tcW w:w="2232" w:type="pct"/>
            <w:tcBorders>
              <w:top w:val="single" w:sz="2" w:space="0" w:color="000000" w:themeColor="text1"/>
              <w:bottom w:val="single" w:sz="2" w:space="0" w:color="000000" w:themeColor="text1"/>
              <w:right w:val="single" w:sz="2" w:space="0" w:color="000000" w:themeColor="text2"/>
            </w:tcBorders>
          </w:tcPr>
          <w:p w14:paraId="314D72D2" w14:textId="0F5A6E62" w:rsidR="004734C4" w:rsidRPr="008F5B60" w:rsidRDefault="004734C4" w:rsidP="004734C4">
            <w:pPr>
              <w:pStyle w:val="Tableautextegauche"/>
            </w:pPr>
            <w:r w:rsidRPr="007B1947">
              <w:t>Achat de marchandises</w:t>
            </w:r>
          </w:p>
        </w:tc>
        <w:tc>
          <w:tcPr>
            <w:tcW w:w="1384"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49F6FE22" w14:textId="6A1733F1" w:rsidR="004734C4" w:rsidRPr="00F745AC" w:rsidRDefault="004734C4" w:rsidP="004D7EFB">
            <w:pPr>
              <w:pStyle w:val="Tableautextegauche"/>
            </w:pPr>
          </w:p>
        </w:tc>
        <w:tc>
          <w:tcPr>
            <w:tcW w:w="1384" w:type="pct"/>
            <w:tcBorders>
              <w:top w:val="single" w:sz="2" w:space="0" w:color="000000" w:themeColor="text1"/>
              <w:left w:val="single" w:sz="2" w:space="0" w:color="000000" w:themeColor="text2"/>
              <w:bottom w:val="single" w:sz="2" w:space="0" w:color="000000" w:themeColor="text1"/>
            </w:tcBorders>
          </w:tcPr>
          <w:p w14:paraId="23802C81" w14:textId="1CC26E89" w:rsidR="004734C4" w:rsidRPr="00F745AC" w:rsidRDefault="004734C4" w:rsidP="004D7EFB">
            <w:pPr>
              <w:pStyle w:val="Tableautextegauche"/>
            </w:pPr>
          </w:p>
        </w:tc>
      </w:tr>
      <w:tr w:rsidR="004734C4" w:rsidRPr="008F5B60" w14:paraId="652535C4" w14:textId="77777777" w:rsidTr="006F55C1">
        <w:tc>
          <w:tcPr>
            <w:tcW w:w="2232" w:type="pct"/>
            <w:tcBorders>
              <w:top w:val="single" w:sz="2" w:space="0" w:color="000000" w:themeColor="text1"/>
              <w:bottom w:val="single" w:sz="2" w:space="0" w:color="000000" w:themeColor="text1"/>
              <w:right w:val="single" w:sz="2" w:space="0" w:color="000000" w:themeColor="text2"/>
            </w:tcBorders>
          </w:tcPr>
          <w:p w14:paraId="433238F6" w14:textId="1B496AD6" w:rsidR="004734C4" w:rsidRPr="008F5B60" w:rsidRDefault="004734C4" w:rsidP="004734C4">
            <w:pPr>
              <w:pStyle w:val="Tableautextegauche"/>
            </w:pPr>
            <w:r w:rsidRPr="007B1947">
              <w:t>Publicité, salons commerciaux</w:t>
            </w:r>
          </w:p>
        </w:tc>
        <w:tc>
          <w:tcPr>
            <w:tcW w:w="1384"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78C00CF5" w14:textId="77777777" w:rsidR="004734C4" w:rsidRPr="00F745AC" w:rsidRDefault="004734C4" w:rsidP="004D7EFB">
            <w:pPr>
              <w:pStyle w:val="Tableautextegauche"/>
            </w:pPr>
          </w:p>
        </w:tc>
        <w:tc>
          <w:tcPr>
            <w:tcW w:w="1384" w:type="pct"/>
            <w:tcBorders>
              <w:top w:val="single" w:sz="2" w:space="0" w:color="000000" w:themeColor="text1"/>
              <w:left w:val="single" w:sz="2" w:space="0" w:color="000000" w:themeColor="text2"/>
              <w:bottom w:val="single" w:sz="2" w:space="0" w:color="000000" w:themeColor="text1"/>
            </w:tcBorders>
          </w:tcPr>
          <w:p w14:paraId="7ABDF9CD" w14:textId="77777777" w:rsidR="004734C4" w:rsidRPr="00F745AC" w:rsidRDefault="004734C4" w:rsidP="004D7EFB">
            <w:pPr>
              <w:pStyle w:val="Tableautextegauche"/>
            </w:pPr>
          </w:p>
        </w:tc>
      </w:tr>
      <w:tr w:rsidR="004734C4" w:rsidRPr="008F5B60" w14:paraId="7E40D77E" w14:textId="77777777" w:rsidTr="006F55C1">
        <w:tc>
          <w:tcPr>
            <w:tcW w:w="2232" w:type="pct"/>
            <w:tcBorders>
              <w:top w:val="single" w:sz="2" w:space="0" w:color="000000" w:themeColor="text1"/>
              <w:bottom w:val="single" w:sz="2" w:space="0" w:color="000000" w:themeColor="text1"/>
              <w:right w:val="single" w:sz="2" w:space="0" w:color="000000" w:themeColor="text2"/>
            </w:tcBorders>
          </w:tcPr>
          <w:p w14:paraId="383A70BB" w14:textId="6A946749" w:rsidR="004734C4" w:rsidRPr="008F5B60" w:rsidRDefault="004734C4" w:rsidP="004734C4">
            <w:pPr>
              <w:pStyle w:val="Tableautextegauche"/>
            </w:pPr>
            <w:r w:rsidRPr="007B1947">
              <w:t>Embauche de la main-d’œuvre</w:t>
            </w:r>
          </w:p>
        </w:tc>
        <w:tc>
          <w:tcPr>
            <w:tcW w:w="1384"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35039684" w14:textId="77777777" w:rsidR="004734C4" w:rsidRPr="00F745AC" w:rsidRDefault="004734C4" w:rsidP="004D7EFB">
            <w:pPr>
              <w:pStyle w:val="Tableautextegauche"/>
            </w:pPr>
          </w:p>
        </w:tc>
        <w:tc>
          <w:tcPr>
            <w:tcW w:w="1384" w:type="pct"/>
            <w:tcBorders>
              <w:top w:val="single" w:sz="2" w:space="0" w:color="000000" w:themeColor="text1"/>
              <w:left w:val="single" w:sz="2" w:space="0" w:color="000000" w:themeColor="text2"/>
              <w:bottom w:val="single" w:sz="2" w:space="0" w:color="000000" w:themeColor="text1"/>
            </w:tcBorders>
          </w:tcPr>
          <w:p w14:paraId="65B224F6" w14:textId="77777777" w:rsidR="004734C4" w:rsidRPr="00F745AC" w:rsidRDefault="004734C4" w:rsidP="004D7EFB">
            <w:pPr>
              <w:pStyle w:val="Tableautextegauche"/>
            </w:pPr>
          </w:p>
        </w:tc>
      </w:tr>
      <w:tr w:rsidR="004734C4" w:rsidRPr="008F5B60" w14:paraId="5FF453A3" w14:textId="77777777" w:rsidTr="006F55C1">
        <w:tc>
          <w:tcPr>
            <w:tcW w:w="2232" w:type="pct"/>
            <w:tcBorders>
              <w:top w:val="single" w:sz="2" w:space="0" w:color="000000" w:themeColor="text1"/>
              <w:bottom w:val="single" w:sz="2" w:space="0" w:color="000000" w:themeColor="text1"/>
              <w:right w:val="single" w:sz="2" w:space="0" w:color="000000" w:themeColor="text2"/>
            </w:tcBorders>
          </w:tcPr>
          <w:p w14:paraId="125A1BA1" w14:textId="5A4B49AA" w:rsidR="004734C4" w:rsidRPr="008F5B60" w:rsidRDefault="004734C4" w:rsidP="004734C4">
            <w:pPr>
              <w:pStyle w:val="Tableautextegauche"/>
            </w:pPr>
            <w:r w:rsidRPr="007B1947">
              <w:t>Ouverture officielle</w:t>
            </w:r>
          </w:p>
        </w:tc>
        <w:tc>
          <w:tcPr>
            <w:tcW w:w="1384"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25E2A9EF" w14:textId="77777777" w:rsidR="004734C4" w:rsidRPr="00F745AC" w:rsidRDefault="004734C4" w:rsidP="004D7EFB">
            <w:pPr>
              <w:pStyle w:val="Tableautextegauche"/>
            </w:pPr>
          </w:p>
        </w:tc>
        <w:tc>
          <w:tcPr>
            <w:tcW w:w="1384" w:type="pct"/>
            <w:tcBorders>
              <w:top w:val="single" w:sz="2" w:space="0" w:color="000000" w:themeColor="text1"/>
              <w:left w:val="single" w:sz="2" w:space="0" w:color="000000" w:themeColor="text2"/>
              <w:bottom w:val="single" w:sz="2" w:space="0" w:color="000000" w:themeColor="text1"/>
            </w:tcBorders>
          </w:tcPr>
          <w:p w14:paraId="039E0361" w14:textId="77777777" w:rsidR="004734C4" w:rsidRPr="00F745AC" w:rsidRDefault="004734C4" w:rsidP="004D7EFB">
            <w:pPr>
              <w:pStyle w:val="Tableautextegauche"/>
            </w:pPr>
          </w:p>
        </w:tc>
      </w:tr>
      <w:tr w:rsidR="004734C4" w:rsidRPr="008F5B60" w14:paraId="50470372" w14:textId="77777777" w:rsidTr="006F55C1">
        <w:tc>
          <w:tcPr>
            <w:tcW w:w="2232" w:type="pct"/>
            <w:tcBorders>
              <w:top w:val="single" w:sz="2" w:space="0" w:color="000000" w:themeColor="text1"/>
              <w:bottom w:val="single" w:sz="2" w:space="0" w:color="000000" w:themeColor="text1"/>
              <w:right w:val="single" w:sz="2" w:space="0" w:color="000000" w:themeColor="text2"/>
            </w:tcBorders>
          </w:tcPr>
          <w:p w14:paraId="3C565FFE" w14:textId="1555D90D" w:rsidR="004734C4" w:rsidRPr="008F5B60" w:rsidRDefault="004734C4" w:rsidP="004734C4">
            <w:pPr>
              <w:pStyle w:val="Tableautextegauche"/>
            </w:pPr>
            <w:r w:rsidRPr="007B1947">
              <w:t>Étude de marché</w:t>
            </w:r>
          </w:p>
        </w:tc>
        <w:tc>
          <w:tcPr>
            <w:tcW w:w="1384"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58AD5B6E" w14:textId="77777777" w:rsidR="004734C4" w:rsidRPr="00F745AC" w:rsidRDefault="004734C4" w:rsidP="004D7EFB">
            <w:pPr>
              <w:pStyle w:val="Tableautextegauche"/>
            </w:pPr>
          </w:p>
        </w:tc>
        <w:tc>
          <w:tcPr>
            <w:tcW w:w="1384" w:type="pct"/>
            <w:tcBorders>
              <w:top w:val="single" w:sz="2" w:space="0" w:color="000000" w:themeColor="text1"/>
              <w:left w:val="single" w:sz="2" w:space="0" w:color="000000" w:themeColor="text2"/>
              <w:bottom w:val="single" w:sz="2" w:space="0" w:color="000000" w:themeColor="text1"/>
            </w:tcBorders>
          </w:tcPr>
          <w:p w14:paraId="0D9961BB" w14:textId="77777777" w:rsidR="004734C4" w:rsidRPr="00F745AC" w:rsidRDefault="004734C4" w:rsidP="004D7EFB">
            <w:pPr>
              <w:pStyle w:val="Tableautextegauche"/>
            </w:pPr>
          </w:p>
        </w:tc>
      </w:tr>
    </w:tbl>
    <w:p w14:paraId="3E917597" w14:textId="5FE438FF" w:rsidR="00C64183" w:rsidRDefault="00C64183" w:rsidP="001B1D94">
      <w:pPr>
        <w:pStyle w:val="Corpsdetexte"/>
      </w:pPr>
    </w:p>
    <w:p w14:paraId="516B859F" w14:textId="77777777" w:rsidR="00C64183" w:rsidRDefault="00C64183">
      <w:pPr>
        <w:spacing w:before="0" w:after="160" w:line="259" w:lineRule="auto"/>
      </w:pPr>
      <w:r>
        <w:br w:type="page"/>
      </w:r>
    </w:p>
    <w:p w14:paraId="4BC7584A" w14:textId="2231478A" w:rsidR="00A93AA2" w:rsidRDefault="00687287" w:rsidP="00687287">
      <w:pPr>
        <w:pStyle w:val="Section"/>
      </w:pPr>
      <w:bookmarkStart w:id="12" w:name="_Toc126588495"/>
      <w:r>
        <w:lastRenderedPageBreak/>
        <w:t>02.</w:t>
      </w:r>
      <w:r>
        <w:tab/>
      </w:r>
      <w:r w:rsidRPr="00687287">
        <w:t>L’entrepreneur</w:t>
      </w:r>
      <w:bookmarkEnd w:id="12"/>
    </w:p>
    <w:p w14:paraId="39DE3B1C" w14:textId="6F7ECFCD" w:rsidR="00A93AA2" w:rsidRDefault="00D57BF2" w:rsidP="00A93AA2">
      <w:pPr>
        <w:spacing w:before="0" w:after="160" w:line="259" w:lineRule="auto"/>
        <w:sectPr w:rsidR="00A93AA2" w:rsidSect="00D41930">
          <w:headerReference w:type="default" r:id="rId19"/>
          <w:pgSz w:w="12240" w:h="15840" w:code="1"/>
          <w:pgMar w:top="1080" w:right="1080" w:bottom="1440" w:left="1080" w:header="706" w:footer="706" w:gutter="0"/>
          <w:cols w:space="708"/>
          <w:docGrid w:linePitch="360"/>
        </w:sectPr>
      </w:pPr>
      <w:r>
        <w:rPr>
          <w:noProof/>
        </w:rPr>
        <w:drawing>
          <wp:anchor distT="0" distB="0" distL="114300" distR="114300" simplePos="0" relativeHeight="251734016" behindDoc="0" locked="1" layoutInCell="1" allowOverlap="1" wp14:anchorId="166B2CC8" wp14:editId="1A0044C2">
            <wp:simplePos x="0" y="0"/>
            <wp:positionH relativeFrom="column">
              <wp:posOffset>-685800</wp:posOffset>
            </wp:positionH>
            <wp:positionV relativeFrom="page">
              <wp:posOffset>0</wp:posOffset>
            </wp:positionV>
            <wp:extent cx="7772400" cy="938174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729"/>
                    <a:stretch/>
                  </pic:blipFill>
                  <pic:spPr bwMode="auto">
                    <a:xfrm>
                      <a:off x="0" y="0"/>
                      <a:ext cx="7772400" cy="9381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24A2B" w14:textId="639B91E8" w:rsidR="001B1D94" w:rsidRDefault="00457D36" w:rsidP="00457D36">
      <w:pPr>
        <w:pStyle w:val="Titre1"/>
      </w:pPr>
      <w:r w:rsidRPr="00457D36">
        <w:lastRenderedPageBreak/>
        <w:t>L’entrepreneur</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91E" w:themeFill="accent4"/>
        <w:tblLook w:val="04A0" w:firstRow="1" w:lastRow="0" w:firstColumn="1" w:lastColumn="0" w:noHBand="0" w:noVBand="1"/>
      </w:tblPr>
      <w:tblGrid>
        <w:gridCol w:w="1077"/>
        <w:gridCol w:w="9003"/>
      </w:tblGrid>
      <w:tr w:rsidR="00F36F80" w:rsidRPr="00F36F80" w14:paraId="09B862FA" w14:textId="77777777" w:rsidTr="00C135D8">
        <w:tc>
          <w:tcPr>
            <w:tcW w:w="534" w:type="pct"/>
            <w:shd w:val="clear" w:color="auto" w:fill="FFB91E" w:themeFill="accent4"/>
          </w:tcPr>
          <w:p w14:paraId="779A9158" w14:textId="77777777" w:rsidR="003A16BB" w:rsidRPr="00F36F80" w:rsidRDefault="003A16BB" w:rsidP="00033B63">
            <w:pPr>
              <w:pStyle w:val="Corpsdetexte"/>
              <w:rPr>
                <w:b/>
                <w:bCs/>
                <w:color w:val="FFFFFF" w:themeColor="background1"/>
              </w:rPr>
            </w:pPr>
            <w:r w:rsidRPr="00F36F80">
              <w:rPr>
                <w:b/>
                <w:bCs/>
                <w:color w:val="FFFFFF" w:themeColor="background1"/>
              </w:rPr>
              <w:t>Objectif</w:t>
            </w:r>
          </w:p>
        </w:tc>
        <w:tc>
          <w:tcPr>
            <w:tcW w:w="4466" w:type="pct"/>
            <w:shd w:val="clear" w:color="auto" w:fill="FFB91E" w:themeFill="accent4"/>
          </w:tcPr>
          <w:p w14:paraId="7FC6D3CD" w14:textId="76D90D2A" w:rsidR="003A16BB" w:rsidRPr="00F36F80" w:rsidRDefault="003A16BB" w:rsidP="00033B63">
            <w:pPr>
              <w:pStyle w:val="Corpsdetexte"/>
              <w:rPr>
                <w:b/>
                <w:bCs/>
                <w:color w:val="FFFFFF" w:themeColor="background1"/>
              </w:rPr>
            </w:pPr>
            <w:r w:rsidRPr="00F36F80">
              <w:rPr>
                <w:b/>
                <w:bCs/>
                <w:color w:val="FFFFFF" w:themeColor="background1"/>
              </w:rPr>
              <w:t>Permettre au lecteur de connaître le ou les entrepreneurs, de même que les rôles et les tâches qu’ils occupent dans l’entreprise.</w:t>
            </w:r>
          </w:p>
        </w:tc>
      </w:tr>
    </w:tbl>
    <w:p w14:paraId="46290B4F" w14:textId="77777777" w:rsidR="001D31F2" w:rsidRDefault="001D31F2" w:rsidP="001D31F2">
      <w:pPr>
        <w:pStyle w:val="Titre2"/>
      </w:pPr>
      <w:bookmarkStart w:id="13" w:name="_Toc126588496"/>
      <w:r>
        <w:t>Identification</w:t>
      </w:r>
      <w:bookmarkEnd w:id="13"/>
    </w:p>
    <w:p w14:paraId="2FA3B6CF" w14:textId="77777777" w:rsidR="001D31F2" w:rsidRDefault="001D31F2" w:rsidP="001D31F2">
      <w:pPr>
        <w:pStyle w:val="Listepuce1"/>
      </w:pPr>
      <w:r>
        <w:t>Identifiez chaque entrepreneur</w:t>
      </w:r>
    </w:p>
    <w:p w14:paraId="36A8E643" w14:textId="77777777" w:rsidR="001D31F2" w:rsidRDefault="001D31F2" w:rsidP="001D31F2">
      <w:pPr>
        <w:pStyle w:val="Listepuce1"/>
      </w:pPr>
      <w:r>
        <w:t>Joignez le curriculum vitæ de chaque entrepreneur en annexe</w:t>
      </w:r>
    </w:p>
    <w:p w14:paraId="089661A0" w14:textId="77777777" w:rsidR="001D31F2" w:rsidRDefault="001D31F2" w:rsidP="002C294E">
      <w:pPr>
        <w:pStyle w:val="Listepuce1"/>
        <w:spacing w:after="300"/>
      </w:pPr>
      <w:r>
        <w:t>Joignez le bilan personnel de chaque entrepreneur en annexe</w:t>
      </w:r>
    </w:p>
    <w:tbl>
      <w:tblPr>
        <w:tblStyle w:val="TableauListe3-Accentuation6"/>
        <w:tblW w:w="5000" w:type="pct"/>
        <w:tblCellMar>
          <w:top w:w="58" w:type="dxa"/>
          <w:bottom w:w="58" w:type="dxa"/>
        </w:tblCellMar>
        <w:tblLook w:val="0680" w:firstRow="0" w:lastRow="0" w:firstColumn="1" w:lastColumn="0" w:noHBand="1" w:noVBand="1"/>
      </w:tblPr>
      <w:tblGrid>
        <w:gridCol w:w="2520"/>
        <w:gridCol w:w="2520"/>
        <w:gridCol w:w="2520"/>
        <w:gridCol w:w="2520"/>
      </w:tblGrid>
      <w:tr w:rsidR="00EA47AC" w:rsidRPr="00274D1C" w14:paraId="3C3CADC4" w14:textId="77777777" w:rsidTr="0063429B">
        <w:tc>
          <w:tcPr>
            <w:cnfStyle w:val="001000000000" w:firstRow="0" w:lastRow="0" w:firstColumn="1" w:lastColumn="0" w:oddVBand="0" w:evenVBand="0" w:oddHBand="0" w:evenHBand="0" w:firstRowFirstColumn="0" w:firstRowLastColumn="0" w:lastRowFirstColumn="0" w:lastRowLastColumn="0"/>
            <w:tcW w:w="1250" w:type="pct"/>
            <w:tcBorders>
              <w:top w:val="single" w:sz="2" w:space="0" w:color="000000" w:themeColor="text1"/>
              <w:bottom w:val="single" w:sz="2" w:space="0" w:color="FFFFFF" w:themeColor="background1"/>
            </w:tcBorders>
            <w:shd w:val="clear" w:color="auto" w:fill="000000" w:themeFill="text1"/>
          </w:tcPr>
          <w:p w14:paraId="30A6B52A" w14:textId="1B573653" w:rsidR="00EA47AC" w:rsidRPr="00EA47AC" w:rsidRDefault="00EA47AC" w:rsidP="00EA47AC">
            <w:pPr>
              <w:pStyle w:val="Tableautitrecolonnegauche"/>
            </w:pPr>
            <w:r w:rsidRPr="00EA47AC">
              <w:rPr>
                <w:b/>
                <w:bCs/>
              </w:rPr>
              <w:t>Nom</w:t>
            </w:r>
          </w:p>
        </w:tc>
        <w:tc>
          <w:tcPr>
            <w:tcW w:w="1250" w:type="pct"/>
            <w:tcBorders>
              <w:top w:val="single" w:sz="4" w:space="0" w:color="000000" w:themeColor="text1"/>
            </w:tcBorders>
          </w:tcPr>
          <w:p w14:paraId="198104D6" w14:textId="0FC733AA"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c>
          <w:tcPr>
            <w:tcW w:w="1250" w:type="pct"/>
            <w:tcBorders>
              <w:top w:val="single" w:sz="2" w:space="0" w:color="000000" w:themeColor="text1"/>
              <w:bottom w:val="single" w:sz="2" w:space="0" w:color="FFFFFF" w:themeColor="background1"/>
            </w:tcBorders>
            <w:shd w:val="clear" w:color="auto" w:fill="000000" w:themeFill="text1"/>
          </w:tcPr>
          <w:p w14:paraId="05A33AA5" w14:textId="773551C1" w:rsidR="00EA47AC" w:rsidRPr="00EA47AC"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rPr>
                <w:color w:val="FFFFFF" w:themeColor="background1"/>
              </w:rPr>
            </w:pPr>
            <w:r w:rsidRPr="00EA47AC">
              <w:rPr>
                <w:b/>
                <w:bCs/>
                <w:color w:val="FFFFFF" w:themeColor="background1"/>
              </w:rPr>
              <w:t>Nom</w:t>
            </w:r>
          </w:p>
        </w:tc>
        <w:tc>
          <w:tcPr>
            <w:tcW w:w="1250" w:type="pct"/>
            <w:tcBorders>
              <w:top w:val="single" w:sz="4" w:space="0" w:color="000000" w:themeColor="text1"/>
            </w:tcBorders>
          </w:tcPr>
          <w:p w14:paraId="620D888F" w14:textId="1514A647"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r>
      <w:tr w:rsidR="00EA47AC" w:rsidRPr="008F5B60" w14:paraId="33F46EF3" w14:textId="77777777" w:rsidTr="0063429B">
        <w:tc>
          <w:tcPr>
            <w:cnfStyle w:val="001000000000" w:firstRow="0" w:lastRow="0" w:firstColumn="1" w:lastColumn="0" w:oddVBand="0" w:evenVBand="0" w:oddHBand="0" w:evenHBand="0" w:firstRowFirstColumn="0" w:firstRowLastColumn="0" w:lastRowFirstColumn="0" w:lastRowLastColumn="0"/>
            <w:tcW w:w="1250" w:type="pct"/>
            <w:tcBorders>
              <w:top w:val="single" w:sz="2" w:space="0" w:color="FFFFFF" w:themeColor="background1"/>
              <w:bottom w:val="single" w:sz="2" w:space="0" w:color="FFFFFF" w:themeColor="background1"/>
            </w:tcBorders>
            <w:shd w:val="clear" w:color="auto" w:fill="000000" w:themeFill="text1"/>
          </w:tcPr>
          <w:p w14:paraId="7EE30D8B" w14:textId="7BCBDE8C" w:rsidR="00EA47AC" w:rsidRPr="00EA47AC" w:rsidRDefault="00EA47AC" w:rsidP="00EA47AC">
            <w:pPr>
              <w:pStyle w:val="Tableautextegauche"/>
              <w:rPr>
                <w:b/>
                <w:bCs w:val="0"/>
                <w:color w:val="FFFFFF" w:themeColor="background1"/>
              </w:rPr>
            </w:pPr>
            <w:r w:rsidRPr="00EA47AC">
              <w:rPr>
                <w:color w:val="FFFFFF" w:themeColor="background1"/>
              </w:rPr>
              <w:t>Adresse</w:t>
            </w:r>
          </w:p>
        </w:tc>
        <w:tc>
          <w:tcPr>
            <w:tcW w:w="1250" w:type="pct"/>
          </w:tcPr>
          <w:p w14:paraId="6F240538" w14:textId="4A9EEA7C"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c>
          <w:tcPr>
            <w:tcW w:w="1250" w:type="pct"/>
            <w:tcBorders>
              <w:top w:val="single" w:sz="2" w:space="0" w:color="FFFFFF" w:themeColor="background1"/>
              <w:bottom w:val="single" w:sz="2" w:space="0" w:color="FFFFFF" w:themeColor="background1"/>
            </w:tcBorders>
            <w:shd w:val="clear" w:color="auto" w:fill="000000" w:themeFill="text1"/>
          </w:tcPr>
          <w:p w14:paraId="53E92164" w14:textId="538E5BF0" w:rsidR="00EA47AC" w:rsidRPr="00EA47AC"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rPr>
                <w:color w:val="FFFFFF" w:themeColor="background1"/>
              </w:rPr>
            </w:pPr>
            <w:r w:rsidRPr="00EA47AC">
              <w:rPr>
                <w:color w:val="FFFFFF" w:themeColor="background1"/>
              </w:rPr>
              <w:t>Adresse</w:t>
            </w:r>
          </w:p>
        </w:tc>
        <w:tc>
          <w:tcPr>
            <w:tcW w:w="1250" w:type="pct"/>
          </w:tcPr>
          <w:p w14:paraId="31B2D079" w14:textId="2357177B"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r>
      <w:tr w:rsidR="00EA47AC" w:rsidRPr="008F5B60" w14:paraId="071173C8" w14:textId="77777777" w:rsidTr="0063429B">
        <w:tc>
          <w:tcPr>
            <w:cnfStyle w:val="001000000000" w:firstRow="0" w:lastRow="0" w:firstColumn="1" w:lastColumn="0" w:oddVBand="0" w:evenVBand="0" w:oddHBand="0" w:evenHBand="0" w:firstRowFirstColumn="0" w:firstRowLastColumn="0" w:lastRowFirstColumn="0" w:lastRowLastColumn="0"/>
            <w:tcW w:w="1250" w:type="pct"/>
            <w:tcBorders>
              <w:top w:val="single" w:sz="2" w:space="0" w:color="FFFFFF" w:themeColor="background1"/>
              <w:bottom w:val="single" w:sz="2" w:space="0" w:color="FFFFFF" w:themeColor="background1"/>
            </w:tcBorders>
            <w:shd w:val="clear" w:color="auto" w:fill="000000" w:themeFill="text1"/>
          </w:tcPr>
          <w:p w14:paraId="43513492" w14:textId="57259D3D" w:rsidR="00EA47AC" w:rsidRPr="00EA47AC" w:rsidRDefault="00EA47AC" w:rsidP="00EA47AC">
            <w:pPr>
              <w:pStyle w:val="Tableautextegauche"/>
              <w:rPr>
                <w:b/>
                <w:bCs w:val="0"/>
                <w:color w:val="FFFFFF" w:themeColor="background1"/>
              </w:rPr>
            </w:pPr>
            <w:r w:rsidRPr="00EA47AC">
              <w:rPr>
                <w:color w:val="FFFFFF" w:themeColor="background1"/>
              </w:rPr>
              <w:t>Ville</w:t>
            </w:r>
          </w:p>
        </w:tc>
        <w:tc>
          <w:tcPr>
            <w:tcW w:w="1250" w:type="pct"/>
          </w:tcPr>
          <w:p w14:paraId="3A8AB885" w14:textId="397089B6"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c>
          <w:tcPr>
            <w:tcW w:w="1250" w:type="pct"/>
            <w:tcBorders>
              <w:top w:val="single" w:sz="2" w:space="0" w:color="FFFFFF" w:themeColor="background1"/>
              <w:bottom w:val="single" w:sz="2" w:space="0" w:color="FFFFFF" w:themeColor="background1"/>
            </w:tcBorders>
            <w:shd w:val="clear" w:color="auto" w:fill="000000" w:themeFill="text1"/>
          </w:tcPr>
          <w:p w14:paraId="76D59F2E" w14:textId="1769F3F6" w:rsidR="00EA47AC" w:rsidRPr="00EA47AC"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rPr>
                <w:color w:val="FFFFFF" w:themeColor="background1"/>
              </w:rPr>
            </w:pPr>
            <w:r w:rsidRPr="00EA47AC">
              <w:rPr>
                <w:color w:val="FFFFFF" w:themeColor="background1"/>
              </w:rPr>
              <w:t>Ville</w:t>
            </w:r>
          </w:p>
        </w:tc>
        <w:tc>
          <w:tcPr>
            <w:tcW w:w="1250" w:type="pct"/>
          </w:tcPr>
          <w:p w14:paraId="7C4891E2" w14:textId="2235C674"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r>
      <w:tr w:rsidR="00EA47AC" w:rsidRPr="008F5B60" w14:paraId="76319544" w14:textId="77777777" w:rsidTr="0063429B">
        <w:tc>
          <w:tcPr>
            <w:cnfStyle w:val="001000000000" w:firstRow="0" w:lastRow="0" w:firstColumn="1" w:lastColumn="0" w:oddVBand="0" w:evenVBand="0" w:oddHBand="0" w:evenHBand="0" w:firstRowFirstColumn="0" w:firstRowLastColumn="0" w:lastRowFirstColumn="0" w:lastRowLastColumn="0"/>
            <w:tcW w:w="1250" w:type="pct"/>
            <w:tcBorders>
              <w:top w:val="single" w:sz="2" w:space="0" w:color="FFFFFF" w:themeColor="background1"/>
              <w:bottom w:val="single" w:sz="2" w:space="0" w:color="FFFFFF" w:themeColor="background1"/>
            </w:tcBorders>
            <w:shd w:val="clear" w:color="auto" w:fill="000000" w:themeFill="text1"/>
          </w:tcPr>
          <w:p w14:paraId="439369B1" w14:textId="590E1B14" w:rsidR="00EA47AC" w:rsidRPr="00EA47AC" w:rsidRDefault="00EA47AC" w:rsidP="00EA47AC">
            <w:pPr>
              <w:pStyle w:val="Tableautextegauche"/>
              <w:rPr>
                <w:b/>
                <w:bCs w:val="0"/>
                <w:color w:val="FFFFFF" w:themeColor="background1"/>
              </w:rPr>
            </w:pPr>
            <w:r w:rsidRPr="00EA47AC">
              <w:rPr>
                <w:color w:val="FFFFFF" w:themeColor="background1"/>
              </w:rPr>
              <w:t>Téléphone</w:t>
            </w:r>
          </w:p>
        </w:tc>
        <w:tc>
          <w:tcPr>
            <w:tcW w:w="1250" w:type="pct"/>
          </w:tcPr>
          <w:p w14:paraId="0A4FEE59" w14:textId="469DFB30"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c>
          <w:tcPr>
            <w:tcW w:w="1250" w:type="pct"/>
            <w:tcBorders>
              <w:top w:val="single" w:sz="2" w:space="0" w:color="FFFFFF" w:themeColor="background1"/>
              <w:bottom w:val="single" w:sz="2" w:space="0" w:color="FFFFFF" w:themeColor="background1"/>
            </w:tcBorders>
            <w:shd w:val="clear" w:color="auto" w:fill="000000" w:themeFill="text1"/>
          </w:tcPr>
          <w:p w14:paraId="377791B7" w14:textId="56C0DBD0" w:rsidR="00EA47AC" w:rsidRPr="00EA47AC"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rPr>
                <w:color w:val="FFFFFF" w:themeColor="background1"/>
              </w:rPr>
            </w:pPr>
            <w:r w:rsidRPr="00EA47AC">
              <w:rPr>
                <w:color w:val="FFFFFF" w:themeColor="background1"/>
              </w:rPr>
              <w:t>Téléphone</w:t>
            </w:r>
          </w:p>
        </w:tc>
        <w:tc>
          <w:tcPr>
            <w:tcW w:w="1250" w:type="pct"/>
          </w:tcPr>
          <w:p w14:paraId="011DFAF7" w14:textId="53B1333C"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r>
      <w:tr w:rsidR="00EA47AC" w:rsidRPr="008F5B60" w14:paraId="661F9D5A" w14:textId="77777777" w:rsidTr="0063429B">
        <w:tc>
          <w:tcPr>
            <w:cnfStyle w:val="001000000000" w:firstRow="0" w:lastRow="0" w:firstColumn="1" w:lastColumn="0" w:oddVBand="0" w:evenVBand="0" w:oddHBand="0" w:evenHBand="0" w:firstRowFirstColumn="0" w:firstRowLastColumn="0" w:lastRowFirstColumn="0" w:lastRowLastColumn="0"/>
            <w:tcW w:w="1250" w:type="pct"/>
            <w:tcBorders>
              <w:top w:val="single" w:sz="2" w:space="0" w:color="FFFFFF" w:themeColor="background1"/>
              <w:bottom w:val="single" w:sz="2" w:space="0" w:color="FFFFFF" w:themeColor="background1"/>
            </w:tcBorders>
            <w:shd w:val="clear" w:color="auto" w:fill="000000" w:themeFill="text1"/>
          </w:tcPr>
          <w:p w14:paraId="6738531A" w14:textId="0D31BA04" w:rsidR="00EA47AC" w:rsidRPr="00EA47AC" w:rsidRDefault="00EA47AC" w:rsidP="00EA47AC">
            <w:pPr>
              <w:pStyle w:val="Tableautextegauche"/>
              <w:rPr>
                <w:b/>
                <w:bCs w:val="0"/>
                <w:color w:val="FFFFFF" w:themeColor="background1"/>
              </w:rPr>
            </w:pPr>
            <w:r w:rsidRPr="00EA47AC">
              <w:rPr>
                <w:color w:val="FFFFFF" w:themeColor="background1"/>
              </w:rPr>
              <w:t>Cellulaire</w:t>
            </w:r>
          </w:p>
        </w:tc>
        <w:tc>
          <w:tcPr>
            <w:tcW w:w="1250" w:type="pct"/>
          </w:tcPr>
          <w:p w14:paraId="7FC14E3B" w14:textId="496DDFE4"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c>
          <w:tcPr>
            <w:tcW w:w="1250" w:type="pct"/>
            <w:tcBorders>
              <w:top w:val="single" w:sz="2" w:space="0" w:color="FFFFFF" w:themeColor="background1"/>
              <w:bottom w:val="single" w:sz="2" w:space="0" w:color="FFFFFF" w:themeColor="background1"/>
            </w:tcBorders>
            <w:shd w:val="clear" w:color="auto" w:fill="000000" w:themeFill="text1"/>
          </w:tcPr>
          <w:p w14:paraId="35E3356E" w14:textId="3FBDA449" w:rsidR="00EA47AC" w:rsidRPr="00EA47AC"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rPr>
                <w:color w:val="FFFFFF" w:themeColor="background1"/>
              </w:rPr>
            </w:pPr>
            <w:r w:rsidRPr="00EA47AC">
              <w:rPr>
                <w:color w:val="FFFFFF" w:themeColor="background1"/>
              </w:rPr>
              <w:t>Cellulaire</w:t>
            </w:r>
          </w:p>
        </w:tc>
        <w:tc>
          <w:tcPr>
            <w:tcW w:w="1250" w:type="pct"/>
          </w:tcPr>
          <w:p w14:paraId="68858A82" w14:textId="43F5EBFE"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r>
      <w:tr w:rsidR="00EA47AC" w:rsidRPr="008F5B60" w14:paraId="4BE9C793" w14:textId="77777777" w:rsidTr="0063429B">
        <w:tc>
          <w:tcPr>
            <w:cnfStyle w:val="001000000000" w:firstRow="0" w:lastRow="0" w:firstColumn="1" w:lastColumn="0" w:oddVBand="0" w:evenVBand="0" w:oddHBand="0" w:evenHBand="0" w:firstRowFirstColumn="0" w:firstRowLastColumn="0" w:lastRowFirstColumn="0" w:lastRowLastColumn="0"/>
            <w:tcW w:w="1250" w:type="pct"/>
            <w:tcBorders>
              <w:top w:val="single" w:sz="2" w:space="0" w:color="FFFFFF" w:themeColor="background1"/>
              <w:bottom w:val="single" w:sz="2" w:space="0" w:color="FFFFFF" w:themeColor="background1"/>
            </w:tcBorders>
            <w:shd w:val="clear" w:color="auto" w:fill="000000" w:themeFill="text1"/>
          </w:tcPr>
          <w:p w14:paraId="65E476C3" w14:textId="47B9E692" w:rsidR="00EA47AC" w:rsidRPr="00EA47AC" w:rsidRDefault="00EA47AC" w:rsidP="00EA47AC">
            <w:pPr>
              <w:pStyle w:val="Tableautextegauche"/>
              <w:rPr>
                <w:b/>
                <w:bCs w:val="0"/>
                <w:color w:val="FFFFFF" w:themeColor="background1"/>
              </w:rPr>
            </w:pPr>
            <w:r w:rsidRPr="00EA47AC">
              <w:rPr>
                <w:color w:val="FFFFFF" w:themeColor="background1"/>
              </w:rPr>
              <w:t>Télécopieur</w:t>
            </w:r>
          </w:p>
        </w:tc>
        <w:tc>
          <w:tcPr>
            <w:tcW w:w="1250" w:type="pct"/>
          </w:tcPr>
          <w:p w14:paraId="6E26EE8B" w14:textId="798E39EB"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c>
          <w:tcPr>
            <w:tcW w:w="1250" w:type="pct"/>
            <w:tcBorders>
              <w:top w:val="single" w:sz="2" w:space="0" w:color="FFFFFF" w:themeColor="background1"/>
              <w:bottom w:val="single" w:sz="2" w:space="0" w:color="FFFFFF" w:themeColor="background1"/>
            </w:tcBorders>
            <w:shd w:val="clear" w:color="auto" w:fill="000000" w:themeFill="text1"/>
          </w:tcPr>
          <w:p w14:paraId="669A4022" w14:textId="695469AC" w:rsidR="00EA47AC" w:rsidRPr="00EA47AC"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rPr>
                <w:color w:val="FFFFFF" w:themeColor="background1"/>
              </w:rPr>
            </w:pPr>
            <w:r w:rsidRPr="00EA47AC">
              <w:rPr>
                <w:color w:val="FFFFFF" w:themeColor="background1"/>
              </w:rPr>
              <w:t>Télécopieur</w:t>
            </w:r>
          </w:p>
        </w:tc>
        <w:tc>
          <w:tcPr>
            <w:tcW w:w="1250" w:type="pct"/>
          </w:tcPr>
          <w:p w14:paraId="469B3915" w14:textId="1AD6E703" w:rsidR="00EA47AC" w:rsidRPr="007A547B"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r>
      <w:tr w:rsidR="00EA47AC" w:rsidRPr="008F5B60" w14:paraId="744A8F59" w14:textId="77777777" w:rsidTr="0063429B">
        <w:tc>
          <w:tcPr>
            <w:cnfStyle w:val="001000000000" w:firstRow="0" w:lastRow="0" w:firstColumn="1" w:lastColumn="0" w:oddVBand="0" w:evenVBand="0" w:oddHBand="0" w:evenHBand="0" w:firstRowFirstColumn="0" w:firstRowLastColumn="0" w:lastRowFirstColumn="0" w:lastRowLastColumn="0"/>
            <w:tcW w:w="1250" w:type="pct"/>
            <w:tcBorders>
              <w:top w:val="single" w:sz="2" w:space="0" w:color="FFFFFF" w:themeColor="background1"/>
              <w:bottom w:val="single" w:sz="2" w:space="0" w:color="000000" w:themeColor="text1"/>
            </w:tcBorders>
            <w:shd w:val="clear" w:color="auto" w:fill="000000" w:themeFill="text1"/>
          </w:tcPr>
          <w:p w14:paraId="629A3049" w14:textId="41CF54F1" w:rsidR="00EA47AC" w:rsidRPr="00EA47AC" w:rsidRDefault="00EA47AC" w:rsidP="00EA47AC">
            <w:pPr>
              <w:pStyle w:val="Tableautextegauche"/>
              <w:rPr>
                <w:b/>
                <w:bCs w:val="0"/>
                <w:color w:val="FFFFFF" w:themeColor="background1"/>
              </w:rPr>
            </w:pPr>
            <w:r w:rsidRPr="00EA47AC">
              <w:rPr>
                <w:color w:val="FFFFFF" w:themeColor="background1"/>
              </w:rPr>
              <w:t>Courriel</w:t>
            </w:r>
          </w:p>
        </w:tc>
        <w:tc>
          <w:tcPr>
            <w:tcW w:w="1250" w:type="pct"/>
          </w:tcPr>
          <w:p w14:paraId="0EA765A7" w14:textId="0F273683" w:rsidR="00EA47AC" w:rsidRPr="00F745AC"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c>
          <w:tcPr>
            <w:tcW w:w="1250" w:type="pct"/>
            <w:tcBorders>
              <w:top w:val="single" w:sz="2" w:space="0" w:color="FFFFFF" w:themeColor="background1"/>
              <w:bottom w:val="single" w:sz="2" w:space="0" w:color="000000" w:themeColor="text1"/>
            </w:tcBorders>
            <w:shd w:val="clear" w:color="auto" w:fill="000000" w:themeFill="text1"/>
          </w:tcPr>
          <w:p w14:paraId="46F373C3" w14:textId="6666CD90" w:rsidR="00EA47AC" w:rsidRPr="00EA47AC"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rPr>
                <w:color w:val="FFFFFF" w:themeColor="background1"/>
              </w:rPr>
            </w:pPr>
            <w:r w:rsidRPr="00EA47AC">
              <w:rPr>
                <w:color w:val="FFFFFF" w:themeColor="background1"/>
              </w:rPr>
              <w:t>Courriel</w:t>
            </w:r>
          </w:p>
        </w:tc>
        <w:tc>
          <w:tcPr>
            <w:tcW w:w="1250" w:type="pct"/>
          </w:tcPr>
          <w:p w14:paraId="04ACCD3F" w14:textId="1AE6FCB5" w:rsidR="00EA47AC" w:rsidRPr="00F745AC" w:rsidRDefault="00EA47AC" w:rsidP="00EA47AC">
            <w:pPr>
              <w:pStyle w:val="Tableautextegauche"/>
              <w:cnfStyle w:val="000000000000" w:firstRow="0" w:lastRow="0" w:firstColumn="0" w:lastColumn="0" w:oddVBand="0" w:evenVBand="0" w:oddHBand="0" w:evenHBand="0" w:firstRowFirstColumn="0" w:firstRowLastColumn="0" w:lastRowFirstColumn="0" w:lastRowLastColumn="0"/>
            </w:pPr>
          </w:p>
        </w:tc>
      </w:tr>
    </w:tbl>
    <w:p w14:paraId="45077ED6" w14:textId="7D541364" w:rsidR="003A16BB" w:rsidRDefault="006E10D4" w:rsidP="006E10D4">
      <w:pPr>
        <w:pStyle w:val="Titre2"/>
        <w:spacing w:before="600"/>
      </w:pPr>
      <w:bookmarkStart w:id="14" w:name="_Toc126588497"/>
      <w:r w:rsidRPr="006E10D4">
        <w:t>Rôles et tâches de l’entrepreneur</w:t>
      </w:r>
      <w:bookmarkEnd w:id="14"/>
    </w:p>
    <w:p w14:paraId="0B8B31D2" w14:textId="3C114D60" w:rsidR="008841BA" w:rsidRPr="008841BA" w:rsidRDefault="008841BA">
      <w:pPr>
        <w:pStyle w:val="Listepuce1"/>
      </w:pPr>
      <w:r w:rsidRPr="008841BA">
        <w:t>Quel est le rôle de chaque entrepreneur</w:t>
      </w:r>
      <w:r w:rsidR="00961FE8">
        <w:t> </w:t>
      </w:r>
      <w:r w:rsidRPr="008841BA">
        <w:t>? (Président, directeur général, secrétaire)</w:t>
      </w:r>
    </w:p>
    <w:p w14:paraId="760303C7" w14:textId="240CC1F6" w:rsidR="008841BA" w:rsidRPr="008841BA" w:rsidRDefault="008841BA">
      <w:pPr>
        <w:pStyle w:val="Listepuce1"/>
      </w:pPr>
      <w:r w:rsidRPr="008841BA">
        <w:t>Quelles sont les principales tâches de chacun des entrepreneurs</w:t>
      </w:r>
      <w:r w:rsidR="00961FE8">
        <w:t> </w:t>
      </w:r>
      <w:r w:rsidRPr="008841BA">
        <w:t>?</w:t>
      </w:r>
    </w:p>
    <w:p w14:paraId="1D78EA80" w14:textId="4C546EAA" w:rsidR="003B69BE" w:rsidRDefault="008841BA" w:rsidP="002C294E">
      <w:pPr>
        <w:pStyle w:val="Listepuce1"/>
        <w:spacing w:after="300"/>
      </w:pPr>
      <w:r w:rsidRPr="008841BA">
        <w:t>Combien d’heures par semaine prévoyez-vous consacrer à chacune de vos tâches respectives</w:t>
      </w:r>
      <w:r w:rsidR="00961FE8">
        <w:t> </w:t>
      </w:r>
      <w:r w:rsidRPr="008841BA">
        <w:t>?</w:t>
      </w:r>
    </w:p>
    <w:tbl>
      <w:tblPr>
        <w:tblStyle w:val="TableauListe3-Accentuation6"/>
        <w:tblW w:w="5000" w:type="pct"/>
        <w:tblCellMar>
          <w:top w:w="58" w:type="dxa"/>
          <w:bottom w:w="58" w:type="dxa"/>
        </w:tblCellMar>
        <w:tblLook w:val="0680" w:firstRow="0" w:lastRow="0" w:firstColumn="1" w:lastColumn="0" w:noHBand="1" w:noVBand="1"/>
      </w:tblPr>
      <w:tblGrid>
        <w:gridCol w:w="2790"/>
        <w:gridCol w:w="3645"/>
        <w:gridCol w:w="3645"/>
      </w:tblGrid>
      <w:tr w:rsidR="004D7EFB" w:rsidRPr="00274D1C" w14:paraId="377CA9D1" w14:textId="77777777" w:rsidTr="00B44D97">
        <w:tc>
          <w:tcPr>
            <w:cnfStyle w:val="001000000000" w:firstRow="0" w:lastRow="0" w:firstColumn="1" w:lastColumn="0" w:oddVBand="0" w:evenVBand="0" w:oddHBand="0" w:evenHBand="0" w:firstRowFirstColumn="0" w:firstRowLastColumn="0" w:lastRowFirstColumn="0" w:lastRowLastColumn="0"/>
            <w:tcW w:w="1384" w:type="pct"/>
            <w:tcBorders>
              <w:top w:val="single" w:sz="2" w:space="0" w:color="000000" w:themeColor="text1"/>
              <w:bottom w:val="single" w:sz="2" w:space="0" w:color="FFFFFF" w:themeColor="background1"/>
            </w:tcBorders>
            <w:shd w:val="clear" w:color="auto" w:fill="000000" w:themeFill="text1"/>
          </w:tcPr>
          <w:p w14:paraId="32504469" w14:textId="0A9FC554" w:rsidR="004D7EFB" w:rsidRPr="004D7EFB" w:rsidRDefault="004D7EFB" w:rsidP="004D7EFB">
            <w:pPr>
              <w:pStyle w:val="Tableautitrecolonnegauche"/>
              <w:rPr>
                <w:b/>
                <w:bCs/>
              </w:rPr>
            </w:pPr>
            <w:r w:rsidRPr="004D7EFB">
              <w:rPr>
                <w:b/>
                <w:bCs/>
              </w:rPr>
              <w:t>Nom des entrepreneurs</w:t>
            </w:r>
          </w:p>
        </w:tc>
        <w:tc>
          <w:tcPr>
            <w:tcW w:w="1808" w:type="pct"/>
            <w:tcBorders>
              <w:top w:val="single" w:sz="4" w:space="0" w:color="000000" w:themeColor="text1"/>
              <w:right w:val="single" w:sz="4" w:space="0" w:color="000000" w:themeColor="text1"/>
            </w:tcBorders>
          </w:tcPr>
          <w:p w14:paraId="4C5D36E0" w14:textId="77777777" w:rsidR="004D7EFB" w:rsidRPr="004D7EFB" w:rsidRDefault="004D7EFB" w:rsidP="004D7EFB">
            <w:pPr>
              <w:pStyle w:val="Tableautextegauche"/>
              <w:cnfStyle w:val="000000000000" w:firstRow="0" w:lastRow="0" w:firstColumn="0" w:lastColumn="0" w:oddVBand="0" w:evenVBand="0" w:oddHBand="0" w:evenHBand="0" w:firstRowFirstColumn="0" w:firstRowLastColumn="0" w:lastRowFirstColumn="0" w:lastRowLastColumn="0"/>
            </w:pPr>
          </w:p>
        </w:tc>
        <w:tc>
          <w:tcPr>
            <w:tcW w:w="1808" w:type="pct"/>
            <w:tcBorders>
              <w:top w:val="single" w:sz="4" w:space="0" w:color="000000" w:themeColor="text1"/>
              <w:left w:val="single" w:sz="4" w:space="0" w:color="000000" w:themeColor="text1"/>
            </w:tcBorders>
          </w:tcPr>
          <w:p w14:paraId="7193359D" w14:textId="77777777" w:rsidR="004D7EFB" w:rsidRPr="004D7EFB" w:rsidRDefault="004D7EFB" w:rsidP="004D7EFB">
            <w:pPr>
              <w:pStyle w:val="Tableautextegauche"/>
              <w:cnfStyle w:val="000000000000" w:firstRow="0" w:lastRow="0" w:firstColumn="0" w:lastColumn="0" w:oddVBand="0" w:evenVBand="0" w:oddHBand="0" w:evenHBand="0" w:firstRowFirstColumn="0" w:firstRowLastColumn="0" w:lastRowFirstColumn="0" w:lastRowLastColumn="0"/>
            </w:pPr>
          </w:p>
        </w:tc>
      </w:tr>
      <w:tr w:rsidR="004D7EFB" w:rsidRPr="008F5B60" w14:paraId="29D6DCD6" w14:textId="77777777" w:rsidTr="00B44D97">
        <w:tc>
          <w:tcPr>
            <w:cnfStyle w:val="001000000000" w:firstRow="0" w:lastRow="0" w:firstColumn="1" w:lastColumn="0" w:oddVBand="0" w:evenVBand="0" w:oddHBand="0" w:evenHBand="0" w:firstRowFirstColumn="0" w:firstRowLastColumn="0" w:lastRowFirstColumn="0" w:lastRowLastColumn="0"/>
            <w:tcW w:w="1384" w:type="pct"/>
            <w:tcBorders>
              <w:top w:val="single" w:sz="2" w:space="0" w:color="FFFFFF" w:themeColor="background1"/>
              <w:bottom w:val="single" w:sz="2" w:space="0" w:color="000000" w:themeColor="text1"/>
            </w:tcBorders>
            <w:shd w:val="clear" w:color="auto" w:fill="000000" w:themeFill="text1"/>
          </w:tcPr>
          <w:p w14:paraId="448B926A" w14:textId="78F04CE7" w:rsidR="004D7EFB" w:rsidRPr="004D7EFB" w:rsidRDefault="004D7EFB" w:rsidP="004D7EFB">
            <w:pPr>
              <w:pStyle w:val="Tableautextegauche"/>
              <w:rPr>
                <w:b/>
                <w:color w:val="FFFFFF" w:themeColor="background1"/>
              </w:rPr>
            </w:pPr>
            <w:r w:rsidRPr="004D7EFB">
              <w:rPr>
                <w:b/>
                <w:color w:val="FFFFFF" w:themeColor="background1"/>
              </w:rPr>
              <w:t>Rôles</w:t>
            </w:r>
          </w:p>
        </w:tc>
        <w:tc>
          <w:tcPr>
            <w:tcW w:w="1808" w:type="pct"/>
            <w:tcBorders>
              <w:right w:val="single" w:sz="4" w:space="0" w:color="000000" w:themeColor="text1"/>
            </w:tcBorders>
          </w:tcPr>
          <w:p w14:paraId="397CBE08" w14:textId="77777777" w:rsidR="004D7EFB" w:rsidRPr="004D7EFB" w:rsidRDefault="004D7EFB" w:rsidP="004D7EFB">
            <w:pPr>
              <w:pStyle w:val="Tableautextegauche"/>
              <w:cnfStyle w:val="000000000000" w:firstRow="0" w:lastRow="0" w:firstColumn="0" w:lastColumn="0" w:oddVBand="0" w:evenVBand="0" w:oddHBand="0" w:evenHBand="0" w:firstRowFirstColumn="0" w:firstRowLastColumn="0" w:lastRowFirstColumn="0" w:lastRowLastColumn="0"/>
            </w:pPr>
          </w:p>
        </w:tc>
        <w:tc>
          <w:tcPr>
            <w:tcW w:w="1808" w:type="pct"/>
            <w:tcBorders>
              <w:top w:val="single" w:sz="2" w:space="0" w:color="auto"/>
              <w:left w:val="single" w:sz="4" w:space="0" w:color="000000" w:themeColor="text1"/>
            </w:tcBorders>
          </w:tcPr>
          <w:p w14:paraId="001B13E5" w14:textId="77777777" w:rsidR="004D7EFB" w:rsidRPr="004D7EFB" w:rsidRDefault="004D7EFB" w:rsidP="004D7EFB">
            <w:pPr>
              <w:pStyle w:val="Tableautextegauche"/>
              <w:cnfStyle w:val="000000000000" w:firstRow="0" w:lastRow="0" w:firstColumn="0" w:lastColumn="0" w:oddVBand="0" w:evenVBand="0" w:oddHBand="0" w:evenHBand="0" w:firstRowFirstColumn="0" w:firstRowLastColumn="0" w:lastRowFirstColumn="0" w:lastRowLastColumn="0"/>
            </w:pPr>
          </w:p>
        </w:tc>
      </w:tr>
    </w:tbl>
    <w:p w14:paraId="45D4A35E" w14:textId="2F8A18AA" w:rsidR="002A6A9C" w:rsidRDefault="002A6A9C" w:rsidP="00B91C94">
      <w:pPr>
        <w:pStyle w:val="Sansinterligne"/>
      </w:pPr>
    </w:p>
    <w:tbl>
      <w:tblPr>
        <w:tblStyle w:val="TableauListe3-Accentuation6"/>
        <w:tblW w:w="5000" w:type="pct"/>
        <w:tblCellMar>
          <w:top w:w="58" w:type="dxa"/>
          <w:bottom w:w="58" w:type="dxa"/>
        </w:tblCellMar>
        <w:tblLook w:val="0680" w:firstRow="0" w:lastRow="0" w:firstColumn="1" w:lastColumn="0" w:noHBand="1" w:noVBand="1"/>
      </w:tblPr>
      <w:tblGrid>
        <w:gridCol w:w="2790"/>
        <w:gridCol w:w="3645"/>
        <w:gridCol w:w="3645"/>
      </w:tblGrid>
      <w:tr w:rsidR="00697CD4" w:rsidRPr="00274D1C" w14:paraId="286ABD34" w14:textId="77777777" w:rsidTr="00B44D97">
        <w:trPr>
          <w:tblHeader/>
        </w:trPr>
        <w:tc>
          <w:tcPr>
            <w:cnfStyle w:val="001000000000" w:firstRow="0" w:lastRow="0" w:firstColumn="1" w:lastColumn="0" w:oddVBand="0" w:evenVBand="0" w:oddHBand="0" w:evenHBand="0" w:firstRowFirstColumn="0" w:firstRowLastColumn="0" w:lastRowFirstColumn="0" w:lastRowLastColumn="0"/>
            <w:tcW w:w="1384" w:type="pct"/>
            <w:tcBorders>
              <w:top w:val="single" w:sz="2" w:space="0" w:color="000000" w:themeColor="text1"/>
              <w:bottom w:val="single" w:sz="2" w:space="0" w:color="000000" w:themeColor="text1"/>
            </w:tcBorders>
            <w:shd w:val="clear" w:color="auto" w:fill="000000" w:themeFill="text1"/>
          </w:tcPr>
          <w:p w14:paraId="53426F66" w14:textId="27723084" w:rsidR="00697CD4" w:rsidRPr="00EA47AC" w:rsidRDefault="002070D8" w:rsidP="002C294E">
            <w:pPr>
              <w:pStyle w:val="Tableautitrecolonnegauche"/>
              <w:keepNext/>
            </w:pPr>
            <w:r>
              <w:rPr>
                <w:b/>
                <w:bCs/>
              </w:rPr>
              <w:t>Tâches</w:t>
            </w:r>
          </w:p>
        </w:tc>
        <w:tc>
          <w:tcPr>
            <w:tcW w:w="3616" w:type="pct"/>
            <w:gridSpan w:val="2"/>
            <w:tcBorders>
              <w:top w:val="single" w:sz="2" w:space="0" w:color="000000" w:themeColor="text1"/>
              <w:bottom w:val="single" w:sz="2" w:space="0" w:color="auto"/>
            </w:tcBorders>
            <w:shd w:val="clear" w:color="auto" w:fill="000000" w:themeFill="text1"/>
          </w:tcPr>
          <w:p w14:paraId="3399A564" w14:textId="399E5564" w:rsidR="00697CD4" w:rsidRPr="009F1680" w:rsidRDefault="00697CD4" w:rsidP="009F1680">
            <w:pPr>
              <w:pStyle w:val="Tableautitrecolonnecentre"/>
              <w:cnfStyle w:val="000000000000" w:firstRow="0" w:lastRow="0" w:firstColumn="0" w:lastColumn="0" w:oddVBand="0" w:evenVBand="0" w:oddHBand="0" w:evenHBand="0" w:firstRowFirstColumn="0" w:firstRowLastColumn="0" w:lastRowFirstColumn="0" w:lastRowLastColumn="0"/>
              <w:rPr>
                <w:b/>
                <w:bCs/>
              </w:rPr>
            </w:pPr>
            <w:r w:rsidRPr="009F1680">
              <w:rPr>
                <w:b/>
                <w:bCs/>
              </w:rPr>
              <w:t>Nombres d’heures / semaines</w:t>
            </w:r>
          </w:p>
        </w:tc>
      </w:tr>
      <w:tr w:rsidR="002070D8" w:rsidRPr="008F5B60" w14:paraId="5F932942" w14:textId="77777777" w:rsidTr="00B44D97">
        <w:tc>
          <w:tcPr>
            <w:cnfStyle w:val="001000000000" w:firstRow="0" w:lastRow="0" w:firstColumn="1" w:lastColumn="0" w:oddVBand="0" w:evenVBand="0" w:oddHBand="0" w:evenHBand="0" w:firstRowFirstColumn="0" w:firstRowLastColumn="0" w:lastRowFirstColumn="0" w:lastRowLastColumn="0"/>
            <w:tcW w:w="1384" w:type="pct"/>
            <w:tcBorders>
              <w:top w:val="single" w:sz="2" w:space="0" w:color="000000" w:themeColor="text1"/>
              <w:bottom w:val="single" w:sz="2" w:space="0" w:color="000000" w:themeColor="text1"/>
              <w:right w:val="single" w:sz="2" w:space="0" w:color="000000" w:themeColor="text2"/>
            </w:tcBorders>
            <w:shd w:val="clear" w:color="auto" w:fill="auto"/>
          </w:tcPr>
          <w:p w14:paraId="21E93F7F" w14:textId="4ADE59CA" w:rsidR="002070D8" w:rsidRPr="00697CD4" w:rsidRDefault="002070D8" w:rsidP="002070D8">
            <w:pPr>
              <w:pStyle w:val="Tableautextegauche"/>
            </w:pPr>
            <w:r w:rsidRPr="00823FFA">
              <w:t>Gestion, administration</w:t>
            </w:r>
          </w:p>
        </w:tc>
        <w:tc>
          <w:tcPr>
            <w:tcW w:w="1808" w:type="pct"/>
            <w:tcBorders>
              <w:top w:val="single" w:sz="2" w:space="0" w:color="auto"/>
              <w:left w:val="single" w:sz="2" w:space="0" w:color="000000" w:themeColor="text2"/>
              <w:bottom w:val="single" w:sz="2" w:space="0" w:color="000000" w:themeColor="text1"/>
              <w:right w:val="single" w:sz="2" w:space="0" w:color="000000" w:themeColor="text2"/>
            </w:tcBorders>
          </w:tcPr>
          <w:p w14:paraId="0C35A92E"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c>
          <w:tcPr>
            <w:tcW w:w="1808" w:type="pct"/>
            <w:tcBorders>
              <w:top w:val="single" w:sz="2" w:space="0" w:color="auto"/>
              <w:left w:val="single" w:sz="2" w:space="0" w:color="000000" w:themeColor="text2"/>
              <w:bottom w:val="single" w:sz="2" w:space="0" w:color="000000" w:themeColor="text1"/>
            </w:tcBorders>
          </w:tcPr>
          <w:p w14:paraId="26F351BB"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r>
      <w:tr w:rsidR="002070D8" w:rsidRPr="008F5B60" w14:paraId="242289B3" w14:textId="77777777" w:rsidTr="00B44D97">
        <w:tc>
          <w:tcPr>
            <w:cnfStyle w:val="001000000000" w:firstRow="0" w:lastRow="0" w:firstColumn="1" w:lastColumn="0" w:oddVBand="0" w:evenVBand="0" w:oddHBand="0" w:evenHBand="0" w:firstRowFirstColumn="0" w:firstRowLastColumn="0" w:lastRowFirstColumn="0" w:lastRowLastColumn="0"/>
            <w:tcW w:w="1384" w:type="pct"/>
            <w:tcBorders>
              <w:top w:val="single" w:sz="2" w:space="0" w:color="000000" w:themeColor="text1"/>
              <w:bottom w:val="single" w:sz="2" w:space="0" w:color="000000" w:themeColor="text1"/>
              <w:right w:val="single" w:sz="2" w:space="0" w:color="000000" w:themeColor="text2"/>
            </w:tcBorders>
            <w:shd w:val="clear" w:color="auto" w:fill="auto"/>
          </w:tcPr>
          <w:p w14:paraId="2BA2A268" w14:textId="3854B85D" w:rsidR="002070D8" w:rsidRPr="00697CD4" w:rsidRDefault="002070D8" w:rsidP="002070D8">
            <w:pPr>
              <w:pStyle w:val="Tableautextegauche"/>
            </w:pPr>
            <w:r w:rsidRPr="00823FFA">
              <w:t>Sollicitation, représentation</w:t>
            </w:r>
          </w:p>
        </w:tc>
        <w:tc>
          <w:tcPr>
            <w:tcW w:w="1808"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193D2E46"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c>
          <w:tcPr>
            <w:tcW w:w="1808" w:type="pct"/>
            <w:tcBorders>
              <w:top w:val="single" w:sz="2" w:space="0" w:color="000000" w:themeColor="text1"/>
              <w:left w:val="single" w:sz="2" w:space="0" w:color="000000" w:themeColor="text2"/>
              <w:bottom w:val="single" w:sz="2" w:space="0" w:color="000000" w:themeColor="text1"/>
            </w:tcBorders>
          </w:tcPr>
          <w:p w14:paraId="3489C39F"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r>
      <w:tr w:rsidR="002070D8" w:rsidRPr="008F5B60" w14:paraId="20879537" w14:textId="77777777" w:rsidTr="00B44D97">
        <w:tc>
          <w:tcPr>
            <w:cnfStyle w:val="001000000000" w:firstRow="0" w:lastRow="0" w:firstColumn="1" w:lastColumn="0" w:oddVBand="0" w:evenVBand="0" w:oddHBand="0" w:evenHBand="0" w:firstRowFirstColumn="0" w:firstRowLastColumn="0" w:lastRowFirstColumn="0" w:lastRowLastColumn="0"/>
            <w:tcW w:w="1384" w:type="pct"/>
            <w:tcBorders>
              <w:top w:val="single" w:sz="2" w:space="0" w:color="000000" w:themeColor="text1"/>
              <w:bottom w:val="single" w:sz="2" w:space="0" w:color="000000" w:themeColor="text1"/>
              <w:right w:val="single" w:sz="2" w:space="0" w:color="000000" w:themeColor="text2"/>
            </w:tcBorders>
            <w:shd w:val="clear" w:color="auto" w:fill="auto"/>
          </w:tcPr>
          <w:p w14:paraId="5C0950D2" w14:textId="78357548" w:rsidR="002070D8" w:rsidRPr="00697CD4" w:rsidRDefault="002070D8" w:rsidP="002070D8">
            <w:pPr>
              <w:pStyle w:val="Tableautextegauche"/>
            </w:pPr>
            <w:r w:rsidRPr="00823FFA">
              <w:t>Production</w:t>
            </w:r>
          </w:p>
        </w:tc>
        <w:tc>
          <w:tcPr>
            <w:tcW w:w="1808"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6C6E7C5A"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c>
          <w:tcPr>
            <w:tcW w:w="1808" w:type="pct"/>
            <w:tcBorders>
              <w:top w:val="single" w:sz="2" w:space="0" w:color="000000" w:themeColor="text1"/>
              <w:left w:val="single" w:sz="2" w:space="0" w:color="000000" w:themeColor="text2"/>
              <w:bottom w:val="single" w:sz="2" w:space="0" w:color="000000" w:themeColor="text1"/>
            </w:tcBorders>
          </w:tcPr>
          <w:p w14:paraId="16D5BB85"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r>
      <w:tr w:rsidR="002070D8" w:rsidRPr="008F5B60" w14:paraId="2DBD8092" w14:textId="77777777" w:rsidTr="00B44D97">
        <w:tc>
          <w:tcPr>
            <w:cnfStyle w:val="001000000000" w:firstRow="0" w:lastRow="0" w:firstColumn="1" w:lastColumn="0" w:oddVBand="0" w:evenVBand="0" w:oddHBand="0" w:evenHBand="0" w:firstRowFirstColumn="0" w:firstRowLastColumn="0" w:lastRowFirstColumn="0" w:lastRowLastColumn="0"/>
            <w:tcW w:w="1384" w:type="pct"/>
            <w:tcBorders>
              <w:top w:val="single" w:sz="2" w:space="0" w:color="000000" w:themeColor="text1"/>
              <w:bottom w:val="single" w:sz="2" w:space="0" w:color="000000" w:themeColor="text1"/>
              <w:right w:val="single" w:sz="2" w:space="0" w:color="000000" w:themeColor="text2"/>
            </w:tcBorders>
            <w:shd w:val="clear" w:color="auto" w:fill="auto"/>
          </w:tcPr>
          <w:p w14:paraId="0C7425CB" w14:textId="1EBE9E0D" w:rsidR="002070D8" w:rsidRPr="00697CD4" w:rsidRDefault="002070D8" w:rsidP="002070D8">
            <w:pPr>
              <w:pStyle w:val="Tableautextegauche"/>
            </w:pPr>
            <w:r w:rsidRPr="00823FFA">
              <w:t>Comptabilité</w:t>
            </w:r>
          </w:p>
        </w:tc>
        <w:tc>
          <w:tcPr>
            <w:tcW w:w="1808"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5EDA82CF"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c>
          <w:tcPr>
            <w:tcW w:w="1808" w:type="pct"/>
            <w:tcBorders>
              <w:top w:val="single" w:sz="2" w:space="0" w:color="000000" w:themeColor="text1"/>
              <w:left w:val="single" w:sz="2" w:space="0" w:color="000000" w:themeColor="text2"/>
              <w:bottom w:val="single" w:sz="2" w:space="0" w:color="000000" w:themeColor="text1"/>
            </w:tcBorders>
          </w:tcPr>
          <w:p w14:paraId="4834D433"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r>
      <w:tr w:rsidR="002070D8" w:rsidRPr="008F5B60" w14:paraId="11D86847" w14:textId="77777777" w:rsidTr="00B44D97">
        <w:tc>
          <w:tcPr>
            <w:cnfStyle w:val="001000000000" w:firstRow="0" w:lastRow="0" w:firstColumn="1" w:lastColumn="0" w:oddVBand="0" w:evenVBand="0" w:oddHBand="0" w:evenHBand="0" w:firstRowFirstColumn="0" w:firstRowLastColumn="0" w:lastRowFirstColumn="0" w:lastRowLastColumn="0"/>
            <w:tcW w:w="1384" w:type="pct"/>
            <w:tcBorders>
              <w:top w:val="single" w:sz="2" w:space="0" w:color="000000" w:themeColor="text1"/>
              <w:bottom w:val="single" w:sz="2" w:space="0" w:color="000000" w:themeColor="text1"/>
              <w:right w:val="single" w:sz="2" w:space="0" w:color="000000" w:themeColor="text2"/>
            </w:tcBorders>
            <w:shd w:val="clear" w:color="auto" w:fill="auto"/>
          </w:tcPr>
          <w:p w14:paraId="59FA24EC" w14:textId="5E9C9834" w:rsidR="002070D8" w:rsidRPr="00697CD4" w:rsidRDefault="002070D8" w:rsidP="002070D8">
            <w:pPr>
              <w:pStyle w:val="Tableautextegauche"/>
            </w:pPr>
            <w:r w:rsidRPr="00823FFA">
              <w:t>Achats</w:t>
            </w:r>
          </w:p>
        </w:tc>
        <w:tc>
          <w:tcPr>
            <w:tcW w:w="1808" w:type="pct"/>
            <w:tcBorders>
              <w:top w:val="single" w:sz="2" w:space="0" w:color="000000" w:themeColor="text1"/>
              <w:left w:val="single" w:sz="2" w:space="0" w:color="000000" w:themeColor="text2"/>
              <w:bottom w:val="single" w:sz="2" w:space="0" w:color="000000" w:themeColor="text1"/>
              <w:right w:val="single" w:sz="2" w:space="0" w:color="000000" w:themeColor="text2"/>
            </w:tcBorders>
          </w:tcPr>
          <w:p w14:paraId="6C67614D"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c>
          <w:tcPr>
            <w:tcW w:w="1808" w:type="pct"/>
            <w:tcBorders>
              <w:top w:val="single" w:sz="2" w:space="0" w:color="000000" w:themeColor="text1"/>
              <w:left w:val="single" w:sz="2" w:space="0" w:color="000000" w:themeColor="text2"/>
              <w:bottom w:val="single" w:sz="2" w:space="0" w:color="000000" w:themeColor="text1"/>
            </w:tcBorders>
          </w:tcPr>
          <w:p w14:paraId="632B5E95" w14:textId="77777777" w:rsidR="002070D8" w:rsidRPr="007A547B" w:rsidRDefault="002070D8" w:rsidP="002070D8">
            <w:pPr>
              <w:pStyle w:val="Tableautextegauche"/>
              <w:cnfStyle w:val="000000000000" w:firstRow="0" w:lastRow="0" w:firstColumn="0" w:lastColumn="0" w:oddVBand="0" w:evenVBand="0" w:oddHBand="0" w:evenHBand="0" w:firstRowFirstColumn="0" w:firstRowLastColumn="0" w:lastRowFirstColumn="0" w:lastRowLastColumn="0"/>
            </w:pPr>
          </w:p>
        </w:tc>
      </w:tr>
    </w:tbl>
    <w:p w14:paraId="34544F01" w14:textId="77777777" w:rsidR="003077F8" w:rsidRPr="003077F8" w:rsidRDefault="003077F8" w:rsidP="003077F8">
      <w:pPr>
        <w:pStyle w:val="Titre2"/>
        <w:spacing w:before="600"/>
      </w:pPr>
      <w:bookmarkStart w:id="15" w:name="_Toc120615542"/>
      <w:bookmarkStart w:id="16" w:name="_Toc126588498"/>
      <w:r w:rsidRPr="003077F8">
        <w:lastRenderedPageBreak/>
        <w:t>Expérience de l’entrepreneur</w:t>
      </w:r>
      <w:bookmarkEnd w:id="15"/>
      <w:bookmarkEnd w:id="16"/>
    </w:p>
    <w:p w14:paraId="27B3956C" w14:textId="7037CA51" w:rsidR="003077F8" w:rsidRPr="003077F8" w:rsidRDefault="003077F8" w:rsidP="007B4328">
      <w:pPr>
        <w:pStyle w:val="Listepuce1"/>
        <w:rPr>
          <w:b/>
          <w:bCs/>
        </w:rPr>
      </w:pPr>
      <w:r w:rsidRPr="003077F8">
        <w:t xml:space="preserve">Cette sous-section sert à faire le lien entre vos expériences et votre projet d’entreprise. Assurez-vous de mentionner les emplois, la </w:t>
      </w:r>
      <w:r w:rsidRPr="007B4328">
        <w:t>formation</w:t>
      </w:r>
      <w:r w:rsidRPr="003077F8">
        <w:t xml:space="preserve">, les réalisations et les activités qui peuvent avoir une incidence sur votre entreprise. Expliquez ce qui vous permet aujourd’hui de démarrer cette entreprise. </w:t>
      </w:r>
      <w:r w:rsidRPr="003077F8">
        <w:rPr>
          <w:b/>
          <w:bCs/>
        </w:rPr>
        <w:t>Une demi-page est suffisante pour faire le point. Ne reprenez pas intégralement votre CV. Le but est de démontrer au lecteur que vous avez les compétences, les connaissances et l’esprit entrepreneurial pour mener à terme le</w:t>
      </w:r>
      <w:r w:rsidR="00A64A67">
        <w:rPr>
          <w:b/>
          <w:bCs/>
        </w:rPr>
        <w:t> </w:t>
      </w:r>
      <w:r w:rsidRPr="003077F8">
        <w:rPr>
          <w:b/>
          <w:bCs/>
        </w:rPr>
        <w:t>projet.</w:t>
      </w:r>
    </w:p>
    <w:p w14:paraId="2F782893" w14:textId="77777777" w:rsidR="003077F8" w:rsidRPr="003077F8" w:rsidRDefault="003077F8" w:rsidP="003077F8">
      <w:pPr>
        <w:pStyle w:val="Titre2"/>
        <w:spacing w:before="600"/>
      </w:pPr>
      <w:bookmarkStart w:id="17" w:name="_Toc120615543"/>
      <w:bookmarkStart w:id="18" w:name="_Toc126588499"/>
      <w:r w:rsidRPr="003077F8">
        <w:t>Mentor</w:t>
      </w:r>
      <w:bookmarkEnd w:id="17"/>
      <w:bookmarkEnd w:id="18"/>
    </w:p>
    <w:p w14:paraId="2FB96F29" w14:textId="7A4E2D67" w:rsidR="003077F8" w:rsidRPr="003077F8" w:rsidRDefault="003077F8" w:rsidP="00F11641">
      <w:pPr>
        <w:pStyle w:val="Listepuce1"/>
      </w:pPr>
      <w:r w:rsidRPr="003077F8">
        <w:t>Qui est votre mentor</w:t>
      </w:r>
      <w:r w:rsidR="00961FE8">
        <w:t> </w:t>
      </w:r>
      <w:r w:rsidRPr="003077F8">
        <w:t>?</w:t>
      </w:r>
    </w:p>
    <w:p w14:paraId="77EA56FA" w14:textId="77777777" w:rsidR="003077F8" w:rsidRPr="003077F8" w:rsidRDefault="003077F8" w:rsidP="00F11641">
      <w:pPr>
        <w:pStyle w:val="Listepuce2"/>
        <w:rPr>
          <w:b/>
          <w:bCs/>
        </w:rPr>
      </w:pPr>
      <w:r w:rsidRPr="003077F8">
        <w:t xml:space="preserve">Cette personne doit être avant tout une ressource au niveau des affaires. Idéalement, votre mentor doit être ou avoir été dans les affaires. Il est important de ne pas choisir un mentor qui est un fournisseur ou un client afin de ne pas créer de conflit d’intérêts. </w:t>
      </w:r>
      <w:r w:rsidRPr="003077F8">
        <w:rPr>
          <w:b/>
          <w:bCs/>
        </w:rPr>
        <w:t>(Joignez son curriculum vitæ en annexe.)</w:t>
      </w:r>
    </w:p>
    <w:p w14:paraId="7417A1EA" w14:textId="00C13CDF" w:rsidR="003077F8" w:rsidRPr="003077F8" w:rsidRDefault="003077F8" w:rsidP="00F11641">
      <w:pPr>
        <w:pStyle w:val="Listepuce1"/>
      </w:pPr>
      <w:r w:rsidRPr="003077F8">
        <w:t>Sur quels aspects de votre entreprise cette personne-ressource vous aide-t-elle</w:t>
      </w:r>
      <w:r w:rsidR="00961FE8">
        <w:t> </w:t>
      </w:r>
      <w:r w:rsidRPr="003077F8">
        <w:t>?</w:t>
      </w:r>
    </w:p>
    <w:p w14:paraId="49AB79D4" w14:textId="77777777" w:rsidR="003077F8" w:rsidRPr="003077F8" w:rsidRDefault="003077F8" w:rsidP="00F11641">
      <w:pPr>
        <w:pStyle w:val="Listepuce2"/>
      </w:pPr>
      <w:r w:rsidRPr="003077F8">
        <w:t>Dans la gestion des ressources humaines;</w:t>
      </w:r>
    </w:p>
    <w:p w14:paraId="526DA28A" w14:textId="77777777" w:rsidR="003077F8" w:rsidRPr="003077F8" w:rsidRDefault="003077F8" w:rsidP="00F11641">
      <w:pPr>
        <w:pStyle w:val="Listepuce2"/>
      </w:pPr>
      <w:r w:rsidRPr="003077F8">
        <w:t>Dans le réseautage;</w:t>
      </w:r>
    </w:p>
    <w:p w14:paraId="530170E2" w14:textId="77777777" w:rsidR="003077F8" w:rsidRPr="003077F8" w:rsidRDefault="003077F8" w:rsidP="00F11641">
      <w:pPr>
        <w:pStyle w:val="Listepuce2"/>
      </w:pPr>
      <w:r w:rsidRPr="003077F8">
        <w:t>Dans la gestion des stocks;</w:t>
      </w:r>
    </w:p>
    <w:p w14:paraId="79546564" w14:textId="218EDC00" w:rsidR="003077F8" w:rsidRPr="003077F8" w:rsidRDefault="003077F8" w:rsidP="00F11641">
      <w:pPr>
        <w:pStyle w:val="Listepuce2"/>
      </w:pPr>
      <w:r w:rsidRPr="003077F8">
        <w:t>Dans le financement</w:t>
      </w:r>
      <w:r w:rsidR="00651841">
        <w:t>.</w:t>
      </w:r>
    </w:p>
    <w:p w14:paraId="35C29E9F" w14:textId="77777777" w:rsidR="003077F8" w:rsidRPr="003077F8" w:rsidRDefault="003077F8" w:rsidP="003077F8">
      <w:pPr>
        <w:pStyle w:val="Titre2"/>
        <w:spacing w:before="600"/>
      </w:pPr>
      <w:bookmarkStart w:id="19" w:name="_Toc120615544"/>
      <w:bookmarkStart w:id="20" w:name="_Toc126588500"/>
      <w:r w:rsidRPr="003077F8">
        <w:t>Organigramme</w:t>
      </w:r>
      <w:bookmarkEnd w:id="19"/>
      <w:bookmarkEnd w:id="20"/>
    </w:p>
    <w:p w14:paraId="064C05D1" w14:textId="73074C3A" w:rsidR="003077F8" w:rsidRPr="003077F8" w:rsidRDefault="003077F8" w:rsidP="00B11D78">
      <w:pPr>
        <w:pStyle w:val="Listepuce1"/>
      </w:pPr>
      <w:r w:rsidRPr="003077F8">
        <w:t>Expliquez la «</w:t>
      </w:r>
      <w:r w:rsidR="00961FE8">
        <w:t> </w:t>
      </w:r>
      <w:r w:rsidRPr="003077F8">
        <w:t>structure</w:t>
      </w:r>
      <w:r w:rsidR="00961FE8">
        <w:t> </w:t>
      </w:r>
      <w:r w:rsidRPr="003077F8">
        <w:t>» de votre entreprise pour les deux premières années d’exploitation.</w:t>
      </w:r>
    </w:p>
    <w:p w14:paraId="2D87E46A" w14:textId="0F2C00E6" w:rsidR="003077F8" w:rsidRPr="003077F8" w:rsidRDefault="003077F8" w:rsidP="00B11D78">
      <w:pPr>
        <w:pStyle w:val="Listepuce1"/>
      </w:pPr>
      <w:r w:rsidRPr="003077F8">
        <w:t>Les postes de type «</w:t>
      </w:r>
      <w:r w:rsidR="00961FE8">
        <w:t> </w:t>
      </w:r>
      <w:r w:rsidRPr="003077F8">
        <w:t>conseiller</w:t>
      </w:r>
      <w:r w:rsidR="00961FE8">
        <w:t> </w:t>
      </w:r>
      <w:r w:rsidRPr="003077F8">
        <w:t>» sont reliés par une ligne pointillée.</w:t>
      </w:r>
    </w:p>
    <w:p w14:paraId="515286E8" w14:textId="77777777" w:rsidR="003077F8" w:rsidRPr="003077F8" w:rsidRDefault="003077F8" w:rsidP="00B11D78">
      <w:pPr>
        <w:pStyle w:val="Listepuce1"/>
      </w:pPr>
      <w:r w:rsidRPr="003077F8">
        <w:t>Les postes prévisionnels sont reliés et encadrés en pointillé.</w:t>
      </w:r>
    </w:p>
    <w:p w14:paraId="660E484C" w14:textId="77777777" w:rsidR="003077F8" w:rsidRPr="003077F8" w:rsidRDefault="003077F8" w:rsidP="003077F8">
      <w:pPr>
        <w:pStyle w:val="Corpsdetexte"/>
        <w:sectPr w:rsidR="003077F8" w:rsidRPr="003077F8" w:rsidSect="00693323">
          <w:footerReference w:type="first" r:id="rId21"/>
          <w:pgSz w:w="12240" w:h="15840" w:code="1"/>
          <w:pgMar w:top="1080" w:right="1080" w:bottom="1440" w:left="1080" w:header="706" w:footer="576" w:gutter="0"/>
          <w:cols w:space="708"/>
          <w:docGrid w:linePitch="360"/>
        </w:sectPr>
      </w:pPr>
    </w:p>
    <w:p w14:paraId="14A1B961" w14:textId="5E648BEF" w:rsidR="00392C38" w:rsidRDefault="00705D09" w:rsidP="00705D09">
      <w:pPr>
        <w:pStyle w:val="Section"/>
      </w:pPr>
      <w:bookmarkStart w:id="21" w:name="_Toc126588501"/>
      <w:r>
        <w:lastRenderedPageBreak/>
        <w:t>03.</w:t>
      </w:r>
      <w:r>
        <w:tab/>
      </w:r>
      <w:r w:rsidRPr="00AD0B1B">
        <w:t>Étude de marché</w:t>
      </w:r>
      <w:r w:rsidR="00266D97">
        <w:rPr>
          <w:noProof/>
        </w:rPr>
        <w:drawing>
          <wp:anchor distT="0" distB="0" distL="114300" distR="114300" simplePos="0" relativeHeight="251723776" behindDoc="0" locked="1" layoutInCell="1" allowOverlap="1" wp14:anchorId="69EC2582" wp14:editId="5023C775">
            <wp:simplePos x="0" y="0"/>
            <wp:positionH relativeFrom="column">
              <wp:posOffset>-685800</wp:posOffset>
            </wp:positionH>
            <wp:positionV relativeFrom="page">
              <wp:posOffset>0</wp:posOffset>
            </wp:positionV>
            <wp:extent cx="7771765" cy="939165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635"/>
                    <a:stretch/>
                  </pic:blipFill>
                  <pic:spPr bwMode="auto">
                    <a:xfrm>
                      <a:off x="0" y="0"/>
                      <a:ext cx="7771765" cy="939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r w:rsidR="00392C38">
        <w:br w:type="page"/>
      </w:r>
    </w:p>
    <w:p w14:paraId="6E56BA7C" w14:textId="623950AA" w:rsidR="004D7EFB" w:rsidRDefault="00AD0B1B" w:rsidP="00AD0B1B">
      <w:pPr>
        <w:pStyle w:val="Titre1"/>
      </w:pPr>
      <w:r w:rsidRPr="00AD0B1B">
        <w:lastRenderedPageBreak/>
        <w:t>Étude de marché</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81B8D"/>
        <w:tblLook w:val="04A0" w:firstRow="1" w:lastRow="0" w:firstColumn="1" w:lastColumn="0" w:noHBand="0" w:noVBand="1"/>
      </w:tblPr>
      <w:tblGrid>
        <w:gridCol w:w="1077"/>
        <w:gridCol w:w="9003"/>
      </w:tblGrid>
      <w:tr w:rsidR="00C135D8" w:rsidRPr="00F36F80" w14:paraId="439161D4" w14:textId="77777777" w:rsidTr="00C135D8">
        <w:tc>
          <w:tcPr>
            <w:tcW w:w="534" w:type="pct"/>
            <w:shd w:val="clear" w:color="auto" w:fill="A81B8D"/>
          </w:tcPr>
          <w:p w14:paraId="6C12F644" w14:textId="77777777" w:rsidR="00370419" w:rsidRPr="00F36F80" w:rsidRDefault="00370419" w:rsidP="00033B63">
            <w:pPr>
              <w:pStyle w:val="Corpsdetexte"/>
              <w:rPr>
                <w:b/>
                <w:bCs/>
                <w:color w:val="FFFFFF" w:themeColor="background1"/>
              </w:rPr>
            </w:pPr>
            <w:r w:rsidRPr="00F36F80">
              <w:rPr>
                <w:b/>
                <w:bCs/>
                <w:color w:val="FFFFFF" w:themeColor="background1"/>
              </w:rPr>
              <w:t>Objectif</w:t>
            </w:r>
          </w:p>
        </w:tc>
        <w:tc>
          <w:tcPr>
            <w:tcW w:w="4466" w:type="pct"/>
            <w:shd w:val="clear" w:color="auto" w:fill="A81B8D"/>
          </w:tcPr>
          <w:p w14:paraId="2E7E6FBD" w14:textId="7D06B986" w:rsidR="00370419" w:rsidRPr="00F36F80" w:rsidRDefault="00370419" w:rsidP="00033B63">
            <w:pPr>
              <w:pStyle w:val="Corpsdetexte"/>
              <w:rPr>
                <w:b/>
                <w:bCs/>
                <w:color w:val="FFFFFF" w:themeColor="background1"/>
              </w:rPr>
            </w:pPr>
            <w:r w:rsidRPr="00F36F80">
              <w:rPr>
                <w:b/>
                <w:bCs/>
                <w:color w:val="FFFFFF" w:themeColor="background1"/>
              </w:rPr>
              <w:t>Connaître, comprendre et décrire les enjeux du secteur d’activité dans lequel votre entreprise évoluera. Vous devez établir un portrait général de la situation qui prévaut actuellement et les grandes tendances qui s’annoncent.</w:t>
            </w:r>
          </w:p>
        </w:tc>
      </w:tr>
    </w:tbl>
    <w:p w14:paraId="42E87286" w14:textId="77777777" w:rsidR="00F85C25" w:rsidRPr="00F85C25" w:rsidRDefault="00F85C25" w:rsidP="008813C9">
      <w:pPr>
        <w:pStyle w:val="Titre2sansnumrotation"/>
      </w:pPr>
      <w:bookmarkStart w:id="22" w:name="_Toc126588502"/>
      <w:r w:rsidRPr="00F85C25">
        <w:t>Étapes pour effectuer une étude de marché</w:t>
      </w:r>
      <w:bookmarkEnd w:id="22"/>
    </w:p>
    <w:p w14:paraId="6A7E4F9A" w14:textId="383E967A" w:rsidR="00F85C25" w:rsidRPr="00F85C25" w:rsidRDefault="00F85C25" w:rsidP="00F85C25">
      <w:pPr>
        <w:pStyle w:val="Corpsdetexte"/>
      </w:pPr>
      <w:r w:rsidRPr="00F85C25">
        <w:t>Vous devez d’abord déterminer quelles sont les données importantes à rechercher en faisant une lecture des éléments à inclure dans votre plan d’affaires (partie</w:t>
      </w:r>
      <w:r w:rsidR="00961FE8">
        <w:t> </w:t>
      </w:r>
      <w:r w:rsidRPr="00F85C25">
        <w:t xml:space="preserve">3 et 4 du </w:t>
      </w:r>
      <w:r w:rsidRPr="00F85C25">
        <w:rPr>
          <w:i/>
          <w:iCs/>
        </w:rPr>
        <w:t>Guide du plan d’affaires</w:t>
      </w:r>
      <w:r w:rsidRPr="00F85C25">
        <w:t>). Par la suite, vous rechercherez les données primaires et secondaires vous permettant d’affirmer vos hypothèses.</w:t>
      </w:r>
    </w:p>
    <w:p w14:paraId="0AC0A762" w14:textId="77777777" w:rsidR="00F85C25" w:rsidRPr="00F85C25" w:rsidRDefault="00F85C25">
      <w:pPr>
        <w:pStyle w:val="Listenumros"/>
        <w:numPr>
          <w:ilvl w:val="0"/>
          <w:numId w:val="12"/>
        </w:numPr>
      </w:pPr>
      <w:r w:rsidRPr="00F85C25">
        <w:t xml:space="preserve">Collecte de données secondaires. Utilisez des données déjà disponibles sur des outils de référence. </w:t>
      </w:r>
    </w:p>
    <w:p w14:paraId="2DC16EE0" w14:textId="48C2071F" w:rsidR="00AD0B1B" w:rsidRDefault="00FE5152" w:rsidP="00FE5152">
      <w:pPr>
        <w:pStyle w:val="Corpsdetexte"/>
        <w:ind w:left="450" w:hanging="450"/>
      </w:pPr>
      <w:r>
        <w:tab/>
      </w:r>
      <w:r w:rsidR="007F2DFE" w:rsidRPr="007F2DFE">
        <w:t>Consultez Internet</w:t>
      </w:r>
      <w:r w:rsidR="00961FE8">
        <w:t> </w:t>
      </w:r>
      <w:r w:rsidR="007F2DFE" w:rsidRPr="007F2DFE">
        <w:t>:</w:t>
      </w:r>
    </w:p>
    <w:p w14:paraId="3E3DD043" w14:textId="3D5E3A45" w:rsidR="00EE3246" w:rsidRPr="00EE3246" w:rsidRDefault="004C4743" w:rsidP="00EE3246">
      <w:pPr>
        <w:pStyle w:val="Listepuce2"/>
        <w:rPr>
          <w:rStyle w:val="Lienhypertexte"/>
          <w:color w:val="000000" w:themeColor="text1"/>
          <w:u w:val="none"/>
        </w:rPr>
      </w:pPr>
      <w:hyperlink r:id="rId23" w:history="1">
        <w:r w:rsidR="00EE3246" w:rsidRPr="004C55DD">
          <w:rPr>
            <w:rStyle w:val="Lienhypertexte"/>
          </w:rPr>
          <w:t>www.strategis.ic.gc.ca</w:t>
        </w:r>
      </w:hyperlink>
    </w:p>
    <w:p w14:paraId="3827DDD5" w14:textId="77777777" w:rsidR="007F2DFE" w:rsidRDefault="004C4743" w:rsidP="007F2DFE">
      <w:pPr>
        <w:pStyle w:val="Listepuce2"/>
      </w:pPr>
      <w:hyperlink r:id="rId24" w:history="1">
        <w:r w:rsidR="007F2DFE" w:rsidRPr="00206CDE">
          <w:rPr>
            <w:rStyle w:val="Lienhypertexte"/>
          </w:rPr>
          <w:t>www.infoentrepreneurs.org</w:t>
        </w:r>
      </w:hyperlink>
      <w:r w:rsidR="007F2DFE">
        <w:t xml:space="preserve">  </w:t>
      </w:r>
    </w:p>
    <w:p w14:paraId="6C761110" w14:textId="77777777" w:rsidR="007F2DFE" w:rsidRDefault="004C4743" w:rsidP="007F2DFE">
      <w:pPr>
        <w:pStyle w:val="Listepuce2"/>
      </w:pPr>
      <w:hyperlink r:id="rId25" w:history="1">
        <w:r w:rsidR="007F2DFE" w:rsidRPr="00206CDE">
          <w:rPr>
            <w:rStyle w:val="Lienhypertexte"/>
          </w:rPr>
          <w:t>www.stat.gouv.qc.ca</w:t>
        </w:r>
      </w:hyperlink>
      <w:r w:rsidR="007F2DFE">
        <w:t xml:space="preserve">  </w:t>
      </w:r>
    </w:p>
    <w:p w14:paraId="0879871B" w14:textId="77777777" w:rsidR="007F2DFE" w:rsidRDefault="004C4743" w:rsidP="007F2DFE">
      <w:pPr>
        <w:pStyle w:val="Listepuce2"/>
      </w:pPr>
      <w:hyperlink r:id="rId26" w:history="1">
        <w:r w:rsidR="007F2DFE" w:rsidRPr="00206CDE">
          <w:rPr>
            <w:rStyle w:val="Lienhypertexte"/>
          </w:rPr>
          <w:t>www.economie.gouv.qc.ca</w:t>
        </w:r>
      </w:hyperlink>
      <w:r w:rsidR="007F2DFE">
        <w:t xml:space="preserve">  </w:t>
      </w:r>
    </w:p>
    <w:p w14:paraId="3940C6B0" w14:textId="77777777" w:rsidR="007F2DFE" w:rsidRDefault="004C4743" w:rsidP="007F2DFE">
      <w:pPr>
        <w:pStyle w:val="Listepuce2"/>
      </w:pPr>
      <w:hyperlink r:id="rId27" w:history="1">
        <w:r w:rsidR="007F2DFE" w:rsidRPr="00206CDE">
          <w:rPr>
            <w:rStyle w:val="Lienhypertexte"/>
          </w:rPr>
          <w:t>www.statcan.ca</w:t>
        </w:r>
      </w:hyperlink>
      <w:r w:rsidR="007F2DFE">
        <w:t xml:space="preserve"> </w:t>
      </w:r>
    </w:p>
    <w:p w14:paraId="05132A67" w14:textId="77777777" w:rsidR="007F2DFE" w:rsidRDefault="004C4743" w:rsidP="007F2DFE">
      <w:pPr>
        <w:pStyle w:val="Listepuce2"/>
      </w:pPr>
      <w:hyperlink r:id="rId28" w:history="1">
        <w:r w:rsidR="007F2DFE" w:rsidRPr="00206CDE">
          <w:rPr>
            <w:rStyle w:val="Lienhypertexte"/>
          </w:rPr>
          <w:t>www.international.gc.ca</w:t>
        </w:r>
      </w:hyperlink>
      <w:r w:rsidR="007F2DFE">
        <w:t xml:space="preserve">  </w:t>
      </w:r>
    </w:p>
    <w:p w14:paraId="4B4E6A70" w14:textId="7FD0A3C0" w:rsidR="007F2DFE" w:rsidRDefault="007F2DFE" w:rsidP="00017B7E">
      <w:pPr>
        <w:pStyle w:val="Listepuce2"/>
      </w:pPr>
      <w:r w:rsidRPr="003C7FC9">
        <w:rPr>
          <w:u w:val="single"/>
        </w:rPr>
        <w:t>Moteurs de recherche</w:t>
      </w:r>
      <w:r w:rsidR="00961FE8">
        <w:t> </w:t>
      </w:r>
      <w:r>
        <w:t>: ils vous permettent de naviguer sur Internet.</w:t>
      </w:r>
    </w:p>
    <w:p w14:paraId="1A562D4C" w14:textId="096E6EFE" w:rsidR="007F2DFE" w:rsidRDefault="007F2DFE" w:rsidP="007F2DFE">
      <w:pPr>
        <w:pStyle w:val="Listepuce2"/>
        <w:numPr>
          <w:ilvl w:val="0"/>
          <w:numId w:val="0"/>
        </w:numPr>
        <w:ind w:left="619"/>
      </w:pPr>
      <w:r>
        <w:t>Vous devez effectuer vos recherches à partir de mots-clés, de noms d’associations, d’entreprises (fournisseurs, concurrents, experts) et de magazines. Utilisez des mots-clés français et anglais pour obtenir plus d’information. Les moteurs intéressants sont</w:t>
      </w:r>
      <w:r w:rsidR="00961FE8">
        <w:t> </w:t>
      </w:r>
      <w:r>
        <w:t>:</w:t>
      </w:r>
    </w:p>
    <w:p w14:paraId="77147195" w14:textId="77777777" w:rsidR="007F2DFE" w:rsidRDefault="004C4743" w:rsidP="0019247B">
      <w:pPr>
        <w:pStyle w:val="Listepuce2"/>
        <w:ind w:left="900"/>
      </w:pPr>
      <w:hyperlink r:id="rId29" w:history="1">
        <w:r w:rsidR="007F2DFE" w:rsidRPr="00206CDE">
          <w:rPr>
            <w:rStyle w:val="Lienhypertexte"/>
          </w:rPr>
          <w:t>www.google.ca</w:t>
        </w:r>
      </w:hyperlink>
      <w:r w:rsidR="007F2DFE">
        <w:t xml:space="preserve"> </w:t>
      </w:r>
    </w:p>
    <w:p w14:paraId="66564B13" w14:textId="77777777" w:rsidR="007F2DFE" w:rsidRDefault="004C4743" w:rsidP="0019247B">
      <w:pPr>
        <w:pStyle w:val="Listepuce2"/>
        <w:ind w:left="900"/>
      </w:pPr>
      <w:hyperlink r:id="rId30" w:history="1">
        <w:r w:rsidR="007F2DFE" w:rsidRPr="00206CDE">
          <w:rPr>
            <w:rStyle w:val="Lienhypertexte"/>
          </w:rPr>
          <w:t>www.yahoo.ca</w:t>
        </w:r>
      </w:hyperlink>
      <w:r w:rsidR="007F2DFE">
        <w:t xml:space="preserve"> </w:t>
      </w:r>
    </w:p>
    <w:p w14:paraId="520FF611" w14:textId="39547AA3" w:rsidR="007F2DFE" w:rsidRPr="00FE5152" w:rsidRDefault="00FE5152" w:rsidP="007F2DFE">
      <w:pPr>
        <w:pStyle w:val="Listepuce2"/>
        <w:rPr>
          <w:rStyle w:val="Lienhypertexte"/>
          <w:color w:val="000000" w:themeColor="text1"/>
          <w:u w:val="none"/>
        </w:rPr>
      </w:pPr>
      <w:r>
        <w:t>Agents de recherche intelligents</w:t>
      </w:r>
      <w:r w:rsidR="00961FE8">
        <w:t> </w:t>
      </w:r>
      <w:r>
        <w:t xml:space="preserve">: </w:t>
      </w:r>
      <w:hyperlink r:id="rId31" w:history="1">
        <w:r w:rsidRPr="00206CDE">
          <w:rPr>
            <w:rStyle w:val="Lienhypertexte"/>
          </w:rPr>
          <w:t>www.copernic.com</w:t>
        </w:r>
      </w:hyperlink>
    </w:p>
    <w:p w14:paraId="60F2A952" w14:textId="4BD86C5D" w:rsidR="00FE5152" w:rsidRDefault="00FE5152" w:rsidP="00FE5152">
      <w:pPr>
        <w:pStyle w:val="Corpsdetexte"/>
        <w:ind w:left="450" w:hanging="450"/>
      </w:pPr>
      <w:r>
        <w:tab/>
      </w:r>
      <w:r w:rsidRPr="00FE5152">
        <w:t>Consultez les pages jaunes, les bottins des gens d’affaires, les journaux locaux et régionaux et les revues spécialisées.</w:t>
      </w:r>
    </w:p>
    <w:p w14:paraId="13E6D8D1" w14:textId="76D8E088" w:rsidR="00017B7E" w:rsidRDefault="00017B7E" w:rsidP="00017B7E">
      <w:pPr>
        <w:pStyle w:val="Listenumros"/>
      </w:pPr>
      <w:r>
        <w:t>Collecte de données primaires</w:t>
      </w:r>
      <w:r w:rsidR="00961FE8">
        <w:t> </w:t>
      </w:r>
      <w:r>
        <w:t>: (données à recueillir vous-même) effectuez vos recherches à l’aide de demandes de soumissions, de visites de concurrents, de sondages auprès de clients potentiels et de fournisseurs.</w:t>
      </w:r>
    </w:p>
    <w:p w14:paraId="1A187875" w14:textId="7B35681F" w:rsidR="00017B7E" w:rsidRDefault="00017B7E" w:rsidP="00017B7E">
      <w:pPr>
        <w:pStyle w:val="Listenumros"/>
      </w:pPr>
      <w:r>
        <w:t>Entrez en contact avec des personnes clés</w:t>
      </w:r>
      <w:r w:rsidR="00961FE8">
        <w:t> </w:t>
      </w:r>
      <w:r>
        <w:t>:</w:t>
      </w:r>
    </w:p>
    <w:p w14:paraId="37D1F2A0" w14:textId="77777777" w:rsidR="00017B7E" w:rsidRDefault="00017B7E" w:rsidP="00017B7E">
      <w:pPr>
        <w:pStyle w:val="Listepuce2"/>
      </w:pPr>
      <w:r w:rsidRPr="00017B7E">
        <w:t>Les</w:t>
      </w:r>
      <w:r>
        <w:t xml:space="preserve"> organismes municipaux, régionaux et gouvernementaux;</w:t>
      </w:r>
    </w:p>
    <w:p w14:paraId="0C55C0F7" w14:textId="77777777" w:rsidR="00017B7E" w:rsidRDefault="00017B7E" w:rsidP="00017B7E">
      <w:pPr>
        <w:pStyle w:val="Listepuce2"/>
      </w:pPr>
      <w:r>
        <w:t>Les associations;</w:t>
      </w:r>
    </w:p>
    <w:p w14:paraId="50D8793B" w14:textId="77777777" w:rsidR="00017B7E" w:rsidRDefault="00017B7E" w:rsidP="00017B7E">
      <w:pPr>
        <w:pStyle w:val="Listepuce2"/>
      </w:pPr>
      <w:r>
        <w:t>Les entreprises concurrentes;</w:t>
      </w:r>
    </w:p>
    <w:p w14:paraId="1BAF9A70" w14:textId="77777777" w:rsidR="00017B7E" w:rsidRDefault="00017B7E" w:rsidP="00017B7E">
      <w:pPr>
        <w:pStyle w:val="Listepuce2"/>
      </w:pPr>
      <w:r>
        <w:t>Les magazines spécialisés;</w:t>
      </w:r>
    </w:p>
    <w:p w14:paraId="3AC47189" w14:textId="77777777" w:rsidR="00017B7E" w:rsidRDefault="00017B7E" w:rsidP="00017B7E">
      <w:pPr>
        <w:pStyle w:val="Listepuce2"/>
      </w:pPr>
      <w:r>
        <w:t>Les fournisseurs;</w:t>
      </w:r>
    </w:p>
    <w:p w14:paraId="1D446D1D" w14:textId="77777777" w:rsidR="00017B7E" w:rsidRDefault="00017B7E" w:rsidP="00017B7E">
      <w:pPr>
        <w:pStyle w:val="Listepuce2"/>
      </w:pPr>
      <w:r>
        <w:t>Les experts du domaine.</w:t>
      </w:r>
    </w:p>
    <w:p w14:paraId="651AAAEE" w14:textId="77777777" w:rsidR="00017B7E" w:rsidRDefault="00017B7E" w:rsidP="008813C9">
      <w:pPr>
        <w:pStyle w:val="Titre2sansnumrotation"/>
      </w:pPr>
      <w:bookmarkStart w:id="23" w:name="_Toc126588503"/>
      <w:r>
        <w:lastRenderedPageBreak/>
        <w:t>Recommandations pour la rédaction</w:t>
      </w:r>
      <w:bookmarkEnd w:id="23"/>
    </w:p>
    <w:p w14:paraId="4B1C4B8B" w14:textId="77777777" w:rsidR="00017B7E" w:rsidRDefault="00017B7E">
      <w:pPr>
        <w:pStyle w:val="Listenumros"/>
        <w:numPr>
          <w:ilvl w:val="0"/>
          <w:numId w:val="13"/>
        </w:numPr>
      </w:pPr>
      <w:r>
        <w:t>À partir de votre connaissance du marché, énoncez des affirmations.</w:t>
      </w:r>
    </w:p>
    <w:p w14:paraId="178B0098" w14:textId="77777777" w:rsidR="00017B7E" w:rsidRDefault="00017B7E" w:rsidP="008F0CD6">
      <w:pPr>
        <w:pStyle w:val="Listenumros"/>
      </w:pPr>
      <w:r>
        <w:t>À partir des données que vous avez recueillies lors de votre recherche, apportez des faits qui confirment vos affirmations. Dans le cas où vous constatez que vos idées sur le marché sont biaisées, approfondissez vos connaissances pour bien comprendre la dynamique de l’industrie avant de vous lancer en affaires.</w:t>
      </w:r>
    </w:p>
    <w:p w14:paraId="4AA28CAD" w14:textId="77777777" w:rsidR="00017B7E" w:rsidRDefault="00017B7E" w:rsidP="008F0CD6">
      <w:pPr>
        <w:pStyle w:val="Listenumros"/>
      </w:pPr>
      <w:r>
        <w:t>Enfin, tirez des conclusions pour que le lecteur puisse comprendre le lien entre vos connaissances et la réalité du marché.</w:t>
      </w:r>
    </w:p>
    <w:p w14:paraId="72C92092" w14:textId="7C02498A" w:rsidR="00017B7E" w:rsidRDefault="00DD3214" w:rsidP="00267D5B">
      <w:pPr>
        <w:pStyle w:val="Titre2"/>
      </w:pPr>
      <w:bookmarkStart w:id="24" w:name="_Toc126588504"/>
      <w:r w:rsidRPr="00DD3214">
        <w:t>L’industrie et la règlementation</w:t>
      </w:r>
      <w:bookmarkEnd w:id="24"/>
    </w:p>
    <w:p w14:paraId="2131AB9E" w14:textId="77777777" w:rsidR="00F71971" w:rsidRDefault="00F71971" w:rsidP="004D7787">
      <w:pPr>
        <w:pStyle w:val="Listepuce1"/>
      </w:pPr>
      <w:r>
        <w:t>Expliquez ce qui se passe dans l’industrie pour démontrer que vous connaissez bien la situation du marché. Vous vous assurez ainsi que le lecteur possède les renseignements importants qui lui permettront de se forger une opinion. Traitez les aspects suivants.</w:t>
      </w:r>
    </w:p>
    <w:p w14:paraId="09917E3B" w14:textId="2E6636D9" w:rsidR="00F71971" w:rsidRPr="00E76034" w:rsidRDefault="00F71971" w:rsidP="00A01483">
      <w:pPr>
        <w:pStyle w:val="Listepuce1"/>
        <w:numPr>
          <w:ilvl w:val="0"/>
          <w:numId w:val="0"/>
        </w:numPr>
        <w:spacing w:before="120"/>
        <w:ind w:left="274"/>
        <w:rPr>
          <w:b/>
          <w:bCs/>
        </w:rPr>
      </w:pPr>
      <w:r w:rsidRPr="00E76034">
        <w:rPr>
          <w:b/>
          <w:bCs/>
        </w:rPr>
        <w:t>Historique de l’industrie</w:t>
      </w:r>
      <w:r w:rsidR="00961FE8">
        <w:rPr>
          <w:b/>
          <w:bCs/>
        </w:rPr>
        <w:t> </w:t>
      </w:r>
      <w:r w:rsidRPr="00E76034">
        <w:rPr>
          <w:b/>
          <w:bCs/>
        </w:rPr>
        <w:t>:</w:t>
      </w:r>
    </w:p>
    <w:p w14:paraId="2DA448E5" w14:textId="20E062DA" w:rsidR="00F71971" w:rsidRDefault="00F71971" w:rsidP="004D7787">
      <w:pPr>
        <w:pStyle w:val="Listepuce1"/>
        <w:numPr>
          <w:ilvl w:val="0"/>
          <w:numId w:val="0"/>
        </w:numPr>
        <w:ind w:left="274"/>
      </w:pPr>
      <w:r>
        <w:t>Depuis quand existe cette industrie, comment s’est-elle développée, quelles ont été les répercussions sur la société</w:t>
      </w:r>
      <w:r w:rsidR="00961FE8">
        <w:t> </w:t>
      </w:r>
      <w:r>
        <w:t>? Quels en sont les changements</w:t>
      </w:r>
      <w:r w:rsidR="00961FE8">
        <w:t> </w:t>
      </w:r>
      <w:r>
        <w:t xml:space="preserve">? </w:t>
      </w:r>
    </w:p>
    <w:p w14:paraId="128D3A28" w14:textId="19A51EE8" w:rsidR="00F71971" w:rsidRPr="00E76034" w:rsidRDefault="00F71971" w:rsidP="00A01483">
      <w:pPr>
        <w:pStyle w:val="Listepuce1"/>
        <w:numPr>
          <w:ilvl w:val="0"/>
          <w:numId w:val="0"/>
        </w:numPr>
        <w:spacing w:before="120"/>
        <w:ind w:left="274"/>
        <w:rPr>
          <w:b/>
          <w:bCs/>
        </w:rPr>
      </w:pPr>
      <w:r w:rsidRPr="00E76034">
        <w:rPr>
          <w:b/>
          <w:bCs/>
        </w:rPr>
        <w:t>Réalité actuelle de cette industrie</w:t>
      </w:r>
      <w:r w:rsidR="00961FE8">
        <w:rPr>
          <w:b/>
          <w:bCs/>
        </w:rPr>
        <w:t> </w:t>
      </w:r>
      <w:r w:rsidRPr="00E76034">
        <w:rPr>
          <w:b/>
          <w:bCs/>
        </w:rPr>
        <w:t>:</w:t>
      </w:r>
    </w:p>
    <w:p w14:paraId="4EFCD684" w14:textId="77777777" w:rsidR="00F71971" w:rsidRDefault="00F71971" w:rsidP="004D7787">
      <w:pPr>
        <w:pStyle w:val="Listepuce1"/>
        <w:numPr>
          <w:ilvl w:val="0"/>
          <w:numId w:val="0"/>
        </w:numPr>
        <w:ind w:left="274"/>
      </w:pPr>
      <w:r>
        <w:t xml:space="preserve">Le nombre d’entreprises, taille des entreprises, les revenus de l’industrie, existence de l’importation et de l’exportation, le nombre d’emplois créés par l’industrie, l’évolution des ventes depuis les cinq dernières années, le pourcentage de profit des entreprises de cette industrie. </w:t>
      </w:r>
    </w:p>
    <w:p w14:paraId="54BE5274" w14:textId="6F77B460" w:rsidR="00F71971" w:rsidRPr="00E76034" w:rsidRDefault="00F71971" w:rsidP="00A01483">
      <w:pPr>
        <w:pStyle w:val="Listepuce1"/>
        <w:numPr>
          <w:ilvl w:val="0"/>
          <w:numId w:val="0"/>
        </w:numPr>
        <w:spacing w:before="120"/>
        <w:ind w:left="274"/>
        <w:rPr>
          <w:b/>
          <w:bCs/>
        </w:rPr>
      </w:pPr>
      <w:r w:rsidRPr="00E76034">
        <w:rPr>
          <w:b/>
          <w:bCs/>
        </w:rPr>
        <w:t>Politique et juridique</w:t>
      </w:r>
      <w:r w:rsidR="00961FE8">
        <w:rPr>
          <w:b/>
          <w:bCs/>
        </w:rPr>
        <w:t> </w:t>
      </w:r>
      <w:r w:rsidRPr="00E76034">
        <w:rPr>
          <w:b/>
          <w:bCs/>
        </w:rPr>
        <w:t>:</w:t>
      </w:r>
    </w:p>
    <w:p w14:paraId="246E1771" w14:textId="3CFD130F" w:rsidR="00F71971" w:rsidRDefault="00F71971" w:rsidP="004D7787">
      <w:pPr>
        <w:pStyle w:val="Listepuce1"/>
        <w:numPr>
          <w:ilvl w:val="0"/>
          <w:numId w:val="0"/>
        </w:numPr>
        <w:ind w:left="274"/>
      </w:pPr>
      <w:r>
        <w:t>Quels sont les enjeux et les décisions politiques, telles que les lois fédérales, provinciales et municipales, qui affectent votre industrie</w:t>
      </w:r>
      <w:r w:rsidR="00961FE8">
        <w:t> </w:t>
      </w:r>
      <w:r>
        <w:t>? (Permis d’exploitation, certification, autorisation, enregistrement).</w:t>
      </w:r>
    </w:p>
    <w:p w14:paraId="2E8601B9" w14:textId="306D213D" w:rsidR="00F71971" w:rsidRPr="00E76034" w:rsidRDefault="00F71971" w:rsidP="00A01483">
      <w:pPr>
        <w:pStyle w:val="Listepuce1"/>
        <w:numPr>
          <w:ilvl w:val="0"/>
          <w:numId w:val="0"/>
        </w:numPr>
        <w:spacing w:before="120"/>
        <w:ind w:left="274"/>
        <w:rPr>
          <w:b/>
          <w:bCs/>
        </w:rPr>
      </w:pPr>
      <w:r w:rsidRPr="00E76034">
        <w:rPr>
          <w:b/>
          <w:bCs/>
        </w:rPr>
        <w:t>Économique</w:t>
      </w:r>
      <w:r w:rsidR="00961FE8">
        <w:rPr>
          <w:b/>
          <w:bCs/>
        </w:rPr>
        <w:t> </w:t>
      </w:r>
      <w:r w:rsidRPr="00E76034">
        <w:rPr>
          <w:b/>
          <w:bCs/>
        </w:rPr>
        <w:t>:</w:t>
      </w:r>
    </w:p>
    <w:p w14:paraId="65FCEE78" w14:textId="30491869" w:rsidR="00F71971" w:rsidRDefault="00F71971" w:rsidP="004D7787">
      <w:pPr>
        <w:pStyle w:val="Listepuce1"/>
        <w:numPr>
          <w:ilvl w:val="0"/>
          <w:numId w:val="0"/>
        </w:numPr>
        <w:ind w:left="274"/>
      </w:pPr>
      <w:r>
        <w:t>De quelle façon les réalités économiques (récession, inflation, taux de change) influencent-elles votre industrie</w:t>
      </w:r>
      <w:r w:rsidR="00961FE8">
        <w:t> </w:t>
      </w:r>
      <w:r>
        <w:t>? Quels sont les cycles saisonniers qui conditionnent cette industrie</w:t>
      </w:r>
      <w:r w:rsidR="00961FE8">
        <w:t> </w:t>
      </w:r>
      <w:r>
        <w:t xml:space="preserve">? </w:t>
      </w:r>
    </w:p>
    <w:p w14:paraId="335570C0" w14:textId="32E1A45D" w:rsidR="00F71971" w:rsidRPr="00E76034" w:rsidRDefault="00F71971" w:rsidP="00A01483">
      <w:pPr>
        <w:pStyle w:val="Listepuce1"/>
        <w:numPr>
          <w:ilvl w:val="0"/>
          <w:numId w:val="0"/>
        </w:numPr>
        <w:spacing w:before="120"/>
        <w:ind w:left="274"/>
        <w:rPr>
          <w:b/>
          <w:bCs/>
        </w:rPr>
      </w:pPr>
      <w:r w:rsidRPr="00E76034">
        <w:rPr>
          <w:b/>
          <w:bCs/>
        </w:rPr>
        <w:t>Social et culturel</w:t>
      </w:r>
      <w:r w:rsidR="00961FE8">
        <w:rPr>
          <w:b/>
          <w:bCs/>
        </w:rPr>
        <w:t> </w:t>
      </w:r>
      <w:r w:rsidRPr="00E76034">
        <w:rPr>
          <w:b/>
          <w:bCs/>
        </w:rPr>
        <w:t>:</w:t>
      </w:r>
    </w:p>
    <w:p w14:paraId="6FD33297" w14:textId="2F3B2781" w:rsidR="00F71971" w:rsidRDefault="00F71971" w:rsidP="004D7787">
      <w:pPr>
        <w:pStyle w:val="Listepuce1"/>
        <w:numPr>
          <w:ilvl w:val="0"/>
          <w:numId w:val="0"/>
        </w:numPr>
        <w:ind w:left="274"/>
      </w:pPr>
      <w:r>
        <w:t>Quelles sont les tendances sociales qui modèlent votre industrie</w:t>
      </w:r>
      <w:r w:rsidR="00961FE8">
        <w:t> </w:t>
      </w:r>
      <w:r>
        <w:t>? (Activités physiques, ressourcement spirituel, taux de divorce, familles monoparentales, bien-être au travail, vieillissement de la population, taux de natalité.)</w:t>
      </w:r>
    </w:p>
    <w:p w14:paraId="1448B794" w14:textId="1A767133" w:rsidR="00F71971" w:rsidRPr="00E76034" w:rsidRDefault="00F71971" w:rsidP="00A01483">
      <w:pPr>
        <w:pStyle w:val="Listepuce1"/>
        <w:numPr>
          <w:ilvl w:val="0"/>
          <w:numId w:val="0"/>
        </w:numPr>
        <w:spacing w:before="120"/>
        <w:ind w:left="274"/>
        <w:rPr>
          <w:b/>
          <w:bCs/>
        </w:rPr>
      </w:pPr>
      <w:r w:rsidRPr="00E76034">
        <w:rPr>
          <w:b/>
          <w:bCs/>
        </w:rPr>
        <w:t>Technologique</w:t>
      </w:r>
      <w:r w:rsidR="00961FE8">
        <w:rPr>
          <w:b/>
          <w:bCs/>
        </w:rPr>
        <w:t> </w:t>
      </w:r>
      <w:r w:rsidRPr="00E76034">
        <w:rPr>
          <w:b/>
          <w:bCs/>
        </w:rPr>
        <w:t>:</w:t>
      </w:r>
    </w:p>
    <w:p w14:paraId="44B771D2" w14:textId="16262379" w:rsidR="00F71971" w:rsidRDefault="00F71971" w:rsidP="004D7787">
      <w:pPr>
        <w:pStyle w:val="Listepuce1"/>
        <w:numPr>
          <w:ilvl w:val="0"/>
          <w:numId w:val="0"/>
        </w:numPr>
        <w:ind w:left="274"/>
      </w:pPr>
      <w:r>
        <w:t>Quelles sont les avancées technologiques susceptibles d’affecter votre industrie</w:t>
      </w:r>
      <w:r w:rsidR="00961FE8">
        <w:t> </w:t>
      </w:r>
      <w:r>
        <w:t>? (Il faut penser ici aux équipements, appareils, méthodes de fabrication.)</w:t>
      </w:r>
    </w:p>
    <w:p w14:paraId="4C9662F3" w14:textId="3AA17039" w:rsidR="00F71971" w:rsidRPr="00E76034" w:rsidRDefault="00F71971" w:rsidP="00A01483">
      <w:pPr>
        <w:pStyle w:val="Listepuce1"/>
        <w:numPr>
          <w:ilvl w:val="0"/>
          <w:numId w:val="0"/>
        </w:numPr>
        <w:spacing w:before="120"/>
        <w:ind w:left="274"/>
        <w:rPr>
          <w:b/>
          <w:bCs/>
        </w:rPr>
      </w:pPr>
      <w:r w:rsidRPr="00E76034">
        <w:rPr>
          <w:b/>
          <w:bCs/>
        </w:rPr>
        <w:t>Environnemental</w:t>
      </w:r>
      <w:r w:rsidR="00961FE8">
        <w:rPr>
          <w:b/>
          <w:bCs/>
        </w:rPr>
        <w:t> </w:t>
      </w:r>
      <w:r w:rsidRPr="00E76034">
        <w:rPr>
          <w:b/>
          <w:bCs/>
        </w:rPr>
        <w:t>:</w:t>
      </w:r>
    </w:p>
    <w:p w14:paraId="405EE011" w14:textId="58980153" w:rsidR="00F71971" w:rsidRDefault="00F71971" w:rsidP="004D7787">
      <w:pPr>
        <w:pStyle w:val="Listepuce1"/>
        <w:numPr>
          <w:ilvl w:val="0"/>
          <w:numId w:val="0"/>
        </w:numPr>
        <w:ind w:left="274"/>
      </w:pPr>
      <w:r>
        <w:t>Quelles sont les normes environnementales qui régissent votre industrie</w:t>
      </w:r>
      <w:r w:rsidR="00961FE8">
        <w:t> </w:t>
      </w:r>
      <w:r>
        <w:t>? La préoccupation écologique des citoyens peut-elle influencer votre projet</w:t>
      </w:r>
      <w:r w:rsidR="00961FE8">
        <w:t> </w:t>
      </w:r>
      <w:r>
        <w:t>? Comment</w:t>
      </w:r>
      <w:r w:rsidR="00961FE8">
        <w:t> </w:t>
      </w:r>
      <w:r>
        <w:t>?</w:t>
      </w:r>
    </w:p>
    <w:p w14:paraId="12C6B336" w14:textId="77777777" w:rsidR="00F71971" w:rsidRDefault="00F71971" w:rsidP="00A01483">
      <w:pPr>
        <w:pStyle w:val="NoteSource"/>
        <w:ind w:left="274"/>
      </w:pPr>
      <w:r>
        <w:t>* Veuillez noter qu’il est probable que certaines de ces variables n’exercent aucune influence sur votre secteur. Il est tout de même important de vous en assurer afin de bien cerner la réalité dans laquelle vous allez vivre en tant qu’entrepreneur.</w:t>
      </w:r>
    </w:p>
    <w:p w14:paraId="6BD5D995" w14:textId="33639740" w:rsidR="00F71971" w:rsidRDefault="00F71971" w:rsidP="00A01483">
      <w:pPr>
        <w:pStyle w:val="Listepuce1"/>
      </w:pPr>
      <w:r w:rsidRPr="00F71971">
        <w:rPr>
          <w:b/>
          <w:bCs/>
        </w:rPr>
        <w:t>Conclusion</w:t>
      </w:r>
      <w:r w:rsidR="00961FE8">
        <w:rPr>
          <w:b/>
          <w:bCs/>
        </w:rPr>
        <w:t> </w:t>
      </w:r>
      <w:r w:rsidRPr="00F71971">
        <w:rPr>
          <w:b/>
          <w:bCs/>
        </w:rPr>
        <w:t>:</w:t>
      </w:r>
      <w:r>
        <w:t xml:space="preserve"> Le marché offre-t-il des opportunités ou des menaces d’affaires</w:t>
      </w:r>
      <w:r w:rsidR="00961FE8">
        <w:t> </w:t>
      </w:r>
      <w:r>
        <w:t>? Quels sont les indicateurs qui reflètent un besoin dans le marché pour votre produit ou service</w:t>
      </w:r>
      <w:r w:rsidR="00961FE8">
        <w:t> </w:t>
      </w:r>
      <w:r>
        <w:t>?</w:t>
      </w:r>
    </w:p>
    <w:p w14:paraId="79B6E6D0" w14:textId="77777777" w:rsidR="002C6BA7" w:rsidRDefault="002C6BA7" w:rsidP="002C6BA7">
      <w:pPr>
        <w:pStyle w:val="Titre2"/>
      </w:pPr>
      <w:bookmarkStart w:id="25" w:name="_Toc126588505"/>
      <w:r>
        <w:lastRenderedPageBreak/>
        <w:t>Évaluation du marché global</w:t>
      </w:r>
      <w:bookmarkEnd w:id="25"/>
    </w:p>
    <w:p w14:paraId="78C1B0FF" w14:textId="77777777" w:rsidR="002C6BA7" w:rsidRDefault="002C6BA7" w:rsidP="002C6BA7">
      <w:pPr>
        <w:pStyle w:val="Listepuce1"/>
      </w:pPr>
      <w:r>
        <w:t>Vous devez déterminer sur quel territoire votre entreprise étendra ses activités.</w:t>
      </w:r>
    </w:p>
    <w:p w14:paraId="39B01528" w14:textId="77777777" w:rsidR="002C6BA7" w:rsidRDefault="002C6BA7" w:rsidP="002C6BA7">
      <w:pPr>
        <w:pStyle w:val="Listepuce1"/>
      </w:pPr>
      <w:r>
        <w:t xml:space="preserve">Vous faites donc une évaluation du marché global dans le territoire où vous comptez évoluer afin d’illustrer de manière quantitative (en dollars) le potentiel économique de cette industrie. </w:t>
      </w:r>
    </w:p>
    <w:p w14:paraId="33287660" w14:textId="00CFAE91" w:rsidR="002C6BA7" w:rsidRDefault="002C6BA7" w:rsidP="002C6BA7">
      <w:pPr>
        <w:pStyle w:val="Listepuce1"/>
      </w:pPr>
      <w:r>
        <w:t>Vous devez utiliser des statistiques représentatives, logiques et, autant que possible, récentes. Si cela s’avère impossible pour votre secteur, utilisez les données disponibles pour Laval, Montréal ou Québec.</w:t>
      </w:r>
    </w:p>
    <w:p w14:paraId="3A68A1FB" w14:textId="2F31BC55" w:rsidR="00A003CD" w:rsidRDefault="00A003CD" w:rsidP="00A01483">
      <w:pPr>
        <w:pStyle w:val="Listepuce1"/>
        <w:numPr>
          <w:ilvl w:val="0"/>
          <w:numId w:val="0"/>
        </w:numPr>
        <w:spacing w:after="300"/>
        <w:ind w:left="274"/>
      </w:pPr>
      <w:r>
        <w:t>Exemple :</w:t>
      </w:r>
    </w:p>
    <w:tbl>
      <w:tblPr>
        <w:tblStyle w:val="TableauListe3-Accentuation6"/>
        <w:tblW w:w="4866" w:type="pct"/>
        <w:tblInd w:w="270" w:type="dxa"/>
        <w:tblCellMar>
          <w:top w:w="86" w:type="dxa"/>
          <w:bottom w:w="86" w:type="dxa"/>
        </w:tblCellMar>
        <w:tblLook w:val="0620" w:firstRow="1" w:lastRow="0" w:firstColumn="0" w:lastColumn="0" w:noHBand="1" w:noVBand="1"/>
      </w:tblPr>
      <w:tblGrid>
        <w:gridCol w:w="6571"/>
        <w:gridCol w:w="3239"/>
      </w:tblGrid>
      <w:tr w:rsidR="00E553C0" w:rsidRPr="00274D1C" w14:paraId="00B74DF6" w14:textId="77777777" w:rsidTr="007C6421">
        <w:trPr>
          <w:cnfStyle w:val="100000000000" w:firstRow="1" w:lastRow="0" w:firstColumn="0" w:lastColumn="0" w:oddVBand="0" w:evenVBand="0" w:oddHBand="0" w:evenHBand="0" w:firstRowFirstColumn="0" w:firstRowLastColumn="0" w:lastRowFirstColumn="0" w:lastRowLastColumn="0"/>
        </w:trPr>
        <w:tc>
          <w:tcPr>
            <w:tcW w:w="3349" w:type="pct"/>
          </w:tcPr>
          <w:p w14:paraId="56F806E2" w14:textId="7FF8035C" w:rsidR="00E553C0" w:rsidRPr="007A547B" w:rsidRDefault="00107FA6" w:rsidP="00E553C0">
            <w:pPr>
              <w:pStyle w:val="Tableautitrecolonnegauche"/>
            </w:pPr>
            <w:r>
              <w:t>Marché potentiel</w:t>
            </w:r>
          </w:p>
        </w:tc>
        <w:tc>
          <w:tcPr>
            <w:tcW w:w="1651" w:type="pct"/>
          </w:tcPr>
          <w:p w14:paraId="174D04A1" w14:textId="60C5F04D" w:rsidR="00E553C0" w:rsidRPr="007A547B" w:rsidRDefault="00107FA6" w:rsidP="00E553C0">
            <w:pPr>
              <w:pStyle w:val="Tableautitrecolonnecentre"/>
            </w:pPr>
            <w:r>
              <w:t>Total du marché</w:t>
            </w:r>
          </w:p>
        </w:tc>
      </w:tr>
      <w:tr w:rsidR="00E553C0" w:rsidRPr="008F5B60" w14:paraId="104732A8" w14:textId="77777777" w:rsidTr="007C6421">
        <w:tc>
          <w:tcPr>
            <w:tcW w:w="3349" w:type="pct"/>
          </w:tcPr>
          <w:p w14:paraId="1336960F" w14:textId="3CAB3043" w:rsidR="00E553C0" w:rsidRPr="007A547B" w:rsidRDefault="00E553C0" w:rsidP="00E553C0">
            <w:pPr>
              <w:pStyle w:val="Tableautextegauche"/>
            </w:pPr>
            <w:r w:rsidRPr="00762239">
              <w:t>Ménages branchés à Internet à Laval</w:t>
            </w:r>
          </w:p>
        </w:tc>
        <w:tc>
          <w:tcPr>
            <w:tcW w:w="1651" w:type="pct"/>
          </w:tcPr>
          <w:p w14:paraId="7FF25F83" w14:textId="3B10B15E" w:rsidR="00E553C0" w:rsidRPr="007A547B" w:rsidRDefault="00E553C0" w:rsidP="00E553C0">
            <w:pPr>
              <w:pStyle w:val="Tableautextecentre"/>
            </w:pPr>
            <w:r w:rsidRPr="006444CE">
              <w:t>169</w:t>
            </w:r>
            <w:r w:rsidR="00EE73C1">
              <w:t> </w:t>
            </w:r>
            <w:r w:rsidRPr="006444CE">
              <w:t>785</w:t>
            </w:r>
          </w:p>
        </w:tc>
      </w:tr>
      <w:tr w:rsidR="00E553C0" w:rsidRPr="008F5B60" w14:paraId="64206CA4" w14:textId="77777777" w:rsidTr="007C6421">
        <w:tc>
          <w:tcPr>
            <w:tcW w:w="3349" w:type="pct"/>
          </w:tcPr>
          <w:p w14:paraId="166F197F" w14:textId="2A85D7DF" w:rsidR="00E553C0" w:rsidRPr="007A547B" w:rsidRDefault="00E553C0" w:rsidP="00E553C0">
            <w:pPr>
              <w:pStyle w:val="Tableautextegauche"/>
            </w:pPr>
            <w:r w:rsidRPr="00762239">
              <w:t>Ménages branchés possèdent un ordinateur portable*</w:t>
            </w:r>
          </w:p>
        </w:tc>
        <w:tc>
          <w:tcPr>
            <w:tcW w:w="1651" w:type="pct"/>
          </w:tcPr>
          <w:p w14:paraId="0D1E72A2" w14:textId="1E8A57FF" w:rsidR="00E553C0" w:rsidRPr="007A547B" w:rsidRDefault="00E553C0" w:rsidP="00E553C0">
            <w:pPr>
              <w:pStyle w:val="Tableautextecentre"/>
            </w:pPr>
            <w:r w:rsidRPr="006444CE">
              <w:t>133</w:t>
            </w:r>
            <w:r w:rsidR="00EE73C1">
              <w:t> </w:t>
            </w:r>
            <w:r w:rsidRPr="006444CE">
              <w:t>281</w:t>
            </w:r>
          </w:p>
        </w:tc>
      </w:tr>
      <w:tr w:rsidR="00E553C0" w:rsidRPr="008F5B60" w14:paraId="32246598" w14:textId="77777777" w:rsidTr="007C6421">
        <w:tc>
          <w:tcPr>
            <w:tcW w:w="3349" w:type="pct"/>
          </w:tcPr>
          <w:p w14:paraId="4AF4CDD5" w14:textId="71E86244" w:rsidR="00E553C0" w:rsidRPr="007A547B" w:rsidRDefault="00E553C0" w:rsidP="00E553C0">
            <w:pPr>
              <w:pStyle w:val="Tableautextegauche"/>
            </w:pPr>
            <w:r w:rsidRPr="00762239">
              <w:t>Dépenses moyennes par ménage en produits informatiques</w:t>
            </w:r>
          </w:p>
        </w:tc>
        <w:tc>
          <w:tcPr>
            <w:tcW w:w="1651" w:type="pct"/>
          </w:tcPr>
          <w:p w14:paraId="42758963" w14:textId="799EC14C" w:rsidR="00E553C0" w:rsidRPr="007A547B" w:rsidRDefault="00E553C0" w:rsidP="00E553C0">
            <w:pPr>
              <w:pStyle w:val="Tableautextecentre"/>
            </w:pPr>
            <w:r w:rsidRPr="006444CE">
              <w:t>517</w:t>
            </w:r>
            <w:r w:rsidR="00EE73C1">
              <w:t> </w:t>
            </w:r>
            <w:r w:rsidRPr="006444CE">
              <w:t>$</w:t>
            </w:r>
          </w:p>
        </w:tc>
      </w:tr>
      <w:tr w:rsidR="00E553C0" w:rsidRPr="008F5B60" w14:paraId="6DDB7101" w14:textId="77777777" w:rsidTr="007C6421">
        <w:tc>
          <w:tcPr>
            <w:tcW w:w="3349" w:type="pct"/>
          </w:tcPr>
          <w:p w14:paraId="395A4EC3" w14:textId="636B7A4B" w:rsidR="00E553C0" w:rsidRPr="007A547B" w:rsidRDefault="00E553C0" w:rsidP="00E553C0">
            <w:pPr>
              <w:pStyle w:val="Tableautextegauche"/>
            </w:pPr>
            <w:r w:rsidRPr="00762239">
              <w:t>Marché global</w:t>
            </w:r>
            <w:r w:rsidR="00961FE8">
              <w:t> </w:t>
            </w:r>
            <w:r w:rsidRPr="00762239">
              <w:t>: dépens</w:t>
            </w:r>
            <w:r w:rsidR="00107FA6">
              <w:t>e</w:t>
            </w:r>
            <w:r w:rsidRPr="00762239">
              <w:t>s en informatique</w:t>
            </w:r>
          </w:p>
        </w:tc>
        <w:tc>
          <w:tcPr>
            <w:tcW w:w="1651" w:type="pct"/>
          </w:tcPr>
          <w:p w14:paraId="57D051B5" w14:textId="2357356C" w:rsidR="00E553C0" w:rsidRPr="007A547B" w:rsidRDefault="00E553C0" w:rsidP="00E553C0">
            <w:pPr>
              <w:pStyle w:val="Tableautextecentre"/>
            </w:pPr>
            <w:r w:rsidRPr="006444CE">
              <w:t>133</w:t>
            </w:r>
            <w:r w:rsidR="00EE73C1">
              <w:t> </w:t>
            </w:r>
            <w:r w:rsidRPr="006444CE">
              <w:t>281 x 517</w:t>
            </w:r>
            <w:r w:rsidR="00EE73C1">
              <w:t> </w:t>
            </w:r>
            <w:r w:rsidRPr="006444CE">
              <w:t>$ = 68</w:t>
            </w:r>
            <w:r w:rsidR="00EE73C1">
              <w:t> 906 </w:t>
            </w:r>
            <w:r w:rsidRPr="006444CE">
              <w:t>277</w:t>
            </w:r>
            <w:r w:rsidR="00EE73C1">
              <w:t> </w:t>
            </w:r>
            <w:r w:rsidRPr="006444CE">
              <w:t>$</w:t>
            </w:r>
          </w:p>
        </w:tc>
      </w:tr>
    </w:tbl>
    <w:p w14:paraId="6E60F5F3" w14:textId="77777777" w:rsidR="00BC617E" w:rsidRDefault="00BC617E" w:rsidP="00710381">
      <w:pPr>
        <w:pStyle w:val="Listepuce1"/>
        <w:numPr>
          <w:ilvl w:val="0"/>
          <w:numId w:val="0"/>
        </w:numPr>
        <w:spacing w:before="300"/>
        <w:ind w:left="274"/>
      </w:pPr>
      <w:r>
        <w:t>Pour vous aider à évaluer votre marché global, dressez une liste de l’ensemble des clients susceptibles d’acheter vos produits et services. Indiquez également les raisons pour lesquelles ils peuvent s’intéresser à votre entreprise.</w:t>
      </w:r>
    </w:p>
    <w:p w14:paraId="7ECC2864" w14:textId="793B497E" w:rsidR="009C0F06" w:rsidRDefault="00BC617E" w:rsidP="00BC617E">
      <w:pPr>
        <w:pStyle w:val="Listepuce1"/>
        <w:numPr>
          <w:ilvl w:val="0"/>
          <w:numId w:val="0"/>
        </w:numPr>
        <w:ind w:left="274"/>
      </w:pPr>
      <w:r w:rsidRPr="006541AB">
        <w:rPr>
          <w:b/>
          <w:bCs/>
        </w:rPr>
        <w:t>Il s’agit d’un exercice de remue-méninges permettant d’évaluer toutes les possibilités d’acheteurs potentiels afin de faire un choix éclairé lors de la détermination de vos cibles dans la section suivante</w:t>
      </w:r>
      <w:r>
        <w:t xml:space="preserve"> (ne pas inclure le tableau dans le plan d’affaires.)</w:t>
      </w:r>
    </w:p>
    <w:p w14:paraId="30CA5A11" w14:textId="77777777" w:rsidR="007A1B14" w:rsidRDefault="007A1B14" w:rsidP="006F4454">
      <w:pPr>
        <w:pStyle w:val="Listepuce1"/>
        <w:numPr>
          <w:ilvl w:val="0"/>
          <w:numId w:val="0"/>
        </w:numPr>
        <w:spacing w:after="300"/>
        <w:ind w:left="274"/>
      </w:pPr>
      <w:r>
        <w:t>Exemple :</w:t>
      </w:r>
    </w:p>
    <w:tbl>
      <w:tblPr>
        <w:tblStyle w:val="TableauListe3-Accentuation6"/>
        <w:tblW w:w="4866" w:type="pct"/>
        <w:tblInd w:w="270" w:type="dxa"/>
        <w:tblCellMar>
          <w:top w:w="86" w:type="dxa"/>
          <w:bottom w:w="86" w:type="dxa"/>
        </w:tblCellMar>
        <w:tblLook w:val="0620" w:firstRow="1" w:lastRow="0" w:firstColumn="0" w:lastColumn="0" w:noHBand="1" w:noVBand="1"/>
      </w:tblPr>
      <w:tblGrid>
        <w:gridCol w:w="4905"/>
        <w:gridCol w:w="4905"/>
      </w:tblGrid>
      <w:tr w:rsidR="007A1B14" w:rsidRPr="00274D1C" w14:paraId="0439C4CB" w14:textId="77777777" w:rsidTr="007C6421">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0FF9FBB3" w14:textId="1DE5292F" w:rsidR="007A1B14" w:rsidRPr="007A547B" w:rsidRDefault="007A1B14" w:rsidP="00033B63">
            <w:pPr>
              <w:pStyle w:val="Tableautitrecolonnecentre"/>
            </w:pPr>
            <w:r w:rsidRPr="007A1B14">
              <w:t>Une entreprise de soutien informatique</w:t>
            </w:r>
          </w:p>
        </w:tc>
      </w:tr>
      <w:tr w:rsidR="007A1B14" w:rsidRPr="008F5B60" w14:paraId="473D787C" w14:textId="77777777" w:rsidTr="007C6421">
        <w:tc>
          <w:tcPr>
            <w:tcW w:w="2500" w:type="pct"/>
          </w:tcPr>
          <w:p w14:paraId="373F4D27" w14:textId="43144193" w:rsidR="007A1B14" w:rsidRPr="007A547B" w:rsidRDefault="007A1B14" w:rsidP="00EA4478">
            <w:pPr>
              <w:pStyle w:val="Tableautextegauche"/>
              <w:ind w:right="121"/>
            </w:pPr>
            <w:r w:rsidRPr="00826A20">
              <w:t>Entreprises manufacturières pour leur système automatisé</w:t>
            </w:r>
          </w:p>
        </w:tc>
        <w:tc>
          <w:tcPr>
            <w:tcW w:w="2500" w:type="pct"/>
          </w:tcPr>
          <w:p w14:paraId="127FADDB" w14:textId="7B248761" w:rsidR="007A1B14" w:rsidRPr="007A547B" w:rsidRDefault="007A1B14" w:rsidP="00670F92">
            <w:pPr>
              <w:pStyle w:val="Tableautextegauche"/>
              <w:ind w:right="157"/>
            </w:pPr>
            <w:r w:rsidRPr="00826A20">
              <w:t>Entreprises de bureaux pour leur parc informatique</w:t>
            </w:r>
          </w:p>
        </w:tc>
      </w:tr>
      <w:tr w:rsidR="007A1B14" w:rsidRPr="008F5B60" w14:paraId="257CB15B" w14:textId="77777777" w:rsidTr="007C6421">
        <w:tc>
          <w:tcPr>
            <w:tcW w:w="2500" w:type="pct"/>
          </w:tcPr>
          <w:p w14:paraId="1C44034B" w14:textId="436A926B" w:rsidR="007A1B14" w:rsidRPr="007A547B" w:rsidRDefault="007A1B14" w:rsidP="00EA4478">
            <w:pPr>
              <w:pStyle w:val="Tableautextegauche"/>
              <w:ind w:right="121"/>
            </w:pPr>
            <w:r w:rsidRPr="00826A20">
              <w:t>Les organismes pour leur gestion informatique</w:t>
            </w:r>
          </w:p>
        </w:tc>
        <w:tc>
          <w:tcPr>
            <w:tcW w:w="2500" w:type="pct"/>
          </w:tcPr>
          <w:p w14:paraId="783F0A57" w14:textId="6A7FE836" w:rsidR="007A1B14" w:rsidRPr="007A547B" w:rsidRDefault="007A1B14" w:rsidP="00670F92">
            <w:pPr>
              <w:pStyle w:val="Tableautextegauche"/>
              <w:ind w:right="157"/>
            </w:pPr>
            <w:r w:rsidRPr="00826A20">
              <w:t>Les gouvernements pour leur système de gestion et de base de données</w:t>
            </w:r>
          </w:p>
        </w:tc>
      </w:tr>
      <w:tr w:rsidR="007A1B14" w:rsidRPr="008F5B60" w14:paraId="29C8E78A" w14:textId="77777777" w:rsidTr="007C6421">
        <w:tc>
          <w:tcPr>
            <w:tcW w:w="2500" w:type="pct"/>
          </w:tcPr>
          <w:p w14:paraId="3BACAC60" w14:textId="47FC5B8C" w:rsidR="007A1B14" w:rsidRPr="007A547B" w:rsidRDefault="007A1B14" w:rsidP="00EA4478">
            <w:pPr>
              <w:pStyle w:val="Tableautextegauche"/>
              <w:ind w:right="121"/>
            </w:pPr>
            <w:r w:rsidRPr="00826A20">
              <w:t xml:space="preserve">Les municipalités pour les systèmes informatiques, paiement de taxes et autres </w:t>
            </w:r>
          </w:p>
        </w:tc>
        <w:tc>
          <w:tcPr>
            <w:tcW w:w="2500" w:type="pct"/>
          </w:tcPr>
          <w:p w14:paraId="6A5DC12E" w14:textId="3750F455" w:rsidR="007A1B14" w:rsidRPr="007A547B" w:rsidRDefault="007A1B14" w:rsidP="00670F92">
            <w:pPr>
              <w:pStyle w:val="Tableautextegauche"/>
              <w:ind w:right="157"/>
            </w:pPr>
            <w:r w:rsidRPr="00826A20">
              <w:t>Les commerces/détaillants pour leur système de caisse et de comptabilité</w:t>
            </w:r>
          </w:p>
        </w:tc>
      </w:tr>
      <w:tr w:rsidR="007A1B14" w:rsidRPr="008F5B60" w14:paraId="3388CDCC" w14:textId="77777777" w:rsidTr="007C6421">
        <w:tc>
          <w:tcPr>
            <w:tcW w:w="2500" w:type="pct"/>
          </w:tcPr>
          <w:p w14:paraId="1B676D34" w14:textId="37BA3EFD" w:rsidR="007A1B14" w:rsidRPr="007A547B" w:rsidRDefault="007A1B14" w:rsidP="00EA4478">
            <w:pPr>
              <w:pStyle w:val="Tableautextegauche"/>
              <w:ind w:right="121"/>
            </w:pPr>
            <w:r w:rsidRPr="00826A20">
              <w:t>Les entreprises de service pour gérer leur système comptable et base de données de clients</w:t>
            </w:r>
          </w:p>
        </w:tc>
        <w:tc>
          <w:tcPr>
            <w:tcW w:w="2500" w:type="pct"/>
          </w:tcPr>
          <w:p w14:paraId="69D53616" w14:textId="048A2A1F" w:rsidR="007A1B14" w:rsidRPr="007A547B" w:rsidRDefault="007A1B14" w:rsidP="00670F92">
            <w:pPr>
              <w:pStyle w:val="Tableautextegauche"/>
              <w:ind w:right="157"/>
            </w:pPr>
            <w:r w:rsidRPr="00826A20">
              <w:t>Les travailleurs autonomes pour leurs ordinateurs personnels et «</w:t>
            </w:r>
            <w:r w:rsidR="00961FE8">
              <w:t> </w:t>
            </w:r>
            <w:r w:rsidRPr="00826A20">
              <w:t>portables</w:t>
            </w:r>
            <w:r w:rsidR="00961FE8">
              <w:t> </w:t>
            </w:r>
            <w:r w:rsidRPr="00826A20">
              <w:t>»</w:t>
            </w:r>
          </w:p>
        </w:tc>
      </w:tr>
      <w:tr w:rsidR="007A1B14" w:rsidRPr="008F5B60" w14:paraId="70FA0968" w14:textId="77777777" w:rsidTr="007C6421">
        <w:tc>
          <w:tcPr>
            <w:tcW w:w="2500" w:type="pct"/>
          </w:tcPr>
          <w:p w14:paraId="332906FD" w14:textId="095C131D" w:rsidR="007A1B14" w:rsidRPr="00762239" w:rsidRDefault="007A1B14" w:rsidP="00EA4478">
            <w:pPr>
              <w:pStyle w:val="Tableautextegauche"/>
              <w:ind w:right="121"/>
            </w:pPr>
            <w:r w:rsidRPr="00826A20">
              <w:t>Les personnes âgées pour développer leurs aptitudes et leurs connaissances informatiques</w:t>
            </w:r>
          </w:p>
        </w:tc>
        <w:tc>
          <w:tcPr>
            <w:tcW w:w="2500" w:type="pct"/>
          </w:tcPr>
          <w:p w14:paraId="47FDDC52" w14:textId="2C55FCE7" w:rsidR="007A1B14" w:rsidRPr="006444CE" w:rsidRDefault="007A1B14" w:rsidP="00670F92">
            <w:pPr>
              <w:pStyle w:val="Tableautextegauche"/>
              <w:ind w:right="157"/>
            </w:pPr>
            <w:r w:rsidRPr="00826A20">
              <w:t>Les jeunes familles avec enfants pour leur système personnel, Internet et gestion parentale</w:t>
            </w:r>
          </w:p>
        </w:tc>
      </w:tr>
      <w:tr w:rsidR="007A1B14" w:rsidRPr="008F5B60" w14:paraId="4265F2B9" w14:textId="77777777" w:rsidTr="007C6421">
        <w:tc>
          <w:tcPr>
            <w:tcW w:w="2500" w:type="pct"/>
          </w:tcPr>
          <w:p w14:paraId="637BD541" w14:textId="79D3FAB0" w:rsidR="007A1B14" w:rsidRPr="00762239" w:rsidRDefault="007A1B14" w:rsidP="00EA4478">
            <w:pPr>
              <w:pStyle w:val="Tableautextegauche"/>
              <w:ind w:right="121"/>
            </w:pPr>
            <w:r w:rsidRPr="00826A20">
              <w:t>Les baby-boomers pour leur permettre de demeurer à l’affût des nouvelles technologies et actifs dans le marché</w:t>
            </w:r>
          </w:p>
        </w:tc>
        <w:tc>
          <w:tcPr>
            <w:tcW w:w="2500" w:type="pct"/>
          </w:tcPr>
          <w:p w14:paraId="20B106FE" w14:textId="54452ACC" w:rsidR="007A1B14" w:rsidRPr="006444CE" w:rsidRDefault="007A1B14" w:rsidP="00670F92">
            <w:pPr>
              <w:pStyle w:val="Tableautextegauche"/>
              <w:ind w:right="157"/>
            </w:pPr>
            <w:r w:rsidRPr="00826A20">
              <w:t>Les couples de professionnels pour leurs systèmes personnels en ligne avec le bureau</w:t>
            </w:r>
          </w:p>
        </w:tc>
      </w:tr>
      <w:tr w:rsidR="007A1B14" w:rsidRPr="008F5B60" w14:paraId="4650F890" w14:textId="77777777" w:rsidTr="007C6421">
        <w:tc>
          <w:tcPr>
            <w:tcW w:w="2500" w:type="pct"/>
          </w:tcPr>
          <w:p w14:paraId="05BC336E" w14:textId="7C87AD7F" w:rsidR="007A1B14" w:rsidRPr="00762239" w:rsidRDefault="007A1B14" w:rsidP="00EA4478">
            <w:pPr>
              <w:pStyle w:val="Tableautextegauche"/>
              <w:ind w:right="121"/>
            </w:pPr>
            <w:r w:rsidRPr="00826A20">
              <w:t>Les universités, les écoles pour les systèmes utilisés en classe et à l’administration</w:t>
            </w:r>
          </w:p>
        </w:tc>
        <w:tc>
          <w:tcPr>
            <w:tcW w:w="2500" w:type="pct"/>
          </w:tcPr>
          <w:p w14:paraId="200DA3C8" w14:textId="7C17D5B9" w:rsidR="007A1B14" w:rsidRPr="006444CE" w:rsidRDefault="007A1B14" w:rsidP="00670F92">
            <w:pPr>
              <w:pStyle w:val="Tableautextegauche"/>
              <w:ind w:right="157"/>
            </w:pPr>
            <w:r w:rsidRPr="00826A20">
              <w:t xml:space="preserve">Les étudiants pour exécuter leurs travaux à échéance </w:t>
            </w:r>
          </w:p>
        </w:tc>
      </w:tr>
      <w:tr w:rsidR="007A1B14" w:rsidRPr="008F5B60" w14:paraId="19480F19" w14:textId="77777777" w:rsidTr="007C6421">
        <w:tc>
          <w:tcPr>
            <w:tcW w:w="2500" w:type="pct"/>
          </w:tcPr>
          <w:p w14:paraId="757053BA" w14:textId="396F0C53" w:rsidR="007A1B14" w:rsidRPr="00762239" w:rsidRDefault="007A1B14" w:rsidP="00EA4478">
            <w:pPr>
              <w:pStyle w:val="Tableautextegauche"/>
              <w:ind w:right="121"/>
            </w:pPr>
            <w:r w:rsidRPr="00826A20">
              <w:t>Les manufacturiers de logiciels pour offrir un support aux utilisateurs</w:t>
            </w:r>
          </w:p>
        </w:tc>
        <w:tc>
          <w:tcPr>
            <w:tcW w:w="2500" w:type="pct"/>
          </w:tcPr>
          <w:p w14:paraId="714904BF" w14:textId="77777777" w:rsidR="007A1B14" w:rsidRPr="006444CE" w:rsidRDefault="007A1B14" w:rsidP="007A1B14">
            <w:pPr>
              <w:pStyle w:val="Tableautextecentre"/>
            </w:pPr>
          </w:p>
        </w:tc>
      </w:tr>
    </w:tbl>
    <w:p w14:paraId="713DFFFB" w14:textId="7A4990E3" w:rsidR="00A22670" w:rsidRDefault="00A22670" w:rsidP="00A22670">
      <w:pPr>
        <w:pStyle w:val="Titre2"/>
      </w:pPr>
      <w:bookmarkStart w:id="26" w:name="_Toc126588506"/>
      <w:r>
        <w:lastRenderedPageBreak/>
        <w:t>Clientèle</w:t>
      </w:r>
      <w:r w:rsidR="00F45E80">
        <w:t>s</w:t>
      </w:r>
      <w:r>
        <w:t xml:space="preserve"> cible</w:t>
      </w:r>
      <w:bookmarkEnd w:id="26"/>
      <w:r w:rsidR="00F45E80">
        <w:t>s</w:t>
      </w:r>
    </w:p>
    <w:p w14:paraId="729228B5" w14:textId="610452B5" w:rsidR="00A22670" w:rsidRDefault="00A22670" w:rsidP="00A22670">
      <w:pPr>
        <w:pStyle w:val="Corpsdetexte"/>
      </w:pPr>
      <w:r>
        <w:t xml:space="preserve">Vous devez bien décrire </w:t>
      </w:r>
      <w:r w:rsidR="00F45E80">
        <w:t>vos</w:t>
      </w:r>
      <w:r>
        <w:t xml:space="preserve"> clientèle</w:t>
      </w:r>
      <w:r w:rsidR="00F45E80">
        <w:t>s</w:t>
      </w:r>
      <w:r>
        <w:t xml:space="preserve"> cible</w:t>
      </w:r>
      <w:r w:rsidR="00F45E80">
        <w:t>s</w:t>
      </w:r>
      <w:r>
        <w:t xml:space="preserve"> puisque cela soutient toutes les stratégies marketing que vous allez employer pour vendre vos produits et services. Cette section est très importante puisqu’elle en influence plusieurs autres.</w:t>
      </w:r>
    </w:p>
    <w:p w14:paraId="6C309C1D" w14:textId="77777777" w:rsidR="00A22670" w:rsidRDefault="00A22670" w:rsidP="00A22670">
      <w:pPr>
        <w:pStyle w:val="Listepuce1"/>
      </w:pPr>
      <w:r>
        <w:t>Comme vous ne pouvez pas vendre vos produits et services à l’ensemble de vos clients potentiels, l’objectif de cette section est de déterminer lesquels vous sélectionnerez (parmi la liste en 3.2) et quels sont leurs comportements d’achat. Cet exercice vous permettra de segmenter votre marché, donc de réaliser des regroupements de clients ayant des besoins similaires.</w:t>
      </w:r>
    </w:p>
    <w:p w14:paraId="1FE20830" w14:textId="77777777" w:rsidR="00A22670" w:rsidRDefault="00A22670" w:rsidP="00A22670">
      <w:pPr>
        <w:pStyle w:val="Listepuce1"/>
      </w:pPr>
      <w:r>
        <w:t>Vous devez indiquer les raisons pour lesquelles vous avez sélectionné ces types de clients, à combien ils se dénombrent sur ce territoire et expliquer plus précisément les services et produits qui leur conviennent.</w:t>
      </w:r>
    </w:p>
    <w:p w14:paraId="3D60D275" w14:textId="77777777" w:rsidR="00A22670" w:rsidRDefault="00A22670" w:rsidP="00A22670">
      <w:pPr>
        <w:pStyle w:val="Corpsdetexte"/>
      </w:pPr>
      <w:r>
        <w:t xml:space="preserve">Pour vous aider à segmenter votre marché, nous vous proposons quelques étapes vous permettant de bien cerner les points importants utilisés pour déterminer vos stratégies d’intervention. </w:t>
      </w:r>
    </w:p>
    <w:p w14:paraId="4676B51C" w14:textId="14E3028C" w:rsidR="00A22670" w:rsidRDefault="00A22670">
      <w:pPr>
        <w:pStyle w:val="Listenumros"/>
        <w:numPr>
          <w:ilvl w:val="0"/>
          <w:numId w:val="14"/>
        </w:numPr>
      </w:pPr>
      <w:r>
        <w:t>Quelles sont les caractéristiques de consommation de chacune de vos clientèles</w:t>
      </w:r>
      <w:r w:rsidR="00961FE8">
        <w:t> </w:t>
      </w:r>
      <w:r>
        <w:t>?</w:t>
      </w:r>
    </w:p>
    <w:p w14:paraId="530ECE82" w14:textId="59A550DF" w:rsidR="00A22670" w:rsidRDefault="00A22670" w:rsidP="00366959">
      <w:pPr>
        <w:pStyle w:val="Listepuce2"/>
      </w:pPr>
      <w:r>
        <w:t>Qui est le client</w:t>
      </w:r>
      <w:r w:rsidR="00961FE8">
        <w:t> </w:t>
      </w:r>
      <w:r>
        <w:t>?</w:t>
      </w:r>
    </w:p>
    <w:p w14:paraId="7A153B2C" w14:textId="3974A011" w:rsidR="00A22670" w:rsidRDefault="00A22670" w:rsidP="00366959">
      <w:pPr>
        <w:pStyle w:val="Listepuce2"/>
      </w:pPr>
      <w:r>
        <w:t>Qu’est-ce qu’il recherche</w:t>
      </w:r>
      <w:r w:rsidR="00961FE8">
        <w:t> </w:t>
      </w:r>
      <w:r>
        <w:t>?</w:t>
      </w:r>
    </w:p>
    <w:p w14:paraId="1B8C010C" w14:textId="576DB811" w:rsidR="00A22670" w:rsidRDefault="00A22670" w:rsidP="00366959">
      <w:pPr>
        <w:pStyle w:val="Listepuce2"/>
      </w:pPr>
      <w:r>
        <w:t>Quel besoin veut-il combler</w:t>
      </w:r>
      <w:r w:rsidR="00961FE8">
        <w:t> </w:t>
      </w:r>
      <w:r>
        <w:t>?</w:t>
      </w:r>
    </w:p>
    <w:p w14:paraId="6510D8C9" w14:textId="52EF9529" w:rsidR="00A22670" w:rsidRDefault="00A22670" w:rsidP="00366959">
      <w:pPr>
        <w:pStyle w:val="Listepuce2"/>
      </w:pPr>
      <w:r>
        <w:t>Quels produit ou service achète-t-il</w:t>
      </w:r>
      <w:r w:rsidR="00961FE8">
        <w:t> </w:t>
      </w:r>
      <w:r>
        <w:t>?</w:t>
      </w:r>
    </w:p>
    <w:p w14:paraId="52599666" w14:textId="7DBE6AAB" w:rsidR="00A22670" w:rsidRDefault="00A22670" w:rsidP="00366959">
      <w:pPr>
        <w:pStyle w:val="Listepuce2"/>
      </w:pPr>
      <w:r>
        <w:t>Combien est-il prêt à payer</w:t>
      </w:r>
      <w:r w:rsidR="00961FE8">
        <w:t> </w:t>
      </w:r>
      <w:r>
        <w:t>?</w:t>
      </w:r>
    </w:p>
    <w:p w14:paraId="51EB98CD" w14:textId="1F19BFD8" w:rsidR="00A22670" w:rsidRDefault="00A22670" w:rsidP="00366959">
      <w:pPr>
        <w:pStyle w:val="Listepuce2"/>
      </w:pPr>
      <w:r>
        <w:t>Qui prend la décision finale</w:t>
      </w:r>
      <w:r w:rsidR="00961FE8">
        <w:t> </w:t>
      </w:r>
      <w:r>
        <w:t>?</w:t>
      </w:r>
    </w:p>
    <w:p w14:paraId="5651D0D4" w14:textId="3911D824" w:rsidR="00A22670" w:rsidRDefault="00A22670" w:rsidP="00366959">
      <w:pPr>
        <w:pStyle w:val="Listepuce2"/>
      </w:pPr>
      <w:r>
        <w:t>Qui utilise le produit</w:t>
      </w:r>
      <w:r w:rsidR="00961FE8">
        <w:t> </w:t>
      </w:r>
      <w:r>
        <w:t>?</w:t>
      </w:r>
    </w:p>
    <w:p w14:paraId="1BC5457C" w14:textId="089F58F6" w:rsidR="00A22670" w:rsidRDefault="00A22670" w:rsidP="00366959">
      <w:pPr>
        <w:pStyle w:val="Listepuce2"/>
      </w:pPr>
      <w:r>
        <w:t>Quels sont les critères qui guident son choix</w:t>
      </w:r>
      <w:r w:rsidR="00961FE8">
        <w:t> </w:t>
      </w:r>
      <w:r>
        <w:t>?</w:t>
      </w:r>
    </w:p>
    <w:p w14:paraId="7A07722C" w14:textId="605E9DDE" w:rsidR="00A22670" w:rsidRDefault="00A22670" w:rsidP="00366959">
      <w:pPr>
        <w:pStyle w:val="Listepuce2"/>
      </w:pPr>
      <w:r>
        <w:t>Quand achète-t-il</w:t>
      </w:r>
      <w:r w:rsidR="00961FE8">
        <w:t> </w:t>
      </w:r>
      <w:r>
        <w:t>?</w:t>
      </w:r>
    </w:p>
    <w:p w14:paraId="0AB3F0CF" w14:textId="4DCEF435" w:rsidR="00A22670" w:rsidRDefault="00A22670" w:rsidP="00366959">
      <w:pPr>
        <w:pStyle w:val="Listepuce2"/>
      </w:pPr>
      <w:r>
        <w:t>Est-ce un achat impulsif, routinier, réfléchi</w:t>
      </w:r>
      <w:r w:rsidR="00961FE8">
        <w:t> </w:t>
      </w:r>
      <w:r>
        <w:t>?</w:t>
      </w:r>
    </w:p>
    <w:p w14:paraId="44CA9DCC" w14:textId="4BA371E6" w:rsidR="00A22670" w:rsidRDefault="00A22670" w:rsidP="00B65616">
      <w:pPr>
        <w:pStyle w:val="Listenumros"/>
        <w:numPr>
          <w:ilvl w:val="0"/>
          <w:numId w:val="0"/>
        </w:numPr>
        <w:spacing w:before="180"/>
        <w:ind w:left="360"/>
      </w:pPr>
      <w:r>
        <w:t>Si vos clients sont des individus, voici quelques éléments importants à analyser</w:t>
      </w:r>
      <w:r w:rsidR="00961FE8">
        <w:t> </w:t>
      </w:r>
      <w:r>
        <w:t>:</w:t>
      </w:r>
    </w:p>
    <w:p w14:paraId="2C148163" w14:textId="3C9E3E57" w:rsidR="00A22670" w:rsidRDefault="00A22670" w:rsidP="00366959">
      <w:pPr>
        <w:pStyle w:val="Listepuce2"/>
      </w:pPr>
      <w:r>
        <w:t>Données sociodémographiques</w:t>
      </w:r>
      <w:r w:rsidR="00961FE8">
        <w:t> </w:t>
      </w:r>
      <w:r>
        <w:t>: sexe, âge, revenu, profession, statut social, scolarité, taille de la famille;</w:t>
      </w:r>
    </w:p>
    <w:p w14:paraId="29B48A7C" w14:textId="77777777" w:rsidR="00A22670" w:rsidRDefault="00A22670" w:rsidP="00366959">
      <w:pPr>
        <w:pStyle w:val="Listepuce2"/>
      </w:pPr>
      <w:r>
        <w:t>Prix payé pour les produits et services;</w:t>
      </w:r>
    </w:p>
    <w:p w14:paraId="0E317085" w14:textId="608AA4E6" w:rsidR="00A22670" w:rsidRDefault="00A22670" w:rsidP="00366959">
      <w:pPr>
        <w:pStyle w:val="Listepuce2"/>
      </w:pPr>
      <w:r>
        <w:t>Fréquence d’achat</w:t>
      </w:r>
      <w:r w:rsidR="00961FE8">
        <w:t> </w:t>
      </w:r>
      <w:r>
        <w:t>: occasionnelle, annuelle, quotidienne, mensuelle;</w:t>
      </w:r>
    </w:p>
    <w:p w14:paraId="19B65E02" w14:textId="77777777" w:rsidR="00A22670" w:rsidRDefault="00A22670" w:rsidP="00366959">
      <w:pPr>
        <w:pStyle w:val="Listepuce2"/>
      </w:pPr>
      <w:r>
        <w:t>Quantité achetée;</w:t>
      </w:r>
    </w:p>
    <w:p w14:paraId="04413557" w14:textId="01D3E729" w:rsidR="00A22670" w:rsidRDefault="00A22670" w:rsidP="00366959">
      <w:pPr>
        <w:pStyle w:val="Listepuce2"/>
      </w:pPr>
      <w:r>
        <w:t>Lieux d’achat</w:t>
      </w:r>
      <w:r w:rsidR="00961FE8">
        <w:t> </w:t>
      </w:r>
      <w:r>
        <w:t>: boutiques spécialisées, grande surface;</w:t>
      </w:r>
    </w:p>
    <w:p w14:paraId="54A81070" w14:textId="77777777" w:rsidR="00A22670" w:rsidRDefault="00A22670" w:rsidP="00366959">
      <w:pPr>
        <w:pStyle w:val="Listepuce2"/>
      </w:pPr>
      <w:r>
        <w:t>Attrait particulier recherché;</w:t>
      </w:r>
    </w:p>
    <w:p w14:paraId="4E8B7D9E" w14:textId="77777777" w:rsidR="00A22670" w:rsidRDefault="00A22670" w:rsidP="00366959">
      <w:pPr>
        <w:pStyle w:val="Listepuce2"/>
      </w:pPr>
      <w:r>
        <w:t>Qualité acceptée;</w:t>
      </w:r>
    </w:p>
    <w:p w14:paraId="585EE393" w14:textId="77777777" w:rsidR="00A22670" w:rsidRDefault="00A22670" w:rsidP="00366959">
      <w:pPr>
        <w:pStyle w:val="Listepuce2"/>
      </w:pPr>
      <w:r>
        <w:t>Marques habituellement achetées;</w:t>
      </w:r>
    </w:p>
    <w:p w14:paraId="4B4D5BB0" w14:textId="77777777" w:rsidR="00A22670" w:rsidRDefault="00A22670" w:rsidP="00366959">
      <w:pPr>
        <w:pStyle w:val="Listepuce2"/>
      </w:pPr>
      <w:r>
        <w:t>Médias consultés.</w:t>
      </w:r>
    </w:p>
    <w:p w14:paraId="6C9DA286" w14:textId="68C9E7EC" w:rsidR="00A22670" w:rsidRDefault="00A22670" w:rsidP="006E71CA">
      <w:pPr>
        <w:pStyle w:val="Listenumros"/>
        <w:numPr>
          <w:ilvl w:val="0"/>
          <w:numId w:val="0"/>
        </w:numPr>
        <w:spacing w:before="180"/>
        <w:ind w:left="360"/>
      </w:pPr>
      <w:r>
        <w:t>Si vos clients sont des entreprises</w:t>
      </w:r>
      <w:r w:rsidR="00961FE8">
        <w:t> </w:t>
      </w:r>
      <w:r>
        <w:t>:</w:t>
      </w:r>
    </w:p>
    <w:p w14:paraId="7670CE36" w14:textId="7EC9B0E9" w:rsidR="00A22670" w:rsidRDefault="00A22670" w:rsidP="006E71CA">
      <w:pPr>
        <w:pStyle w:val="Listepuce2"/>
      </w:pPr>
      <w:r>
        <w:t>Taille d’entreprise</w:t>
      </w:r>
      <w:r w:rsidR="00961FE8">
        <w:t> </w:t>
      </w:r>
      <w:r>
        <w:t>: TPE, PME;</w:t>
      </w:r>
    </w:p>
    <w:p w14:paraId="60A3DE3C" w14:textId="1D018F0C" w:rsidR="00A22670" w:rsidRDefault="00A22670" w:rsidP="006E71CA">
      <w:pPr>
        <w:pStyle w:val="Listepuce2"/>
      </w:pPr>
      <w:r>
        <w:t>Type d’entreprises</w:t>
      </w:r>
      <w:r w:rsidR="00961FE8">
        <w:t> </w:t>
      </w:r>
      <w:r>
        <w:t>: association, organisme;</w:t>
      </w:r>
    </w:p>
    <w:p w14:paraId="09917DF0" w14:textId="75CED199" w:rsidR="00A22670" w:rsidRDefault="00A22670" w:rsidP="006E71CA">
      <w:pPr>
        <w:pStyle w:val="Listepuce2"/>
      </w:pPr>
      <w:r>
        <w:t>Secteur d’activités</w:t>
      </w:r>
      <w:r w:rsidR="00961FE8">
        <w:t> </w:t>
      </w:r>
      <w:r>
        <w:t>: fabrication, service, commercial;</w:t>
      </w:r>
    </w:p>
    <w:p w14:paraId="2D99275F" w14:textId="77777777" w:rsidR="00A22670" w:rsidRDefault="00A22670" w:rsidP="006E71CA">
      <w:pPr>
        <w:pStyle w:val="Listepuce2"/>
      </w:pPr>
      <w:r>
        <w:t>Cycle des achats;</w:t>
      </w:r>
    </w:p>
    <w:p w14:paraId="6788306A" w14:textId="77777777" w:rsidR="00A22670" w:rsidRDefault="00A22670" w:rsidP="006E71CA">
      <w:pPr>
        <w:pStyle w:val="Listepuce2"/>
      </w:pPr>
      <w:r>
        <w:lastRenderedPageBreak/>
        <w:t>Nombre d’employés;</w:t>
      </w:r>
    </w:p>
    <w:p w14:paraId="6EB64898" w14:textId="77777777" w:rsidR="00A22670" w:rsidRDefault="00A22670" w:rsidP="006E71CA">
      <w:pPr>
        <w:pStyle w:val="Listepuce2"/>
      </w:pPr>
      <w:r>
        <w:t>Chiffre d’affaires;</w:t>
      </w:r>
    </w:p>
    <w:p w14:paraId="620BD33F" w14:textId="77777777" w:rsidR="00A22670" w:rsidRDefault="00A22670" w:rsidP="006E71CA">
      <w:pPr>
        <w:pStyle w:val="Listepuce2"/>
      </w:pPr>
      <w:r>
        <w:t>Produits ou services recherchés;</w:t>
      </w:r>
    </w:p>
    <w:p w14:paraId="7AB4049B" w14:textId="77777777" w:rsidR="00A22670" w:rsidRDefault="00A22670" w:rsidP="006E71CA">
      <w:pPr>
        <w:pStyle w:val="Listepuce2"/>
      </w:pPr>
      <w:r>
        <w:t>Quantité commandée;</w:t>
      </w:r>
    </w:p>
    <w:p w14:paraId="03FCF713" w14:textId="3299C36C" w:rsidR="00A22670" w:rsidRDefault="00A22670" w:rsidP="006E71CA">
      <w:pPr>
        <w:pStyle w:val="Listepuce2"/>
      </w:pPr>
      <w:r>
        <w:t>Canaux de distribution.</w:t>
      </w:r>
    </w:p>
    <w:p w14:paraId="1A9F5252" w14:textId="77777777" w:rsidR="00A22670" w:rsidRDefault="00A22670" w:rsidP="00F37785">
      <w:pPr>
        <w:pStyle w:val="Listenumros"/>
        <w:spacing w:before="180"/>
      </w:pPr>
      <w:r>
        <w:t>Une fois que votre analyse est complétée, il s’agit maintenant de déterminer la proportion de chaque clientèle cible par rapport à votre chiffre d’affaires.</w:t>
      </w:r>
    </w:p>
    <w:p w14:paraId="14D350CB" w14:textId="1ECE5728" w:rsidR="009D7EE4" w:rsidRDefault="009D7EE4" w:rsidP="00226D3F">
      <w:pPr>
        <w:pStyle w:val="Listenumros"/>
        <w:spacing w:before="300"/>
      </w:pPr>
      <w:r w:rsidRPr="009D7EE4">
        <w:t xml:space="preserve">Maintenant, vous devez établir, à partir de </w:t>
      </w:r>
      <w:r w:rsidR="00F45E80">
        <w:t>vos</w:t>
      </w:r>
      <w:r w:rsidRPr="009D7EE4">
        <w:t xml:space="preserve"> clientèle</w:t>
      </w:r>
      <w:r w:rsidR="00F45E80">
        <w:t>s</w:t>
      </w:r>
      <w:r w:rsidRPr="009D7EE4">
        <w:t xml:space="preserve"> cible</w:t>
      </w:r>
      <w:r w:rsidR="00F45E80">
        <w:t>s</w:t>
      </w:r>
      <w:r w:rsidRPr="009D7EE4">
        <w:t xml:space="preserve"> et de chacun de vos produits ou services, le chiffre d’affaires prévisionnel. Pour évaluer votre chiffre d’affaires, il vous faut tenir compte des résultats de votre étude de marché et de vos objectifs. De plus, la capacité de production de l’entreprise et vos différentes stratégies doivent être respectées.</w:t>
      </w:r>
    </w:p>
    <w:p w14:paraId="461A6587" w14:textId="3C4C9DB6" w:rsidR="008C270E" w:rsidRDefault="008C270E" w:rsidP="00900BC3">
      <w:pPr>
        <w:pStyle w:val="Listenumros"/>
        <w:numPr>
          <w:ilvl w:val="0"/>
          <w:numId w:val="0"/>
        </w:numPr>
        <w:spacing w:before="180" w:after="300"/>
        <w:ind w:left="360"/>
      </w:pPr>
      <w:r>
        <w:t>Exemple</w:t>
      </w:r>
      <w:r w:rsidR="00961FE8">
        <w:t> </w:t>
      </w:r>
      <w:r>
        <w:t>:</w:t>
      </w:r>
    </w:p>
    <w:tbl>
      <w:tblPr>
        <w:tblStyle w:val="TableauListe3-Accentuation6"/>
        <w:tblW w:w="4821" w:type="pct"/>
        <w:tblInd w:w="360" w:type="dxa"/>
        <w:tblLook w:val="0620" w:firstRow="1" w:lastRow="0" w:firstColumn="0" w:lastColumn="0" w:noHBand="1" w:noVBand="1"/>
      </w:tblPr>
      <w:tblGrid>
        <w:gridCol w:w="6208"/>
        <w:gridCol w:w="3511"/>
      </w:tblGrid>
      <w:tr w:rsidR="008C270E" w:rsidRPr="00274D1C" w14:paraId="310CBC36" w14:textId="77777777" w:rsidTr="008C270E">
        <w:trPr>
          <w:cnfStyle w:val="100000000000" w:firstRow="1" w:lastRow="0" w:firstColumn="0" w:lastColumn="0" w:oddVBand="0" w:evenVBand="0" w:oddHBand="0" w:evenHBand="0" w:firstRowFirstColumn="0" w:firstRowLastColumn="0" w:lastRowFirstColumn="0" w:lastRowLastColumn="0"/>
        </w:trPr>
        <w:tc>
          <w:tcPr>
            <w:tcW w:w="3194" w:type="pct"/>
          </w:tcPr>
          <w:p w14:paraId="7DB5B64B" w14:textId="2B71DE7F" w:rsidR="008C270E" w:rsidRPr="007A547B" w:rsidRDefault="008C270E" w:rsidP="008C270E">
            <w:pPr>
              <w:pStyle w:val="Tableautitrecolonnegauche"/>
            </w:pPr>
            <w:r w:rsidRPr="00532BE6">
              <w:t>Clientèle</w:t>
            </w:r>
            <w:r w:rsidR="00F45E80">
              <w:t>s</w:t>
            </w:r>
            <w:r w:rsidRPr="00532BE6">
              <w:t xml:space="preserve"> cible</w:t>
            </w:r>
            <w:r w:rsidR="00F45E80">
              <w:t>s</w:t>
            </w:r>
          </w:p>
        </w:tc>
        <w:tc>
          <w:tcPr>
            <w:tcW w:w="1806" w:type="pct"/>
          </w:tcPr>
          <w:p w14:paraId="3F1F5BAC" w14:textId="6DD74380" w:rsidR="008C270E" w:rsidRPr="007A547B" w:rsidRDefault="008C270E" w:rsidP="008C270E">
            <w:pPr>
              <w:pStyle w:val="Tableautitrecolonnecentre"/>
            </w:pPr>
            <w:r w:rsidRPr="00532BE6">
              <w:t>Nombre</w:t>
            </w:r>
          </w:p>
        </w:tc>
      </w:tr>
      <w:tr w:rsidR="008C270E" w:rsidRPr="008F5B60" w14:paraId="51146319" w14:textId="77777777" w:rsidTr="008C270E">
        <w:tc>
          <w:tcPr>
            <w:tcW w:w="3194" w:type="pct"/>
          </w:tcPr>
          <w:p w14:paraId="509D3E94" w14:textId="617DDADC" w:rsidR="008C270E" w:rsidRPr="007A547B" w:rsidRDefault="008C270E" w:rsidP="008C270E">
            <w:pPr>
              <w:pStyle w:val="Tableautextegauche"/>
            </w:pPr>
            <w:r w:rsidRPr="00532BE6">
              <w:t>Baby-boomers</w:t>
            </w:r>
          </w:p>
        </w:tc>
        <w:tc>
          <w:tcPr>
            <w:tcW w:w="1806" w:type="pct"/>
          </w:tcPr>
          <w:p w14:paraId="3B76A13D" w14:textId="177FC78D" w:rsidR="008C270E" w:rsidRPr="007A547B" w:rsidRDefault="008C270E" w:rsidP="008C270E">
            <w:pPr>
              <w:pStyle w:val="Tableautextecentre"/>
            </w:pPr>
            <w:r w:rsidRPr="00532BE6">
              <w:t>21</w:t>
            </w:r>
            <w:r w:rsidR="00EE73C1">
              <w:t> </w:t>
            </w:r>
            <w:r w:rsidRPr="00532BE6">
              <w:t>801</w:t>
            </w:r>
          </w:p>
        </w:tc>
      </w:tr>
      <w:tr w:rsidR="008C270E" w:rsidRPr="008F5B60" w14:paraId="3093B1EB" w14:textId="77777777" w:rsidTr="008C270E">
        <w:tc>
          <w:tcPr>
            <w:tcW w:w="3194" w:type="pct"/>
          </w:tcPr>
          <w:p w14:paraId="162A89EE" w14:textId="0822FAC3" w:rsidR="008C270E" w:rsidRPr="007A547B" w:rsidRDefault="008C270E" w:rsidP="008C270E">
            <w:pPr>
              <w:pStyle w:val="Tableautextegauche"/>
            </w:pPr>
            <w:r w:rsidRPr="00532BE6">
              <w:t>Jeunes familles</w:t>
            </w:r>
          </w:p>
        </w:tc>
        <w:tc>
          <w:tcPr>
            <w:tcW w:w="1806" w:type="pct"/>
          </w:tcPr>
          <w:p w14:paraId="78FA2CC0" w14:textId="561005F8" w:rsidR="008C270E" w:rsidRPr="007A547B" w:rsidRDefault="008C270E" w:rsidP="008C270E">
            <w:pPr>
              <w:pStyle w:val="Tableautextecentre"/>
            </w:pPr>
            <w:r w:rsidRPr="00532BE6">
              <w:t>19</w:t>
            </w:r>
            <w:r w:rsidR="00EE73C1">
              <w:t> </w:t>
            </w:r>
            <w:r w:rsidRPr="00532BE6">
              <w:t>812</w:t>
            </w:r>
          </w:p>
        </w:tc>
      </w:tr>
      <w:tr w:rsidR="008C270E" w:rsidRPr="008F5B60" w14:paraId="312E03DE" w14:textId="77777777" w:rsidTr="008C270E">
        <w:tc>
          <w:tcPr>
            <w:tcW w:w="3194" w:type="pct"/>
          </w:tcPr>
          <w:p w14:paraId="2D1D5B11" w14:textId="187CA97E" w:rsidR="008C270E" w:rsidRPr="008F5B60" w:rsidRDefault="008C270E" w:rsidP="008C270E">
            <w:pPr>
              <w:pStyle w:val="Tableautextegauche"/>
            </w:pPr>
            <w:r w:rsidRPr="00532BE6">
              <w:t xml:space="preserve">Ménages composant la clientèle cible </w:t>
            </w:r>
          </w:p>
        </w:tc>
        <w:tc>
          <w:tcPr>
            <w:tcW w:w="1806" w:type="pct"/>
          </w:tcPr>
          <w:p w14:paraId="5A3B54B8" w14:textId="643F49C7" w:rsidR="008C270E" w:rsidRPr="00F745AC" w:rsidRDefault="008C270E" w:rsidP="008C270E">
            <w:pPr>
              <w:pStyle w:val="Tableautextecentre"/>
            </w:pPr>
            <w:r w:rsidRPr="00532BE6">
              <w:t>41</w:t>
            </w:r>
            <w:r w:rsidR="00EE73C1">
              <w:t> </w:t>
            </w:r>
            <w:r w:rsidRPr="00532BE6">
              <w:t>613</w:t>
            </w:r>
          </w:p>
        </w:tc>
      </w:tr>
      <w:tr w:rsidR="008C270E" w:rsidRPr="008F5B60" w14:paraId="0DD93312" w14:textId="77777777" w:rsidTr="008C270E">
        <w:tc>
          <w:tcPr>
            <w:tcW w:w="3194" w:type="pct"/>
          </w:tcPr>
          <w:p w14:paraId="10A8DAEE" w14:textId="4CCDE193" w:rsidR="008C270E" w:rsidRPr="003D03E0" w:rsidRDefault="008C270E" w:rsidP="008C270E">
            <w:pPr>
              <w:pStyle w:val="Tableautextegauche"/>
            </w:pPr>
            <w:r w:rsidRPr="00532BE6">
              <w:t>Pourcentage d’entre eux possédant un ordinateur</w:t>
            </w:r>
          </w:p>
        </w:tc>
        <w:tc>
          <w:tcPr>
            <w:tcW w:w="1806" w:type="pct"/>
          </w:tcPr>
          <w:p w14:paraId="38E39508" w14:textId="5482BE1C" w:rsidR="008C270E" w:rsidRPr="003D03E0" w:rsidRDefault="008C270E" w:rsidP="008C270E">
            <w:pPr>
              <w:pStyle w:val="Tableautextecentre"/>
            </w:pPr>
            <w:r w:rsidRPr="00532BE6">
              <w:t>56,7</w:t>
            </w:r>
            <w:r w:rsidR="00961FE8">
              <w:t> </w:t>
            </w:r>
            <w:r w:rsidRPr="00532BE6">
              <w:t>%</w:t>
            </w:r>
          </w:p>
        </w:tc>
      </w:tr>
    </w:tbl>
    <w:p w14:paraId="544B8C86" w14:textId="48D11BD7" w:rsidR="00605AF7" w:rsidRDefault="00605AF7" w:rsidP="00EC6B25">
      <w:pPr>
        <w:pStyle w:val="Listenumros"/>
        <w:numPr>
          <w:ilvl w:val="0"/>
          <w:numId w:val="0"/>
        </w:numPr>
        <w:spacing w:before="300"/>
        <w:ind w:left="360"/>
      </w:pPr>
      <w:r>
        <w:t>Donc, 23</w:t>
      </w:r>
      <w:r w:rsidR="00EE73C1">
        <w:t> </w:t>
      </w:r>
      <w:r>
        <w:t>5</w:t>
      </w:r>
      <w:r w:rsidR="004C4743">
        <w:t>95</w:t>
      </w:r>
      <w:r w:rsidR="00961FE8">
        <w:t> </w:t>
      </w:r>
      <w:r>
        <w:t>ménages représentent les clients potentiels, ils dépensent 264</w:t>
      </w:r>
      <w:r w:rsidR="00EE73C1">
        <w:t> </w:t>
      </w:r>
      <w:r>
        <w:t>$ en moyenne en produits informatiques, ce qui permet de calculer un chiffre d’affaires potentiel de 6</w:t>
      </w:r>
      <w:r w:rsidR="00EE73C1">
        <w:t> 2</w:t>
      </w:r>
      <w:r w:rsidR="004C4743">
        <w:t>2</w:t>
      </w:r>
      <w:r w:rsidR="00EE73C1">
        <w:t>9 </w:t>
      </w:r>
      <w:r w:rsidR="004C4743">
        <w:t>080</w:t>
      </w:r>
      <w:r w:rsidR="00EE73C1">
        <w:t> </w:t>
      </w:r>
      <w:r>
        <w:t>$. À la suite de l’analyse de la capacité de production et du service personnalisé que l’entreprise veut offrir, celle-ci fixe à 200</w:t>
      </w:r>
      <w:r w:rsidR="00EE73C1">
        <w:t> </w:t>
      </w:r>
      <w:r>
        <w:t>000</w:t>
      </w:r>
      <w:r w:rsidR="00EE73C1">
        <w:t> </w:t>
      </w:r>
      <w:r>
        <w:t>dollars son chiffre d’affaires prévisionnel, ce qui représente 3,21</w:t>
      </w:r>
      <w:r w:rsidR="00961FE8">
        <w:t> </w:t>
      </w:r>
      <w:r>
        <w:t>% du chiffre d’affaires possible global.</w:t>
      </w:r>
    </w:p>
    <w:p w14:paraId="715AD575" w14:textId="116ACF56" w:rsidR="00605AF7" w:rsidRDefault="00605AF7" w:rsidP="00605AF7">
      <w:pPr>
        <w:pStyle w:val="Listepuce2"/>
      </w:pPr>
      <w:r>
        <w:t>Joignez la liste de vos clients potentiels, lettres d’intention ou contrats réalisés en annexe.</w:t>
      </w:r>
    </w:p>
    <w:p w14:paraId="38DD4437" w14:textId="59FA7C5A" w:rsidR="004C4743" w:rsidRDefault="004C4743" w:rsidP="004C4743">
      <w:pPr>
        <w:pStyle w:val="Listepuce2"/>
        <w:numPr>
          <w:ilvl w:val="0"/>
          <w:numId w:val="0"/>
        </w:numPr>
        <w:ind w:left="432"/>
      </w:pPr>
      <w:r>
        <w:t>Exemple :</w:t>
      </w:r>
    </w:p>
    <w:p w14:paraId="78C934C6" w14:textId="77777777" w:rsidR="004C4743" w:rsidRDefault="004C4743" w:rsidP="004C4743">
      <w:pPr>
        <w:pStyle w:val="Listepuce2"/>
        <w:numPr>
          <w:ilvl w:val="0"/>
          <w:numId w:val="0"/>
        </w:numPr>
        <w:ind w:left="432"/>
      </w:pPr>
    </w:p>
    <w:tbl>
      <w:tblPr>
        <w:tblStyle w:val="TableauListe3-Accentuation6"/>
        <w:tblW w:w="4821" w:type="pct"/>
        <w:tblInd w:w="360" w:type="dxa"/>
        <w:tblLook w:val="0660" w:firstRow="1" w:lastRow="1" w:firstColumn="0" w:lastColumn="0" w:noHBand="1" w:noVBand="1"/>
      </w:tblPr>
      <w:tblGrid>
        <w:gridCol w:w="6208"/>
        <w:gridCol w:w="3511"/>
      </w:tblGrid>
      <w:tr w:rsidR="004C4743" w:rsidRPr="00274D1C" w14:paraId="5084840B" w14:textId="77777777" w:rsidTr="00227959">
        <w:trPr>
          <w:cnfStyle w:val="100000000000" w:firstRow="1" w:lastRow="0" w:firstColumn="0" w:lastColumn="0" w:oddVBand="0" w:evenVBand="0" w:oddHBand="0" w:evenHBand="0" w:firstRowFirstColumn="0" w:firstRowLastColumn="0" w:lastRowFirstColumn="0" w:lastRowLastColumn="0"/>
        </w:trPr>
        <w:tc>
          <w:tcPr>
            <w:tcW w:w="3194" w:type="pct"/>
          </w:tcPr>
          <w:p w14:paraId="1B8EBBDD" w14:textId="77777777" w:rsidR="004C4743" w:rsidRPr="007A547B" w:rsidRDefault="004C4743" w:rsidP="00227959">
            <w:pPr>
              <w:pStyle w:val="Tableautitrecolonnegauche"/>
            </w:pPr>
            <w:r w:rsidRPr="003D03E0">
              <w:t>Clientèle cible</w:t>
            </w:r>
          </w:p>
        </w:tc>
        <w:tc>
          <w:tcPr>
            <w:tcW w:w="1806" w:type="pct"/>
          </w:tcPr>
          <w:p w14:paraId="4DC9C482" w14:textId="77777777" w:rsidR="004C4743" w:rsidRPr="007A547B" w:rsidRDefault="004C4743" w:rsidP="00227959">
            <w:pPr>
              <w:pStyle w:val="Tableautitrecolonnecentre"/>
            </w:pPr>
            <w:r w:rsidRPr="003D03E0">
              <w:t>% du chiffre d’affaires</w:t>
            </w:r>
          </w:p>
        </w:tc>
      </w:tr>
      <w:tr w:rsidR="004C4743" w:rsidRPr="008F5B60" w14:paraId="5BE33358" w14:textId="77777777" w:rsidTr="00227959">
        <w:tc>
          <w:tcPr>
            <w:tcW w:w="3194" w:type="pct"/>
          </w:tcPr>
          <w:p w14:paraId="06CA8B84" w14:textId="77777777" w:rsidR="004C4743" w:rsidRPr="007A547B" w:rsidRDefault="004C4743" w:rsidP="00227959">
            <w:pPr>
              <w:pStyle w:val="Tableautextegauche"/>
            </w:pPr>
            <w:r w:rsidRPr="003D03E0">
              <w:t>Baby-boomers</w:t>
            </w:r>
          </w:p>
        </w:tc>
        <w:tc>
          <w:tcPr>
            <w:tcW w:w="1806" w:type="pct"/>
          </w:tcPr>
          <w:p w14:paraId="2357018D" w14:textId="77777777" w:rsidR="004C4743" w:rsidRPr="007A547B" w:rsidRDefault="004C4743" w:rsidP="00227959">
            <w:pPr>
              <w:pStyle w:val="Tableautextecentre"/>
            </w:pPr>
            <w:r w:rsidRPr="003D03E0">
              <w:t>55</w:t>
            </w:r>
            <w:r>
              <w:t> </w:t>
            </w:r>
            <w:r w:rsidRPr="003D03E0">
              <w:t>%</w:t>
            </w:r>
          </w:p>
        </w:tc>
      </w:tr>
      <w:tr w:rsidR="004C4743" w:rsidRPr="008F5B60" w14:paraId="4388F08F" w14:textId="77777777" w:rsidTr="00227959">
        <w:tc>
          <w:tcPr>
            <w:tcW w:w="3194" w:type="pct"/>
          </w:tcPr>
          <w:p w14:paraId="3635AEDB" w14:textId="77777777" w:rsidR="004C4743" w:rsidRPr="007A547B" w:rsidRDefault="004C4743" w:rsidP="00227959">
            <w:pPr>
              <w:pStyle w:val="Tableautextegauche"/>
            </w:pPr>
            <w:r w:rsidRPr="003D03E0">
              <w:t>Jeunes familles</w:t>
            </w:r>
          </w:p>
        </w:tc>
        <w:tc>
          <w:tcPr>
            <w:tcW w:w="1806" w:type="pct"/>
          </w:tcPr>
          <w:p w14:paraId="4481D303" w14:textId="77777777" w:rsidR="004C4743" w:rsidRPr="007A547B" w:rsidRDefault="004C4743" w:rsidP="00227959">
            <w:pPr>
              <w:pStyle w:val="Tableautextecentre"/>
            </w:pPr>
            <w:r w:rsidRPr="003D03E0">
              <w:t>45</w:t>
            </w:r>
            <w:r>
              <w:t> </w:t>
            </w:r>
            <w:r w:rsidRPr="003D03E0">
              <w:t>%</w:t>
            </w:r>
          </w:p>
        </w:tc>
      </w:tr>
      <w:tr w:rsidR="004C4743" w:rsidRPr="008F5B60" w14:paraId="472BD620" w14:textId="77777777" w:rsidTr="00227959">
        <w:trPr>
          <w:cnfStyle w:val="010000000000" w:firstRow="0" w:lastRow="1" w:firstColumn="0" w:lastColumn="0" w:oddVBand="0" w:evenVBand="0" w:oddHBand="0" w:evenHBand="0" w:firstRowFirstColumn="0" w:firstRowLastColumn="0" w:lastRowFirstColumn="0" w:lastRowLastColumn="0"/>
        </w:trPr>
        <w:tc>
          <w:tcPr>
            <w:tcW w:w="3194" w:type="pct"/>
          </w:tcPr>
          <w:p w14:paraId="778168F3" w14:textId="77777777" w:rsidR="004C4743" w:rsidRPr="008F5B60" w:rsidRDefault="004C4743" w:rsidP="00227959">
            <w:pPr>
              <w:pStyle w:val="Tableautextegauche"/>
            </w:pPr>
            <w:r w:rsidRPr="003D03E0">
              <w:t>Total</w:t>
            </w:r>
          </w:p>
        </w:tc>
        <w:tc>
          <w:tcPr>
            <w:tcW w:w="1806" w:type="pct"/>
          </w:tcPr>
          <w:p w14:paraId="3AA42BA9" w14:textId="77777777" w:rsidR="004C4743" w:rsidRPr="00F745AC" w:rsidRDefault="004C4743" w:rsidP="00227959">
            <w:pPr>
              <w:pStyle w:val="Tableautextecentre"/>
            </w:pPr>
            <w:r w:rsidRPr="003D03E0">
              <w:t>100</w:t>
            </w:r>
            <w:r>
              <w:t> </w:t>
            </w:r>
            <w:r w:rsidRPr="003D03E0">
              <w:t>%</w:t>
            </w:r>
          </w:p>
        </w:tc>
      </w:tr>
    </w:tbl>
    <w:p w14:paraId="77C25A65" w14:textId="77777777" w:rsidR="004C4743" w:rsidRDefault="004C4743" w:rsidP="004C4743">
      <w:pPr>
        <w:pStyle w:val="Listepuce2"/>
        <w:numPr>
          <w:ilvl w:val="0"/>
          <w:numId w:val="0"/>
        </w:numPr>
        <w:ind w:left="432"/>
      </w:pPr>
      <w:r>
        <w:rPr>
          <w:noProof/>
        </w:rPr>
        <w:drawing>
          <wp:inline distT="0" distB="0" distL="0" distR="0" wp14:anchorId="7612CD8C" wp14:editId="4A64739D">
            <wp:extent cx="2874873" cy="1100455"/>
            <wp:effectExtent l="0" t="0" r="1905" b="4445"/>
            <wp:docPr id="94" name="Graphique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A0CCCA" w14:textId="77777777" w:rsidR="004C4743" w:rsidRDefault="004C4743" w:rsidP="004C4743">
      <w:pPr>
        <w:pStyle w:val="Listepuce2"/>
        <w:numPr>
          <w:ilvl w:val="0"/>
          <w:numId w:val="0"/>
        </w:numPr>
        <w:ind w:left="619" w:hanging="187"/>
      </w:pPr>
    </w:p>
    <w:p w14:paraId="22057306" w14:textId="2CD74112" w:rsidR="008C270E" w:rsidRDefault="00B7589B" w:rsidP="00B7589B">
      <w:pPr>
        <w:pStyle w:val="Titre2"/>
      </w:pPr>
      <w:bookmarkStart w:id="27" w:name="_Toc126588507"/>
      <w:r w:rsidRPr="00B7589B">
        <w:t>Concurrence</w:t>
      </w:r>
      <w:bookmarkEnd w:id="27"/>
    </w:p>
    <w:p w14:paraId="19590E4E" w14:textId="339C00B3" w:rsidR="00F134FC" w:rsidRDefault="00F134FC" w:rsidP="00F134FC">
      <w:pPr>
        <w:pStyle w:val="Listepuce1"/>
      </w:pPr>
      <w:r>
        <w:t>Qui sont vos concurrents directs et indirects</w:t>
      </w:r>
      <w:r w:rsidR="00961FE8">
        <w:t> </w:t>
      </w:r>
      <w:r>
        <w:t>?</w:t>
      </w:r>
    </w:p>
    <w:p w14:paraId="08867DC9" w14:textId="6AF7FC7A" w:rsidR="00F134FC" w:rsidRDefault="00F134FC" w:rsidP="00F134FC">
      <w:pPr>
        <w:pStyle w:val="Listepuce1"/>
      </w:pPr>
      <w:r>
        <w:t>Voici ce qui différencie la concurrence directe de l’indirecte</w:t>
      </w:r>
      <w:r w:rsidR="00961FE8">
        <w:t> </w:t>
      </w:r>
      <w:r>
        <w:t>:</w:t>
      </w:r>
    </w:p>
    <w:p w14:paraId="010559A4" w14:textId="153D2D84" w:rsidR="00F134FC" w:rsidRPr="00AA3E8F" w:rsidRDefault="00F134FC" w:rsidP="00AA3E8F">
      <w:pPr>
        <w:pStyle w:val="Listepuce1"/>
        <w:numPr>
          <w:ilvl w:val="0"/>
          <w:numId w:val="0"/>
        </w:numPr>
        <w:spacing w:before="120"/>
        <w:ind w:left="274"/>
        <w:rPr>
          <w:b/>
          <w:bCs/>
        </w:rPr>
      </w:pPr>
      <w:r w:rsidRPr="00AA3E8F">
        <w:rPr>
          <w:b/>
          <w:bCs/>
        </w:rPr>
        <w:t>Concurrence directe</w:t>
      </w:r>
      <w:r w:rsidR="00961FE8" w:rsidRPr="00AA3E8F">
        <w:rPr>
          <w:b/>
          <w:bCs/>
        </w:rPr>
        <w:t> </w:t>
      </w:r>
      <w:r w:rsidRPr="00AA3E8F">
        <w:rPr>
          <w:b/>
          <w:bCs/>
        </w:rPr>
        <w:t xml:space="preserve">: </w:t>
      </w:r>
    </w:p>
    <w:p w14:paraId="4639ED30" w14:textId="5FC580B3" w:rsidR="00F134FC" w:rsidRDefault="00F134FC" w:rsidP="00AA3E8F">
      <w:pPr>
        <w:pStyle w:val="Listepuce1"/>
        <w:numPr>
          <w:ilvl w:val="0"/>
          <w:numId w:val="0"/>
        </w:numPr>
        <w:ind w:left="274"/>
      </w:pPr>
      <w:r>
        <w:t xml:space="preserve">Offre les mêmes produits et services, tout en comblant les mêmes besoins et dessert la même clientèle. </w:t>
      </w:r>
    </w:p>
    <w:p w14:paraId="651D03FB" w14:textId="4C0E863F" w:rsidR="00F134FC" w:rsidRPr="00F134FC" w:rsidRDefault="00F134FC" w:rsidP="00AA3E8F">
      <w:pPr>
        <w:pStyle w:val="Listepuce1"/>
        <w:numPr>
          <w:ilvl w:val="0"/>
          <w:numId w:val="0"/>
        </w:numPr>
        <w:spacing w:before="120"/>
        <w:ind w:left="274"/>
        <w:rPr>
          <w:b/>
          <w:bCs/>
        </w:rPr>
      </w:pPr>
      <w:r w:rsidRPr="00F134FC">
        <w:rPr>
          <w:b/>
          <w:bCs/>
        </w:rPr>
        <w:t>Concurrence indirecte</w:t>
      </w:r>
      <w:r w:rsidR="00961FE8">
        <w:rPr>
          <w:b/>
          <w:bCs/>
        </w:rPr>
        <w:t> </w:t>
      </w:r>
      <w:r w:rsidRPr="00F134FC">
        <w:rPr>
          <w:b/>
          <w:bCs/>
        </w:rPr>
        <w:t xml:space="preserve">: </w:t>
      </w:r>
    </w:p>
    <w:p w14:paraId="252E8F00" w14:textId="30B66EDE" w:rsidR="00F134FC" w:rsidRDefault="00F134FC" w:rsidP="00AA3E8F">
      <w:pPr>
        <w:pStyle w:val="Listepuce1"/>
        <w:numPr>
          <w:ilvl w:val="0"/>
          <w:numId w:val="0"/>
        </w:numPr>
        <w:ind w:left="274"/>
      </w:pPr>
      <w:r>
        <w:t xml:space="preserve">Offre des produits et des services différents, tout en comblant les mêmes besoins et en desservant la </w:t>
      </w:r>
      <w:r w:rsidR="002135AA">
        <w:t>même clientèle</w:t>
      </w:r>
      <w:r>
        <w:t xml:space="preserve">. </w:t>
      </w:r>
    </w:p>
    <w:p w14:paraId="0630AC2D" w14:textId="43BFE66A" w:rsidR="00F134FC" w:rsidRPr="00F134FC" w:rsidRDefault="00F134FC" w:rsidP="00AA3E8F">
      <w:pPr>
        <w:pStyle w:val="Listepuce1"/>
        <w:numPr>
          <w:ilvl w:val="0"/>
          <w:numId w:val="0"/>
        </w:numPr>
        <w:spacing w:before="120"/>
        <w:ind w:left="274"/>
        <w:rPr>
          <w:b/>
          <w:bCs/>
        </w:rPr>
      </w:pPr>
      <w:r w:rsidRPr="00F134FC">
        <w:rPr>
          <w:b/>
          <w:bCs/>
        </w:rPr>
        <w:t>Exemple</w:t>
      </w:r>
      <w:r w:rsidR="00961FE8">
        <w:rPr>
          <w:b/>
          <w:bCs/>
        </w:rPr>
        <w:t> </w:t>
      </w:r>
      <w:r w:rsidRPr="00F134FC">
        <w:rPr>
          <w:b/>
          <w:bCs/>
        </w:rPr>
        <w:t>:</w:t>
      </w:r>
    </w:p>
    <w:p w14:paraId="1449DE2B" w14:textId="77777777" w:rsidR="00F134FC" w:rsidRDefault="00F134FC" w:rsidP="00AA3E8F">
      <w:pPr>
        <w:pStyle w:val="Listepuce1"/>
        <w:numPr>
          <w:ilvl w:val="0"/>
          <w:numId w:val="0"/>
        </w:numPr>
        <w:ind w:left="274"/>
      </w:pPr>
      <w:r>
        <w:t>Une entreprise de pédalos fait concurrence indirectement à une entreprise de kayaks.</w:t>
      </w:r>
    </w:p>
    <w:p w14:paraId="70DCC45A" w14:textId="77777777" w:rsidR="00F134FC" w:rsidRDefault="00F134FC" w:rsidP="00AA3E8F">
      <w:pPr>
        <w:pStyle w:val="Listepuce1"/>
        <w:numPr>
          <w:ilvl w:val="0"/>
          <w:numId w:val="0"/>
        </w:numPr>
        <w:ind w:left="274"/>
      </w:pPr>
      <w:r>
        <w:t xml:space="preserve">Afin d’analyser votre concurrence directe, complétez le tableau suivant en utilisant les critères que la clientèle cible évaluera lors de son processus d’achat. </w:t>
      </w:r>
    </w:p>
    <w:p w14:paraId="60659B64" w14:textId="65924AEF" w:rsidR="00F134FC" w:rsidRPr="00F134FC" w:rsidRDefault="00F134FC" w:rsidP="00AA3E8F">
      <w:pPr>
        <w:pStyle w:val="Listepuce1"/>
        <w:numPr>
          <w:ilvl w:val="0"/>
          <w:numId w:val="0"/>
        </w:numPr>
        <w:spacing w:before="120"/>
        <w:ind w:left="274"/>
        <w:rPr>
          <w:b/>
          <w:bCs/>
        </w:rPr>
      </w:pPr>
      <w:r w:rsidRPr="00F134FC">
        <w:rPr>
          <w:b/>
          <w:bCs/>
        </w:rPr>
        <w:t>Exemple</w:t>
      </w:r>
      <w:r w:rsidR="00961FE8">
        <w:rPr>
          <w:b/>
          <w:bCs/>
        </w:rPr>
        <w:t> </w:t>
      </w:r>
      <w:r w:rsidRPr="00F134FC">
        <w:rPr>
          <w:b/>
          <w:bCs/>
        </w:rPr>
        <w:t xml:space="preserve">: </w:t>
      </w:r>
    </w:p>
    <w:p w14:paraId="35073E58" w14:textId="77777777" w:rsidR="00F134FC" w:rsidRDefault="00F134FC" w:rsidP="00AA3E8F">
      <w:pPr>
        <w:pStyle w:val="Listepuce1"/>
        <w:numPr>
          <w:ilvl w:val="0"/>
          <w:numId w:val="0"/>
        </w:numPr>
        <w:ind w:left="274"/>
      </w:pPr>
      <w:r>
        <w:t>Pour une entreprise œuvrant dans le domaine de la pâtisserie, il est important d’analyser le critère de la fraîcheur du produit puisque la clientèle cible y accorde beaucoup d’importance.</w:t>
      </w:r>
    </w:p>
    <w:p w14:paraId="71EF88D6" w14:textId="77777777" w:rsidR="00F134FC" w:rsidRDefault="00F134FC" w:rsidP="00AA3E8F">
      <w:pPr>
        <w:pStyle w:val="Listepuce1"/>
        <w:numPr>
          <w:ilvl w:val="0"/>
          <w:numId w:val="0"/>
        </w:numPr>
        <w:ind w:left="274"/>
      </w:pPr>
      <w:r>
        <w:t>Pour bien analyser la concurrence, vous devez répondre à ces questions.</w:t>
      </w:r>
    </w:p>
    <w:p w14:paraId="0D6175E7" w14:textId="2CA2EF1D" w:rsidR="00F134FC" w:rsidRPr="00AA3E8F" w:rsidRDefault="00F134FC" w:rsidP="00AA3E8F">
      <w:pPr>
        <w:pStyle w:val="Listepuce2"/>
      </w:pPr>
      <w:r>
        <w:t xml:space="preserve">Quels </w:t>
      </w:r>
      <w:r w:rsidRPr="00AA3E8F">
        <w:t>sont mes concurrents (directs et indirects)</w:t>
      </w:r>
      <w:r w:rsidR="00961FE8" w:rsidRPr="00AA3E8F">
        <w:t> </w:t>
      </w:r>
      <w:r w:rsidRPr="00AA3E8F">
        <w:t>?</w:t>
      </w:r>
    </w:p>
    <w:p w14:paraId="6EF4D1A4" w14:textId="1533F270" w:rsidR="00F134FC" w:rsidRPr="00AA3E8F" w:rsidRDefault="00F134FC" w:rsidP="00AA3E8F">
      <w:pPr>
        <w:pStyle w:val="Listepuce2"/>
      </w:pPr>
      <w:r w:rsidRPr="00AA3E8F">
        <w:t>Que vendent-ils</w:t>
      </w:r>
      <w:r w:rsidR="00961FE8" w:rsidRPr="00AA3E8F">
        <w:t> </w:t>
      </w:r>
      <w:r w:rsidRPr="00AA3E8F">
        <w:t>? Quels sont leurs prix</w:t>
      </w:r>
      <w:r w:rsidR="00961FE8" w:rsidRPr="00AA3E8F">
        <w:t> </w:t>
      </w:r>
      <w:r w:rsidRPr="00AA3E8F">
        <w:t>?</w:t>
      </w:r>
    </w:p>
    <w:p w14:paraId="411B7FA8" w14:textId="30893A88" w:rsidR="00F134FC" w:rsidRPr="00AA3E8F" w:rsidRDefault="00F134FC" w:rsidP="00AA3E8F">
      <w:pPr>
        <w:pStyle w:val="Listepuce2"/>
      </w:pPr>
      <w:r w:rsidRPr="00AA3E8F">
        <w:t>Où sont-ils situés</w:t>
      </w:r>
      <w:r w:rsidR="00961FE8" w:rsidRPr="00AA3E8F">
        <w:t> </w:t>
      </w:r>
      <w:r w:rsidRPr="00AA3E8F">
        <w:t>? Quels marchés visent-ils</w:t>
      </w:r>
      <w:r w:rsidR="00961FE8" w:rsidRPr="00AA3E8F">
        <w:t> </w:t>
      </w:r>
      <w:r w:rsidRPr="00AA3E8F">
        <w:t>?</w:t>
      </w:r>
    </w:p>
    <w:p w14:paraId="56FD2C44" w14:textId="0C730FD0" w:rsidR="00F134FC" w:rsidRDefault="00F134FC" w:rsidP="00AA3E8F">
      <w:pPr>
        <w:pStyle w:val="Listepuce2"/>
      </w:pPr>
      <w:r w:rsidRPr="00AA3E8F">
        <w:t>Quell</w:t>
      </w:r>
      <w:r>
        <w:t>es sont leurs forces et leurs faiblesses</w:t>
      </w:r>
      <w:r w:rsidR="00961FE8">
        <w:t> </w:t>
      </w:r>
      <w:r>
        <w:t>?</w:t>
      </w:r>
    </w:p>
    <w:p w14:paraId="36E72D04" w14:textId="58817ECB" w:rsidR="00F134FC" w:rsidRPr="00D52B3B" w:rsidRDefault="00D52B3B" w:rsidP="00AA3E8F">
      <w:pPr>
        <w:pStyle w:val="Titregraphiqueoutableau"/>
      </w:pPr>
      <w:r w:rsidRPr="00D52B3B">
        <w:t>Tableau des concurrents</w:t>
      </w:r>
    </w:p>
    <w:tbl>
      <w:tblPr>
        <w:tblStyle w:val="TableauListe3-Accentuation6"/>
        <w:tblW w:w="9450" w:type="dxa"/>
        <w:tblInd w:w="630" w:type="dxa"/>
        <w:tblCellMar>
          <w:top w:w="86" w:type="dxa"/>
          <w:left w:w="86" w:type="dxa"/>
          <w:bottom w:w="86" w:type="dxa"/>
          <w:right w:w="86" w:type="dxa"/>
        </w:tblCellMar>
        <w:tblLook w:val="0620" w:firstRow="1" w:lastRow="0" w:firstColumn="0" w:lastColumn="0" w:noHBand="1" w:noVBand="1"/>
      </w:tblPr>
      <w:tblGrid>
        <w:gridCol w:w="2522"/>
        <w:gridCol w:w="1386"/>
        <w:gridCol w:w="1386"/>
        <w:gridCol w:w="1386"/>
        <w:gridCol w:w="1385"/>
        <w:gridCol w:w="1385"/>
      </w:tblGrid>
      <w:tr w:rsidR="00D52B3B" w:rsidRPr="00F11B95" w14:paraId="7A25896B" w14:textId="77777777" w:rsidTr="00111652">
        <w:trPr>
          <w:cnfStyle w:val="100000000000" w:firstRow="1" w:lastRow="0" w:firstColumn="0" w:lastColumn="0" w:oddVBand="0" w:evenVBand="0" w:oddHBand="0" w:evenHBand="0" w:firstRowFirstColumn="0" w:firstRowLastColumn="0" w:lastRowFirstColumn="0" w:lastRowLastColumn="0"/>
        </w:trPr>
        <w:tc>
          <w:tcPr>
            <w:tcW w:w="1334" w:type="pct"/>
            <w:tcBorders>
              <w:top w:val="nil"/>
              <w:bottom w:val="nil"/>
              <w:right w:val="single" w:sz="2" w:space="0" w:color="FFFFFF" w:themeColor="background1"/>
              <w:tl2br w:val="single" w:sz="8" w:space="0" w:color="FFFFFF" w:themeColor="background1"/>
            </w:tcBorders>
          </w:tcPr>
          <w:p w14:paraId="2BEB4089" w14:textId="77777777" w:rsidR="00D52B3B" w:rsidRDefault="00D52B3B" w:rsidP="00033B63">
            <w:pPr>
              <w:pStyle w:val="Tableautitrecolonnegauche"/>
              <w:spacing w:after="216"/>
              <w:jc w:val="right"/>
              <w:rPr>
                <w:b w:val="0"/>
                <w:bCs/>
              </w:rPr>
            </w:pPr>
            <w:r w:rsidRPr="00802799">
              <w:t>C</w:t>
            </w:r>
            <w:r>
              <w:t>ritères</w:t>
            </w:r>
          </w:p>
          <w:p w14:paraId="7B1792D8" w14:textId="77777777" w:rsidR="00D52B3B" w:rsidRPr="00F11B95" w:rsidRDefault="00D52B3B" w:rsidP="00033B63">
            <w:pPr>
              <w:pStyle w:val="Tableautitrecolonnegauche"/>
            </w:pPr>
            <w:r>
              <w:t>Concurrents</w:t>
            </w:r>
          </w:p>
        </w:tc>
        <w:tc>
          <w:tcPr>
            <w:tcW w:w="733" w:type="pct"/>
            <w:tcBorders>
              <w:top w:val="nil"/>
              <w:left w:val="single" w:sz="2" w:space="0" w:color="FFFFFF" w:themeColor="background1"/>
              <w:bottom w:val="nil"/>
              <w:right w:val="single" w:sz="2" w:space="0" w:color="FFFFFF" w:themeColor="background1"/>
              <w:tl2br w:val="nil"/>
            </w:tcBorders>
          </w:tcPr>
          <w:p w14:paraId="526968D2" w14:textId="77777777" w:rsidR="00D52B3B" w:rsidRDefault="00D52B3B" w:rsidP="00033B63">
            <w:pPr>
              <w:pStyle w:val="Tableautitrecolonnecentre"/>
              <w:spacing w:after="216"/>
            </w:pPr>
            <w:r w:rsidRPr="00940788">
              <w:t>Produits et services</w:t>
            </w:r>
          </w:p>
        </w:tc>
        <w:tc>
          <w:tcPr>
            <w:tcW w:w="733" w:type="pct"/>
            <w:tcBorders>
              <w:top w:val="nil"/>
              <w:left w:val="single" w:sz="2" w:space="0" w:color="FFFFFF" w:themeColor="background1"/>
              <w:bottom w:val="nil"/>
              <w:right w:val="single" w:sz="2" w:space="0" w:color="FFFFFF" w:themeColor="background1"/>
              <w:tl2br w:val="nil"/>
            </w:tcBorders>
          </w:tcPr>
          <w:p w14:paraId="30E71FF9" w14:textId="77777777" w:rsidR="00D52B3B" w:rsidRDefault="00D52B3B" w:rsidP="00033B63">
            <w:pPr>
              <w:pStyle w:val="Tableautitrecolonnecentre"/>
              <w:spacing w:after="216"/>
            </w:pPr>
            <w:r w:rsidRPr="00940788">
              <w:t>Prix</w:t>
            </w:r>
          </w:p>
        </w:tc>
        <w:tc>
          <w:tcPr>
            <w:tcW w:w="733" w:type="pct"/>
            <w:tcBorders>
              <w:top w:val="nil"/>
              <w:left w:val="single" w:sz="2" w:space="0" w:color="FFFFFF" w:themeColor="background1"/>
              <w:bottom w:val="nil"/>
              <w:right w:val="single" w:sz="2" w:space="0" w:color="FFFFFF" w:themeColor="background1"/>
              <w:tl2br w:val="nil"/>
            </w:tcBorders>
          </w:tcPr>
          <w:p w14:paraId="2DC26B93" w14:textId="77777777" w:rsidR="00D52B3B" w:rsidRDefault="00D52B3B" w:rsidP="00033B63">
            <w:pPr>
              <w:pStyle w:val="Tableautitrecolonnecentre"/>
              <w:spacing w:after="216"/>
            </w:pPr>
            <w:r w:rsidRPr="00940788">
              <w:t>Clientèle cible</w:t>
            </w:r>
          </w:p>
        </w:tc>
        <w:tc>
          <w:tcPr>
            <w:tcW w:w="733" w:type="pct"/>
            <w:tcBorders>
              <w:top w:val="nil"/>
              <w:left w:val="single" w:sz="2" w:space="0" w:color="FFFFFF" w:themeColor="background1"/>
              <w:bottom w:val="nil"/>
              <w:right w:val="single" w:sz="2" w:space="0" w:color="FFFFFF" w:themeColor="background1"/>
              <w:tl2br w:val="nil"/>
            </w:tcBorders>
          </w:tcPr>
          <w:p w14:paraId="16A5B142" w14:textId="77777777" w:rsidR="00D52B3B" w:rsidRDefault="00D52B3B" w:rsidP="00033B63">
            <w:pPr>
              <w:pStyle w:val="Tableautitrecolonnecentre"/>
              <w:spacing w:after="216"/>
            </w:pPr>
            <w:r w:rsidRPr="00940788">
              <w:t>Service à la clientèle</w:t>
            </w:r>
          </w:p>
        </w:tc>
        <w:tc>
          <w:tcPr>
            <w:tcW w:w="733" w:type="pct"/>
            <w:tcBorders>
              <w:top w:val="nil"/>
              <w:left w:val="single" w:sz="2" w:space="0" w:color="FFFFFF" w:themeColor="background1"/>
              <w:bottom w:val="nil"/>
              <w:tl2br w:val="nil"/>
            </w:tcBorders>
          </w:tcPr>
          <w:p w14:paraId="6D8DF60F" w14:textId="77777777" w:rsidR="00D52B3B" w:rsidRPr="000C38E1" w:rsidRDefault="00D52B3B" w:rsidP="00033B63">
            <w:pPr>
              <w:pStyle w:val="Tableautitrecolonnecentre"/>
              <w:spacing w:after="216"/>
              <w:rPr>
                <w:b w:val="0"/>
                <w:bCs w:val="0"/>
              </w:rPr>
            </w:pPr>
            <w:r w:rsidRPr="00940788">
              <w:t>Localisation</w:t>
            </w:r>
          </w:p>
        </w:tc>
      </w:tr>
      <w:tr w:rsidR="00180AF0" w:rsidRPr="00F02225" w14:paraId="261F46EE" w14:textId="77777777" w:rsidTr="00111652">
        <w:tc>
          <w:tcPr>
            <w:tcW w:w="1334" w:type="pct"/>
            <w:tcBorders>
              <w:top w:val="nil"/>
              <w:left w:val="nil"/>
              <w:bottom w:val="single" w:sz="2" w:space="0" w:color="000000" w:themeColor="text2"/>
              <w:right w:val="single" w:sz="2" w:space="0" w:color="000000" w:themeColor="text2"/>
            </w:tcBorders>
          </w:tcPr>
          <w:p w14:paraId="0D15C456" w14:textId="77777777" w:rsidR="00D52B3B" w:rsidRPr="00F02225" w:rsidRDefault="00D52B3B" w:rsidP="00033B63">
            <w:pPr>
              <w:pStyle w:val="Tableautitrecolonnegauche"/>
              <w:rPr>
                <w:rFonts w:cs="Arial"/>
                <w:b/>
                <w:bCs w:val="0"/>
                <w:color w:val="000000" w:themeColor="text1"/>
              </w:rPr>
            </w:pPr>
            <w:r>
              <w:rPr>
                <w:rFonts w:cs="Arial"/>
                <w:color w:val="000000" w:themeColor="text1"/>
              </w:rPr>
              <w:t>Votre entreprise</w:t>
            </w:r>
          </w:p>
        </w:tc>
        <w:tc>
          <w:tcPr>
            <w:tcW w:w="733" w:type="pct"/>
            <w:tcBorders>
              <w:top w:val="nil"/>
              <w:left w:val="single" w:sz="2" w:space="0" w:color="000000" w:themeColor="text2"/>
              <w:bottom w:val="single" w:sz="2" w:space="0" w:color="000000" w:themeColor="text2"/>
              <w:right w:val="single" w:sz="2" w:space="0" w:color="000000" w:themeColor="text2"/>
            </w:tcBorders>
          </w:tcPr>
          <w:p w14:paraId="1719D177" w14:textId="77777777" w:rsidR="00D52B3B" w:rsidRDefault="00D52B3B" w:rsidP="003B5E2F">
            <w:pPr>
              <w:pStyle w:val="Tableautextegauche"/>
            </w:pPr>
          </w:p>
        </w:tc>
        <w:tc>
          <w:tcPr>
            <w:tcW w:w="733" w:type="pct"/>
            <w:tcBorders>
              <w:top w:val="nil"/>
              <w:left w:val="single" w:sz="2" w:space="0" w:color="000000" w:themeColor="text2"/>
              <w:bottom w:val="single" w:sz="2" w:space="0" w:color="000000" w:themeColor="text2"/>
              <w:right w:val="single" w:sz="2" w:space="0" w:color="000000" w:themeColor="text2"/>
            </w:tcBorders>
          </w:tcPr>
          <w:p w14:paraId="54857AE0" w14:textId="77777777" w:rsidR="00D52B3B" w:rsidRDefault="00D52B3B" w:rsidP="003B5E2F">
            <w:pPr>
              <w:pStyle w:val="Tableautitrecolonnedroite"/>
            </w:pPr>
          </w:p>
        </w:tc>
        <w:tc>
          <w:tcPr>
            <w:tcW w:w="733" w:type="pct"/>
            <w:tcBorders>
              <w:top w:val="nil"/>
              <w:left w:val="single" w:sz="2" w:space="0" w:color="000000" w:themeColor="text2"/>
              <w:bottom w:val="single" w:sz="2" w:space="0" w:color="000000" w:themeColor="text2"/>
              <w:right w:val="single" w:sz="2" w:space="0" w:color="000000" w:themeColor="text2"/>
            </w:tcBorders>
          </w:tcPr>
          <w:p w14:paraId="1FC7C981" w14:textId="77777777" w:rsidR="00D52B3B" w:rsidRDefault="00D52B3B" w:rsidP="003B5E2F">
            <w:pPr>
              <w:pStyle w:val="Tableautextegauche"/>
            </w:pPr>
          </w:p>
        </w:tc>
        <w:tc>
          <w:tcPr>
            <w:tcW w:w="733" w:type="pct"/>
            <w:tcBorders>
              <w:top w:val="nil"/>
              <w:left w:val="single" w:sz="2" w:space="0" w:color="000000" w:themeColor="text2"/>
              <w:bottom w:val="single" w:sz="2" w:space="0" w:color="000000" w:themeColor="text2"/>
              <w:right w:val="single" w:sz="2" w:space="0" w:color="000000" w:themeColor="text2"/>
            </w:tcBorders>
          </w:tcPr>
          <w:p w14:paraId="4E8A2371" w14:textId="77777777" w:rsidR="00D52B3B" w:rsidRDefault="00D52B3B" w:rsidP="003B5E2F">
            <w:pPr>
              <w:pStyle w:val="Tableautextegauche"/>
            </w:pPr>
          </w:p>
        </w:tc>
        <w:tc>
          <w:tcPr>
            <w:tcW w:w="733" w:type="pct"/>
            <w:tcBorders>
              <w:top w:val="nil"/>
              <w:left w:val="single" w:sz="2" w:space="0" w:color="000000" w:themeColor="text2"/>
              <w:bottom w:val="single" w:sz="2" w:space="0" w:color="000000" w:themeColor="text2"/>
              <w:right w:val="nil"/>
            </w:tcBorders>
          </w:tcPr>
          <w:p w14:paraId="247E8E21" w14:textId="77777777" w:rsidR="00D52B3B" w:rsidRPr="00F02225" w:rsidRDefault="00D52B3B" w:rsidP="003B5E2F">
            <w:pPr>
              <w:pStyle w:val="Tableautextegauche"/>
            </w:pPr>
          </w:p>
        </w:tc>
      </w:tr>
      <w:tr w:rsidR="00D52B3B" w:rsidRPr="00F02225" w14:paraId="480470AE" w14:textId="77777777" w:rsidTr="00111652">
        <w:tc>
          <w:tcPr>
            <w:tcW w:w="1334" w:type="pct"/>
            <w:tcBorders>
              <w:top w:val="single" w:sz="2" w:space="0" w:color="000000" w:themeColor="text2"/>
              <w:left w:val="nil"/>
              <w:bottom w:val="single" w:sz="2" w:space="0" w:color="000000" w:themeColor="text2"/>
              <w:right w:val="single" w:sz="2" w:space="0" w:color="000000" w:themeColor="text2"/>
            </w:tcBorders>
          </w:tcPr>
          <w:p w14:paraId="18F0E21E" w14:textId="77777777" w:rsidR="00D52B3B" w:rsidRPr="00F02225" w:rsidRDefault="00D52B3B" w:rsidP="00033B63">
            <w:pPr>
              <w:pStyle w:val="Tableautitrecolonnegauche"/>
              <w:rPr>
                <w:rFonts w:cs="Arial"/>
                <w:b/>
                <w:bCs w:val="0"/>
                <w:color w:val="000000" w:themeColor="text1"/>
              </w:rPr>
            </w:pPr>
            <w:r>
              <w:rPr>
                <w:rFonts w:cs="Arial"/>
                <w:color w:val="000000" w:themeColor="text1"/>
              </w:rPr>
              <w:t>Concurrent A</w:t>
            </w:r>
          </w:p>
        </w:tc>
        <w:tc>
          <w:tcPr>
            <w:tcW w:w="733" w:type="pct"/>
            <w:tcBorders>
              <w:top w:val="single" w:sz="2" w:space="0" w:color="000000" w:themeColor="text2"/>
              <w:left w:val="single" w:sz="2" w:space="0" w:color="000000" w:themeColor="text2"/>
              <w:bottom w:val="single" w:sz="2" w:space="0" w:color="000000" w:themeColor="text2"/>
              <w:right w:val="single" w:sz="2" w:space="0" w:color="000000" w:themeColor="text2"/>
            </w:tcBorders>
          </w:tcPr>
          <w:p w14:paraId="6C1F6194" w14:textId="77777777" w:rsidR="00D52B3B" w:rsidRDefault="00D52B3B" w:rsidP="003B5E2F">
            <w:pPr>
              <w:pStyle w:val="Tableautextegauche"/>
            </w:pPr>
          </w:p>
        </w:tc>
        <w:tc>
          <w:tcPr>
            <w:tcW w:w="733" w:type="pct"/>
            <w:tcBorders>
              <w:top w:val="single" w:sz="2" w:space="0" w:color="000000" w:themeColor="text2"/>
              <w:left w:val="single" w:sz="2" w:space="0" w:color="000000" w:themeColor="text2"/>
              <w:bottom w:val="single" w:sz="2" w:space="0" w:color="000000" w:themeColor="text2"/>
              <w:right w:val="single" w:sz="2" w:space="0" w:color="000000" w:themeColor="text2"/>
            </w:tcBorders>
          </w:tcPr>
          <w:p w14:paraId="0AEF4BF4" w14:textId="77777777" w:rsidR="00D52B3B" w:rsidRDefault="00D52B3B" w:rsidP="003B5E2F">
            <w:pPr>
              <w:pStyle w:val="Tableautitrecolonnedroite"/>
            </w:pPr>
          </w:p>
        </w:tc>
        <w:tc>
          <w:tcPr>
            <w:tcW w:w="733" w:type="pct"/>
            <w:tcBorders>
              <w:top w:val="single" w:sz="2" w:space="0" w:color="000000" w:themeColor="text2"/>
              <w:left w:val="single" w:sz="2" w:space="0" w:color="000000" w:themeColor="text2"/>
              <w:bottom w:val="single" w:sz="2" w:space="0" w:color="000000" w:themeColor="text2"/>
              <w:right w:val="single" w:sz="2" w:space="0" w:color="000000" w:themeColor="text2"/>
            </w:tcBorders>
          </w:tcPr>
          <w:p w14:paraId="19417362" w14:textId="77777777" w:rsidR="00D52B3B" w:rsidRDefault="00D52B3B" w:rsidP="003B5E2F">
            <w:pPr>
              <w:pStyle w:val="Tableautextegauche"/>
            </w:pPr>
          </w:p>
        </w:tc>
        <w:tc>
          <w:tcPr>
            <w:tcW w:w="733" w:type="pct"/>
            <w:tcBorders>
              <w:top w:val="single" w:sz="2" w:space="0" w:color="000000" w:themeColor="text2"/>
              <w:left w:val="single" w:sz="2" w:space="0" w:color="000000" w:themeColor="text2"/>
              <w:bottom w:val="single" w:sz="2" w:space="0" w:color="000000" w:themeColor="text2"/>
              <w:right w:val="single" w:sz="2" w:space="0" w:color="000000" w:themeColor="text2"/>
            </w:tcBorders>
          </w:tcPr>
          <w:p w14:paraId="7EF442BA" w14:textId="77777777" w:rsidR="00D52B3B" w:rsidRDefault="00D52B3B" w:rsidP="003B5E2F">
            <w:pPr>
              <w:pStyle w:val="Tableautextegauche"/>
            </w:pPr>
          </w:p>
        </w:tc>
        <w:tc>
          <w:tcPr>
            <w:tcW w:w="733" w:type="pct"/>
            <w:tcBorders>
              <w:top w:val="single" w:sz="2" w:space="0" w:color="000000" w:themeColor="text2"/>
              <w:left w:val="single" w:sz="2" w:space="0" w:color="000000" w:themeColor="text2"/>
              <w:bottom w:val="single" w:sz="2" w:space="0" w:color="000000" w:themeColor="text2"/>
              <w:right w:val="nil"/>
            </w:tcBorders>
          </w:tcPr>
          <w:p w14:paraId="7BB0C863" w14:textId="77777777" w:rsidR="00D52B3B" w:rsidRPr="00F02225" w:rsidRDefault="00D52B3B" w:rsidP="003B5E2F">
            <w:pPr>
              <w:pStyle w:val="Tableautextegauche"/>
            </w:pPr>
          </w:p>
        </w:tc>
      </w:tr>
      <w:tr w:rsidR="00180AF0" w:rsidRPr="00F02225" w14:paraId="5F11849C" w14:textId="77777777" w:rsidTr="00111652">
        <w:tc>
          <w:tcPr>
            <w:tcW w:w="1334" w:type="pct"/>
            <w:tcBorders>
              <w:top w:val="single" w:sz="2" w:space="0" w:color="000000" w:themeColor="text2"/>
              <w:left w:val="nil"/>
              <w:bottom w:val="single" w:sz="2" w:space="0" w:color="000000" w:themeColor="text2"/>
              <w:right w:val="single" w:sz="2" w:space="0" w:color="000000" w:themeColor="text2"/>
            </w:tcBorders>
          </w:tcPr>
          <w:p w14:paraId="6D63A0A5" w14:textId="77777777" w:rsidR="00D52B3B" w:rsidRPr="00F02225" w:rsidRDefault="00D52B3B" w:rsidP="00033B63">
            <w:pPr>
              <w:pStyle w:val="Tableautitrecolonnegauche"/>
              <w:rPr>
                <w:rFonts w:cs="Arial"/>
                <w:b/>
                <w:bCs w:val="0"/>
                <w:color w:val="000000" w:themeColor="text1"/>
              </w:rPr>
            </w:pPr>
            <w:r>
              <w:rPr>
                <w:rFonts w:cs="Arial"/>
                <w:color w:val="000000" w:themeColor="text1"/>
              </w:rPr>
              <w:t>Concurrent B</w:t>
            </w:r>
          </w:p>
        </w:tc>
        <w:tc>
          <w:tcPr>
            <w:tcW w:w="733" w:type="pct"/>
            <w:tcBorders>
              <w:top w:val="single" w:sz="2" w:space="0" w:color="000000" w:themeColor="text2"/>
              <w:left w:val="single" w:sz="2" w:space="0" w:color="000000" w:themeColor="text2"/>
              <w:bottom w:val="single" w:sz="2" w:space="0" w:color="000000" w:themeColor="text2"/>
              <w:right w:val="single" w:sz="2" w:space="0" w:color="000000" w:themeColor="text2"/>
            </w:tcBorders>
          </w:tcPr>
          <w:p w14:paraId="2216C730" w14:textId="77777777" w:rsidR="00D52B3B" w:rsidRDefault="00D52B3B" w:rsidP="003B5E2F">
            <w:pPr>
              <w:pStyle w:val="Tableautextegauche"/>
            </w:pPr>
          </w:p>
        </w:tc>
        <w:tc>
          <w:tcPr>
            <w:tcW w:w="733" w:type="pct"/>
            <w:tcBorders>
              <w:top w:val="single" w:sz="2" w:space="0" w:color="000000" w:themeColor="text2"/>
              <w:left w:val="single" w:sz="2" w:space="0" w:color="000000" w:themeColor="text2"/>
              <w:bottom w:val="single" w:sz="2" w:space="0" w:color="000000" w:themeColor="text2"/>
              <w:right w:val="single" w:sz="2" w:space="0" w:color="000000" w:themeColor="text2"/>
            </w:tcBorders>
          </w:tcPr>
          <w:p w14:paraId="5EE44FFB" w14:textId="77777777" w:rsidR="00D52B3B" w:rsidRDefault="00D52B3B" w:rsidP="003B5E2F">
            <w:pPr>
              <w:pStyle w:val="Tableautitrecolonnedroite"/>
            </w:pPr>
          </w:p>
        </w:tc>
        <w:tc>
          <w:tcPr>
            <w:tcW w:w="733" w:type="pct"/>
            <w:tcBorders>
              <w:top w:val="single" w:sz="2" w:space="0" w:color="000000" w:themeColor="text2"/>
              <w:left w:val="single" w:sz="2" w:space="0" w:color="000000" w:themeColor="text2"/>
              <w:bottom w:val="single" w:sz="2" w:space="0" w:color="000000" w:themeColor="text2"/>
              <w:right w:val="single" w:sz="2" w:space="0" w:color="000000" w:themeColor="text2"/>
            </w:tcBorders>
          </w:tcPr>
          <w:p w14:paraId="77DD3E53" w14:textId="77777777" w:rsidR="00D52B3B" w:rsidRDefault="00D52B3B" w:rsidP="003B5E2F">
            <w:pPr>
              <w:pStyle w:val="Tableautextegauche"/>
            </w:pPr>
          </w:p>
        </w:tc>
        <w:tc>
          <w:tcPr>
            <w:tcW w:w="733" w:type="pct"/>
            <w:tcBorders>
              <w:top w:val="single" w:sz="2" w:space="0" w:color="000000" w:themeColor="text2"/>
              <w:left w:val="single" w:sz="2" w:space="0" w:color="000000" w:themeColor="text2"/>
              <w:bottom w:val="single" w:sz="2" w:space="0" w:color="000000" w:themeColor="text2"/>
              <w:right w:val="single" w:sz="2" w:space="0" w:color="000000" w:themeColor="text2"/>
            </w:tcBorders>
          </w:tcPr>
          <w:p w14:paraId="7DACF6CD" w14:textId="77777777" w:rsidR="00D52B3B" w:rsidRDefault="00D52B3B" w:rsidP="003B5E2F">
            <w:pPr>
              <w:pStyle w:val="Tableautextegauche"/>
            </w:pPr>
          </w:p>
        </w:tc>
        <w:tc>
          <w:tcPr>
            <w:tcW w:w="733" w:type="pct"/>
            <w:tcBorders>
              <w:top w:val="single" w:sz="2" w:space="0" w:color="000000" w:themeColor="text2"/>
              <w:left w:val="single" w:sz="2" w:space="0" w:color="000000" w:themeColor="text2"/>
              <w:bottom w:val="single" w:sz="2" w:space="0" w:color="000000" w:themeColor="text2"/>
              <w:right w:val="nil"/>
            </w:tcBorders>
          </w:tcPr>
          <w:p w14:paraId="6F851207" w14:textId="77777777" w:rsidR="00D52B3B" w:rsidRPr="00F02225" w:rsidRDefault="00D52B3B" w:rsidP="003B5E2F">
            <w:pPr>
              <w:pStyle w:val="Tableautextegauche"/>
            </w:pPr>
          </w:p>
        </w:tc>
      </w:tr>
      <w:tr w:rsidR="00D52B3B" w:rsidRPr="00F02225" w14:paraId="023C7EEF" w14:textId="77777777" w:rsidTr="00111652">
        <w:tc>
          <w:tcPr>
            <w:tcW w:w="1334" w:type="pct"/>
            <w:tcBorders>
              <w:top w:val="single" w:sz="2" w:space="0" w:color="000000" w:themeColor="text2"/>
              <w:left w:val="nil"/>
              <w:bottom w:val="single" w:sz="2" w:space="0" w:color="000000" w:themeColor="text1"/>
              <w:right w:val="single" w:sz="2" w:space="0" w:color="000000" w:themeColor="text2"/>
            </w:tcBorders>
          </w:tcPr>
          <w:p w14:paraId="3E194E6E" w14:textId="77777777" w:rsidR="00D52B3B" w:rsidRPr="00F02225" w:rsidRDefault="00D52B3B" w:rsidP="00033B63">
            <w:pPr>
              <w:pStyle w:val="Tableautitrecolonnegauche"/>
              <w:rPr>
                <w:rFonts w:cs="Arial"/>
                <w:b/>
                <w:bCs w:val="0"/>
                <w:color w:val="000000" w:themeColor="text1"/>
              </w:rPr>
            </w:pPr>
            <w:r>
              <w:rPr>
                <w:rFonts w:cs="Arial"/>
                <w:color w:val="000000" w:themeColor="text1"/>
              </w:rPr>
              <w:t>Concurrent C</w:t>
            </w:r>
          </w:p>
        </w:tc>
        <w:tc>
          <w:tcPr>
            <w:tcW w:w="733" w:type="pct"/>
            <w:tcBorders>
              <w:top w:val="single" w:sz="2" w:space="0" w:color="000000" w:themeColor="text2"/>
              <w:left w:val="single" w:sz="2" w:space="0" w:color="000000" w:themeColor="text2"/>
              <w:bottom w:val="single" w:sz="2" w:space="0" w:color="000000" w:themeColor="text1"/>
              <w:right w:val="single" w:sz="2" w:space="0" w:color="000000" w:themeColor="text2"/>
            </w:tcBorders>
          </w:tcPr>
          <w:p w14:paraId="6BE2B22B" w14:textId="77777777" w:rsidR="00D52B3B" w:rsidRDefault="00D52B3B" w:rsidP="003B5E2F">
            <w:pPr>
              <w:pStyle w:val="Tableautextegauche"/>
            </w:pPr>
          </w:p>
        </w:tc>
        <w:tc>
          <w:tcPr>
            <w:tcW w:w="733" w:type="pct"/>
            <w:tcBorders>
              <w:top w:val="single" w:sz="2" w:space="0" w:color="000000" w:themeColor="text2"/>
              <w:left w:val="single" w:sz="2" w:space="0" w:color="000000" w:themeColor="text2"/>
              <w:bottom w:val="single" w:sz="2" w:space="0" w:color="000000" w:themeColor="text1"/>
              <w:right w:val="single" w:sz="2" w:space="0" w:color="000000" w:themeColor="text2"/>
            </w:tcBorders>
          </w:tcPr>
          <w:p w14:paraId="72D9FE26" w14:textId="77777777" w:rsidR="00D52B3B" w:rsidRDefault="00D52B3B" w:rsidP="003B5E2F">
            <w:pPr>
              <w:pStyle w:val="Tableautitrecolonnedroite"/>
            </w:pPr>
          </w:p>
        </w:tc>
        <w:tc>
          <w:tcPr>
            <w:tcW w:w="733" w:type="pct"/>
            <w:tcBorders>
              <w:top w:val="single" w:sz="2" w:space="0" w:color="000000" w:themeColor="text2"/>
              <w:left w:val="single" w:sz="2" w:space="0" w:color="000000" w:themeColor="text2"/>
              <w:bottom w:val="single" w:sz="2" w:space="0" w:color="000000" w:themeColor="text1"/>
              <w:right w:val="single" w:sz="2" w:space="0" w:color="000000" w:themeColor="text2"/>
            </w:tcBorders>
          </w:tcPr>
          <w:p w14:paraId="2FF7F29D" w14:textId="77777777" w:rsidR="00D52B3B" w:rsidRDefault="00D52B3B" w:rsidP="003B5E2F">
            <w:pPr>
              <w:pStyle w:val="Tableautextegauche"/>
            </w:pPr>
          </w:p>
        </w:tc>
        <w:tc>
          <w:tcPr>
            <w:tcW w:w="733" w:type="pct"/>
            <w:tcBorders>
              <w:top w:val="single" w:sz="2" w:space="0" w:color="000000" w:themeColor="text2"/>
              <w:left w:val="single" w:sz="2" w:space="0" w:color="000000" w:themeColor="text2"/>
              <w:bottom w:val="single" w:sz="2" w:space="0" w:color="000000" w:themeColor="text1"/>
              <w:right w:val="single" w:sz="2" w:space="0" w:color="000000" w:themeColor="text2"/>
            </w:tcBorders>
          </w:tcPr>
          <w:p w14:paraId="56233FC9" w14:textId="77777777" w:rsidR="00D52B3B" w:rsidRDefault="00D52B3B" w:rsidP="003B5E2F">
            <w:pPr>
              <w:pStyle w:val="Tableautextegauche"/>
            </w:pPr>
          </w:p>
        </w:tc>
        <w:tc>
          <w:tcPr>
            <w:tcW w:w="733" w:type="pct"/>
            <w:tcBorders>
              <w:top w:val="single" w:sz="2" w:space="0" w:color="000000" w:themeColor="text2"/>
              <w:left w:val="single" w:sz="2" w:space="0" w:color="000000" w:themeColor="text2"/>
              <w:bottom w:val="single" w:sz="2" w:space="0" w:color="000000" w:themeColor="text1"/>
              <w:right w:val="nil"/>
            </w:tcBorders>
          </w:tcPr>
          <w:p w14:paraId="2152D830" w14:textId="77777777" w:rsidR="00D52B3B" w:rsidRPr="00F02225" w:rsidRDefault="00D52B3B" w:rsidP="003B5E2F">
            <w:pPr>
              <w:pStyle w:val="Tableautextegauche"/>
            </w:pPr>
          </w:p>
        </w:tc>
      </w:tr>
    </w:tbl>
    <w:p w14:paraId="4AF6DA34" w14:textId="4B6D26B0" w:rsidR="00111652" w:rsidRPr="00E85503" w:rsidRDefault="00DC7F8C" w:rsidP="00FD7B71">
      <w:pPr>
        <w:pStyle w:val="Listepuce1"/>
        <w:keepNext/>
        <w:keepLines/>
        <w:numPr>
          <w:ilvl w:val="0"/>
          <w:numId w:val="0"/>
        </w:numPr>
        <w:ind w:left="274"/>
        <w:rPr>
          <w:b/>
          <w:bCs/>
        </w:rPr>
      </w:pPr>
      <w:r w:rsidRPr="00E85503">
        <w:rPr>
          <w:b/>
          <w:bCs/>
        </w:rPr>
        <w:lastRenderedPageBreak/>
        <w:t>Avantages concurrentiels</w:t>
      </w:r>
      <w:r w:rsidR="00961FE8" w:rsidRPr="00E85503">
        <w:rPr>
          <w:b/>
          <w:bCs/>
        </w:rPr>
        <w:t> </w:t>
      </w:r>
      <w:r w:rsidRPr="00E85503">
        <w:rPr>
          <w:b/>
          <w:bCs/>
        </w:rPr>
        <w:t xml:space="preserve">: </w:t>
      </w:r>
    </w:p>
    <w:p w14:paraId="316166CC" w14:textId="5EE81CEB" w:rsidR="00DC7F8C" w:rsidRDefault="00DC7F8C" w:rsidP="00FD7B71">
      <w:pPr>
        <w:pStyle w:val="Listepuce1"/>
        <w:keepNext/>
        <w:keepLines/>
        <w:numPr>
          <w:ilvl w:val="0"/>
          <w:numId w:val="0"/>
        </w:numPr>
        <w:ind w:left="274"/>
      </w:pPr>
      <w:r>
        <w:t>Vous devez énumérer ici vos avantages concurrentiels. Voici quelques questions que vous devez vous poser afin de bien analyser vos avantages</w:t>
      </w:r>
      <w:r w:rsidR="00961FE8">
        <w:t> </w:t>
      </w:r>
      <w:r>
        <w:t>:</w:t>
      </w:r>
    </w:p>
    <w:p w14:paraId="00B17E60" w14:textId="15DEBBFC" w:rsidR="00DC7F8C" w:rsidRPr="00E85503" w:rsidRDefault="00DC7F8C" w:rsidP="00FD7B71">
      <w:pPr>
        <w:pStyle w:val="Listepuce2"/>
        <w:keepNext/>
        <w:keepLines/>
      </w:pPr>
      <w:r w:rsidRPr="00E85503">
        <w:t>Pourquoi les gens seraient-ils tentés par mes produits ou services au lieu de continuer d’acheter chez mes concurrents</w:t>
      </w:r>
      <w:r w:rsidR="00961FE8" w:rsidRPr="00E85503">
        <w:t> </w:t>
      </w:r>
      <w:r w:rsidRPr="00E85503">
        <w:t>?</w:t>
      </w:r>
    </w:p>
    <w:p w14:paraId="3449C952" w14:textId="01BBDF90" w:rsidR="00DC7F8C" w:rsidRPr="00E85503" w:rsidRDefault="00DC7F8C" w:rsidP="00FD7B71">
      <w:pPr>
        <w:pStyle w:val="Listepuce2"/>
        <w:keepNext/>
        <w:keepLines/>
      </w:pPr>
      <w:r w:rsidRPr="00E85503">
        <w:t>Pourquoi changeraient-ils leurs habitudes</w:t>
      </w:r>
      <w:r w:rsidR="00961FE8" w:rsidRPr="00E85503">
        <w:t> </w:t>
      </w:r>
      <w:r w:rsidRPr="00E85503">
        <w:t>?</w:t>
      </w:r>
    </w:p>
    <w:p w14:paraId="0DBD1B38" w14:textId="0AF280C5" w:rsidR="00DC7F8C" w:rsidRPr="00E85503" w:rsidRDefault="00DC7F8C" w:rsidP="00FD7B71">
      <w:pPr>
        <w:pStyle w:val="Listepuce2"/>
        <w:keepNext/>
        <w:keepLines/>
      </w:pPr>
      <w:r w:rsidRPr="00E85503">
        <w:t>Mon entreprise offre quoi de plus que celles de mes concurrents</w:t>
      </w:r>
      <w:r w:rsidR="00961FE8" w:rsidRPr="00E85503">
        <w:t> </w:t>
      </w:r>
      <w:r w:rsidRPr="00E85503">
        <w:t>?</w:t>
      </w:r>
    </w:p>
    <w:p w14:paraId="2AC9FCD0" w14:textId="38965349" w:rsidR="00DC7F8C" w:rsidRDefault="00DC7F8C" w:rsidP="00FD7B71">
      <w:pPr>
        <w:pStyle w:val="Listepuce2"/>
        <w:keepNext/>
        <w:keepLines/>
      </w:pPr>
      <w:r w:rsidRPr="00E85503">
        <w:t>Quelles</w:t>
      </w:r>
      <w:r>
        <w:t xml:space="preserve"> sont mes forces</w:t>
      </w:r>
      <w:r w:rsidR="00961FE8">
        <w:t> </w:t>
      </w:r>
      <w:r>
        <w:t>?</w:t>
      </w:r>
    </w:p>
    <w:p w14:paraId="3C2C38AB" w14:textId="7CA3BB4B" w:rsidR="00DC7F8C" w:rsidRDefault="00DC7F8C" w:rsidP="006C55F3">
      <w:pPr>
        <w:pStyle w:val="Listepuce1"/>
        <w:numPr>
          <w:ilvl w:val="0"/>
          <w:numId w:val="0"/>
        </w:numPr>
        <w:ind w:left="274"/>
      </w:pPr>
      <w:r>
        <w:t>Voici quelques éléments qui peuvent être pour vous des avantages concurrentiels</w:t>
      </w:r>
      <w:r w:rsidR="00961FE8">
        <w:t> </w:t>
      </w:r>
      <w:r>
        <w:t>:</w:t>
      </w:r>
    </w:p>
    <w:p w14:paraId="0786C138" w14:textId="77777777" w:rsidR="00DC7F8C" w:rsidRPr="00E85503" w:rsidRDefault="00DC7F8C" w:rsidP="00E85503">
      <w:pPr>
        <w:pStyle w:val="Listepuce2"/>
      </w:pPr>
      <w:r w:rsidRPr="00E85503">
        <w:t>Qualité;</w:t>
      </w:r>
    </w:p>
    <w:p w14:paraId="57AF28E8" w14:textId="77777777" w:rsidR="00DC7F8C" w:rsidRPr="00E85503" w:rsidRDefault="00DC7F8C" w:rsidP="00E85503">
      <w:pPr>
        <w:pStyle w:val="Listepuce2"/>
      </w:pPr>
      <w:r w:rsidRPr="00E85503">
        <w:t>Prix;</w:t>
      </w:r>
    </w:p>
    <w:p w14:paraId="75C12285" w14:textId="77777777" w:rsidR="00DC7F8C" w:rsidRPr="00E85503" w:rsidRDefault="00DC7F8C" w:rsidP="00E85503">
      <w:pPr>
        <w:pStyle w:val="Listepuce2"/>
      </w:pPr>
      <w:r w:rsidRPr="00E85503">
        <w:t>Technologie;</w:t>
      </w:r>
    </w:p>
    <w:p w14:paraId="0D564B25" w14:textId="77777777" w:rsidR="00DC7F8C" w:rsidRPr="00E85503" w:rsidRDefault="00DC7F8C" w:rsidP="00E85503">
      <w:pPr>
        <w:pStyle w:val="Listepuce2"/>
      </w:pPr>
      <w:r w:rsidRPr="00E85503">
        <w:t>Service après-vente;</w:t>
      </w:r>
    </w:p>
    <w:p w14:paraId="428D839D" w14:textId="77777777" w:rsidR="00DC7F8C" w:rsidRDefault="00DC7F8C" w:rsidP="00E85503">
      <w:pPr>
        <w:pStyle w:val="Listepuce2"/>
      </w:pPr>
      <w:r w:rsidRPr="00E85503">
        <w:t>Adaptation</w:t>
      </w:r>
      <w:r>
        <w:t xml:space="preserve"> aux besoins du client.</w:t>
      </w:r>
    </w:p>
    <w:p w14:paraId="58E82BA0" w14:textId="4F3B24AF" w:rsidR="00D81791" w:rsidRDefault="00D81791">
      <w:pPr>
        <w:spacing w:before="0" w:after="160" w:line="259" w:lineRule="auto"/>
        <w:rPr>
          <w:rFonts w:eastAsia="Times New Roman" w:cstheme="minorHAnsi"/>
          <w:color w:val="000000" w:themeColor="text1"/>
        </w:rPr>
      </w:pPr>
      <w:r>
        <w:br w:type="page"/>
      </w:r>
    </w:p>
    <w:p w14:paraId="196B4DC7" w14:textId="57553AA7" w:rsidR="001924BE" w:rsidRDefault="001924BE" w:rsidP="001924BE">
      <w:pPr>
        <w:pStyle w:val="Section"/>
      </w:pPr>
      <w:bookmarkStart w:id="28" w:name="_Toc126588508"/>
      <w:r>
        <w:rPr>
          <w:noProof/>
        </w:rPr>
        <w:lastRenderedPageBreak/>
        <w:t>04.</w:t>
      </w:r>
      <w:r>
        <w:rPr>
          <w:noProof/>
        </w:rPr>
        <w:tab/>
      </w:r>
      <w:r w:rsidRPr="00B22625">
        <w:rPr>
          <w:noProof/>
        </w:rPr>
        <w:t>Stratégie de partenariat</w:t>
      </w:r>
      <w:bookmarkEnd w:id="28"/>
    </w:p>
    <w:p w14:paraId="73E8AD94" w14:textId="61356D64" w:rsidR="0073374A" w:rsidRDefault="003A6D5C" w:rsidP="0073374A">
      <w:pPr>
        <w:spacing w:before="0" w:after="160" w:line="259" w:lineRule="auto"/>
      </w:pPr>
      <w:r>
        <w:rPr>
          <w:noProof/>
        </w:rPr>
        <w:drawing>
          <wp:anchor distT="0" distB="0" distL="114300" distR="114300" simplePos="0" relativeHeight="251724800" behindDoc="0" locked="1" layoutInCell="1" allowOverlap="1" wp14:anchorId="58185AE1" wp14:editId="07A7C21A">
            <wp:simplePos x="0" y="0"/>
            <wp:positionH relativeFrom="column">
              <wp:posOffset>-685165</wp:posOffset>
            </wp:positionH>
            <wp:positionV relativeFrom="page">
              <wp:posOffset>0</wp:posOffset>
            </wp:positionV>
            <wp:extent cx="7771765" cy="9389110"/>
            <wp:effectExtent l="0" t="0" r="635"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6654"/>
                    <a:stretch/>
                  </pic:blipFill>
                  <pic:spPr bwMode="auto">
                    <a:xfrm>
                      <a:off x="0" y="0"/>
                      <a:ext cx="7771765" cy="938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74A">
        <w:br w:type="page"/>
      </w:r>
    </w:p>
    <w:p w14:paraId="68FFA082" w14:textId="56981A36" w:rsidR="00B22625" w:rsidRDefault="00B22625" w:rsidP="00B22625">
      <w:pPr>
        <w:pStyle w:val="Titre1"/>
      </w:pPr>
      <w:r w:rsidRPr="00B22625">
        <w:rPr>
          <w:noProof/>
        </w:rPr>
        <w:lastRenderedPageBreak/>
        <w:t>Stratégie de partenariat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7E1" w:themeFill="accent1"/>
        <w:tblLook w:val="04A0" w:firstRow="1" w:lastRow="0" w:firstColumn="1" w:lastColumn="0" w:noHBand="0" w:noVBand="1"/>
      </w:tblPr>
      <w:tblGrid>
        <w:gridCol w:w="1077"/>
        <w:gridCol w:w="9003"/>
      </w:tblGrid>
      <w:tr w:rsidR="00F36F80" w:rsidRPr="00F36F80" w14:paraId="1C696A8C" w14:textId="77777777" w:rsidTr="00A7668F">
        <w:tc>
          <w:tcPr>
            <w:tcW w:w="534" w:type="pct"/>
            <w:shd w:val="clear" w:color="auto" w:fill="8DB7E1" w:themeFill="accent1"/>
          </w:tcPr>
          <w:p w14:paraId="31BD8C25" w14:textId="77777777" w:rsidR="00B22625" w:rsidRPr="00F36F80" w:rsidRDefault="00B22625" w:rsidP="00033B63">
            <w:pPr>
              <w:pStyle w:val="Corpsdetexte"/>
              <w:rPr>
                <w:b/>
                <w:bCs/>
                <w:color w:val="FFFFFF" w:themeColor="background1"/>
              </w:rPr>
            </w:pPr>
            <w:r w:rsidRPr="00F36F80">
              <w:rPr>
                <w:b/>
                <w:bCs/>
                <w:color w:val="FFFFFF" w:themeColor="background1"/>
              </w:rPr>
              <w:t>Objectif</w:t>
            </w:r>
          </w:p>
        </w:tc>
        <w:tc>
          <w:tcPr>
            <w:tcW w:w="4466" w:type="pct"/>
            <w:shd w:val="clear" w:color="auto" w:fill="8DB7E1" w:themeFill="accent1"/>
          </w:tcPr>
          <w:p w14:paraId="4FB63704" w14:textId="64984270" w:rsidR="00B22625" w:rsidRPr="00F36F80" w:rsidRDefault="00527CF1" w:rsidP="00033B63">
            <w:pPr>
              <w:pStyle w:val="Corpsdetexte"/>
              <w:rPr>
                <w:b/>
                <w:bCs/>
                <w:color w:val="FFFFFF" w:themeColor="background1"/>
              </w:rPr>
            </w:pPr>
            <w:r w:rsidRPr="00F36F80">
              <w:rPr>
                <w:b/>
                <w:bCs/>
                <w:color w:val="FFFFFF" w:themeColor="background1"/>
              </w:rPr>
              <w:t xml:space="preserve">Décrire votre plan d’action pour vous faire connaître auprès de </w:t>
            </w:r>
            <w:r w:rsidR="00F45E80">
              <w:rPr>
                <w:b/>
                <w:bCs/>
                <w:color w:val="FFFFFF" w:themeColor="background1"/>
              </w:rPr>
              <w:t>vos</w:t>
            </w:r>
            <w:r w:rsidRPr="00F36F80">
              <w:rPr>
                <w:b/>
                <w:bCs/>
                <w:color w:val="FFFFFF" w:themeColor="background1"/>
              </w:rPr>
              <w:t xml:space="preserve"> clientèle</w:t>
            </w:r>
            <w:r w:rsidR="00F45E80">
              <w:rPr>
                <w:b/>
                <w:bCs/>
                <w:color w:val="FFFFFF" w:themeColor="background1"/>
              </w:rPr>
              <w:t>s</w:t>
            </w:r>
            <w:r w:rsidRPr="00F36F80">
              <w:rPr>
                <w:b/>
                <w:bCs/>
                <w:color w:val="FFFFFF" w:themeColor="background1"/>
              </w:rPr>
              <w:t xml:space="preserve"> cible</w:t>
            </w:r>
            <w:r w:rsidR="00F45E80">
              <w:rPr>
                <w:b/>
                <w:bCs/>
                <w:color w:val="FFFFFF" w:themeColor="background1"/>
              </w:rPr>
              <w:t>s</w:t>
            </w:r>
            <w:r w:rsidRPr="00F36F80">
              <w:rPr>
                <w:b/>
                <w:bCs/>
                <w:color w:val="FFFFFF" w:themeColor="background1"/>
              </w:rPr>
              <w:t xml:space="preserve"> et pour vous distinguer de vos concurrents.</w:t>
            </w:r>
          </w:p>
        </w:tc>
      </w:tr>
    </w:tbl>
    <w:p w14:paraId="5E981F09" w14:textId="77777777" w:rsidR="00EC1EF5" w:rsidRDefault="00EC1EF5" w:rsidP="00EC1EF5">
      <w:pPr>
        <w:pStyle w:val="Titre2"/>
      </w:pPr>
      <w:bookmarkStart w:id="29" w:name="_Toc126588509"/>
      <w:r>
        <w:t>Stratégie de produits et de services</w:t>
      </w:r>
      <w:bookmarkEnd w:id="29"/>
    </w:p>
    <w:p w14:paraId="0CEB73DD" w14:textId="3B946194" w:rsidR="00EC1EF5" w:rsidRDefault="00EC1EF5" w:rsidP="0067339F">
      <w:pPr>
        <w:pStyle w:val="Listepuce1"/>
      </w:pPr>
      <w:r>
        <w:t>Élaborez une description détaillée de chaque produit et de chaque service que vous désirez offrir en fonction des éléments suivants</w:t>
      </w:r>
      <w:r w:rsidR="00961FE8">
        <w:t> </w:t>
      </w:r>
      <w:r>
        <w:t>:</w:t>
      </w:r>
    </w:p>
    <w:p w14:paraId="3FC8A5B9" w14:textId="34ECEE47" w:rsidR="00EC1EF5" w:rsidRDefault="00EC1EF5" w:rsidP="0067339F">
      <w:pPr>
        <w:pStyle w:val="Listepuce2"/>
        <w:spacing w:before="120"/>
      </w:pPr>
      <w:r>
        <w:t>Caractéristiques physiques</w:t>
      </w:r>
      <w:r w:rsidR="00961FE8">
        <w:t> </w:t>
      </w:r>
      <w:r>
        <w:t>:</w:t>
      </w:r>
    </w:p>
    <w:p w14:paraId="0F8A8C24" w14:textId="77777777" w:rsidR="00EC1EF5" w:rsidRDefault="00EC1EF5" w:rsidP="0067339F">
      <w:pPr>
        <w:pStyle w:val="Listepuce2"/>
        <w:numPr>
          <w:ilvl w:val="0"/>
          <w:numId w:val="0"/>
        </w:numPr>
        <w:ind w:left="619"/>
      </w:pPr>
      <w:r>
        <w:t>Matériaux, options, caractéristiques physiques (couleur, forme, emballage, style), fonctionnalités, qualité, performance.</w:t>
      </w:r>
    </w:p>
    <w:p w14:paraId="512F0410" w14:textId="2392C338" w:rsidR="00EC1EF5" w:rsidRDefault="00EC1EF5" w:rsidP="0067339F">
      <w:pPr>
        <w:pStyle w:val="Listepuce2"/>
        <w:spacing w:before="120"/>
      </w:pPr>
      <w:r>
        <w:t>Autres caractéristiques</w:t>
      </w:r>
      <w:r w:rsidR="00961FE8">
        <w:t> </w:t>
      </w:r>
      <w:r>
        <w:t>:</w:t>
      </w:r>
    </w:p>
    <w:p w14:paraId="13BBC27E" w14:textId="77777777" w:rsidR="00EC1EF5" w:rsidRDefault="00EC1EF5" w:rsidP="0067339F">
      <w:pPr>
        <w:pStyle w:val="Listepuce2"/>
        <w:numPr>
          <w:ilvl w:val="0"/>
          <w:numId w:val="0"/>
        </w:numPr>
        <w:ind w:left="619"/>
      </w:pPr>
      <w:r>
        <w:t>Garantie, installation, numéro de téléphone sans frais, mise à jour gratuite, soutien technique, pièces de rechange, manuels, formation, délais de livraison, service après-vente, éléments inclus dans votre service, politique de retour de marchandises, gamme de services (produits).</w:t>
      </w:r>
    </w:p>
    <w:p w14:paraId="252105BC" w14:textId="0203F143" w:rsidR="00EC1EF5" w:rsidRDefault="00EC1EF5" w:rsidP="0067339F">
      <w:pPr>
        <w:pStyle w:val="Listepuce2"/>
        <w:spacing w:before="120"/>
      </w:pPr>
      <w:r>
        <w:t>Certification, accréditation</w:t>
      </w:r>
      <w:r w:rsidR="00961FE8">
        <w:t> </w:t>
      </w:r>
      <w:r>
        <w:t>:</w:t>
      </w:r>
    </w:p>
    <w:p w14:paraId="7EE5CC58" w14:textId="1A1F3E54" w:rsidR="00EC1EF5" w:rsidRDefault="00EC1EF5" w:rsidP="0067339F">
      <w:pPr>
        <w:pStyle w:val="Listepuce2"/>
        <w:numPr>
          <w:ilvl w:val="0"/>
          <w:numId w:val="0"/>
        </w:numPr>
        <w:ind w:left="619"/>
      </w:pPr>
      <w:r>
        <w:t>Certification particulière, nombre de clients utilisant ce produit ou ce service, «</w:t>
      </w:r>
      <w:r w:rsidR="00961FE8">
        <w:t> </w:t>
      </w:r>
      <w:r>
        <w:t>success story</w:t>
      </w:r>
      <w:r w:rsidR="00961FE8">
        <w:t> </w:t>
      </w:r>
      <w:r>
        <w:t>», prix gagnés, accréditations, articles publiés sur ce produit/service, reportages. Ex.</w:t>
      </w:r>
      <w:r w:rsidR="00961FE8">
        <w:t> </w:t>
      </w:r>
      <w:r>
        <w:t>: ISO, HACCP, FDA, Santé Canada.</w:t>
      </w:r>
    </w:p>
    <w:p w14:paraId="50DD3E02" w14:textId="77777777" w:rsidR="00EC1EF5" w:rsidRPr="005C1E28" w:rsidRDefault="00EC1EF5" w:rsidP="00A2369A">
      <w:pPr>
        <w:pStyle w:val="NoteSource"/>
        <w:ind w:left="619"/>
        <w:rPr>
          <w:b/>
          <w:bCs/>
        </w:rPr>
      </w:pPr>
      <w:r w:rsidRPr="005C1E28">
        <w:rPr>
          <w:b/>
          <w:bCs/>
        </w:rPr>
        <w:t>*Joignez en annexe, les photos et les dessins techniques de vos produits s’il y a lieu.</w:t>
      </w:r>
    </w:p>
    <w:p w14:paraId="52A0BE3F" w14:textId="6E8FC852" w:rsidR="00EC1EF5" w:rsidRPr="007C6232" w:rsidRDefault="00EC1EF5" w:rsidP="007C6232">
      <w:pPr>
        <w:pStyle w:val="Corpsdetexte"/>
        <w:rPr>
          <w:b/>
          <w:bCs/>
        </w:rPr>
      </w:pPr>
      <w:r w:rsidRPr="007C6232">
        <w:rPr>
          <w:b/>
          <w:bCs/>
        </w:rPr>
        <w:t>Explication des avantages de vos produits et services</w:t>
      </w:r>
      <w:r w:rsidR="00961FE8" w:rsidRPr="007C6232">
        <w:rPr>
          <w:b/>
          <w:bCs/>
        </w:rPr>
        <w:t> </w:t>
      </w:r>
      <w:r w:rsidRPr="007C6232">
        <w:rPr>
          <w:b/>
          <w:bCs/>
        </w:rPr>
        <w:t>:</w:t>
      </w:r>
    </w:p>
    <w:p w14:paraId="7BAF69D3" w14:textId="6158FA92" w:rsidR="00EC1EF5" w:rsidRDefault="00EC1EF5" w:rsidP="007C6232">
      <w:pPr>
        <w:pStyle w:val="Corpsdetexte"/>
      </w:pPr>
      <w:r>
        <w:t xml:space="preserve">Il est judicieux de conclure cette section en expliquant les avantages des produits et des services pour </w:t>
      </w:r>
      <w:r w:rsidR="00F45E80">
        <w:t>chaque</w:t>
      </w:r>
      <w:r>
        <w:t xml:space="preserve"> clientèle</w:t>
      </w:r>
      <w:r w:rsidR="00AE72B5">
        <w:t> </w:t>
      </w:r>
      <w:r>
        <w:t>cible. (Nous ne parlons pas ici des avantages par rapport aux concurrents, mais bien des avantages pour le client.)</w:t>
      </w:r>
    </w:p>
    <w:p w14:paraId="137BB5EC" w14:textId="77777777" w:rsidR="00EC1EF5" w:rsidRDefault="00EC1EF5" w:rsidP="00397BD3">
      <w:pPr>
        <w:pStyle w:val="Titre2"/>
      </w:pPr>
      <w:bookmarkStart w:id="30" w:name="_Toc126588510"/>
      <w:r>
        <w:t>Stratégie de prix</w:t>
      </w:r>
      <w:bookmarkEnd w:id="30"/>
    </w:p>
    <w:p w14:paraId="0BFED25D" w14:textId="2BD192AD" w:rsidR="00EC1EF5" w:rsidRDefault="00EC1EF5" w:rsidP="005F5E98">
      <w:pPr>
        <w:pStyle w:val="Listepuce1"/>
      </w:pPr>
      <w:r>
        <w:t>Quels sont les prix de vos produits/services</w:t>
      </w:r>
      <w:r w:rsidR="00961FE8">
        <w:t> </w:t>
      </w:r>
      <w:r>
        <w:t xml:space="preserve">? </w:t>
      </w:r>
    </w:p>
    <w:p w14:paraId="49D8F308" w14:textId="3D27F7CF" w:rsidR="00EC1EF5" w:rsidRDefault="00EC1EF5" w:rsidP="005F5E98">
      <w:pPr>
        <w:pStyle w:val="Listepuce2"/>
      </w:pPr>
      <w:r>
        <w:t>Comment établir vos prix</w:t>
      </w:r>
      <w:r w:rsidR="00961FE8">
        <w:t> </w:t>
      </w:r>
      <w:r>
        <w:t>?</w:t>
      </w:r>
    </w:p>
    <w:p w14:paraId="22F04B0E" w14:textId="44CB889D" w:rsidR="00EC1EF5" w:rsidRPr="005F5E98" w:rsidRDefault="00EC1EF5" w:rsidP="00D5418F">
      <w:pPr>
        <w:pStyle w:val="Listepuce2"/>
        <w:numPr>
          <w:ilvl w:val="0"/>
          <w:numId w:val="0"/>
        </w:numPr>
        <w:spacing w:before="120"/>
        <w:ind w:left="619"/>
        <w:rPr>
          <w:b/>
          <w:bCs/>
        </w:rPr>
      </w:pPr>
      <w:r w:rsidRPr="005F5E98">
        <w:rPr>
          <w:b/>
          <w:bCs/>
        </w:rPr>
        <w:t>Selon les coûts</w:t>
      </w:r>
      <w:r w:rsidR="00961FE8">
        <w:rPr>
          <w:b/>
          <w:bCs/>
        </w:rPr>
        <w:t> </w:t>
      </w:r>
      <w:r w:rsidRPr="005F5E98">
        <w:rPr>
          <w:b/>
          <w:bCs/>
        </w:rPr>
        <w:t>:</w:t>
      </w:r>
    </w:p>
    <w:p w14:paraId="777C270F" w14:textId="4F54BEF7" w:rsidR="00EC1EF5" w:rsidRDefault="00EC1EF5" w:rsidP="00D5418F">
      <w:pPr>
        <w:pStyle w:val="Listepuce2"/>
        <w:numPr>
          <w:ilvl w:val="0"/>
          <w:numId w:val="0"/>
        </w:numPr>
        <w:spacing w:before="120"/>
        <w:ind w:left="619"/>
      </w:pPr>
      <w:r>
        <w:t>Pour une entreprise de service</w:t>
      </w:r>
      <w:r w:rsidR="00961FE8">
        <w:t> </w:t>
      </w:r>
      <w:r>
        <w:t xml:space="preserve">: </w:t>
      </w:r>
    </w:p>
    <w:p w14:paraId="70F35585" w14:textId="77777777" w:rsidR="00EC1EF5" w:rsidRDefault="00EC1EF5" w:rsidP="00363AE1">
      <w:pPr>
        <w:pStyle w:val="Listepuce3"/>
      </w:pPr>
      <w:r>
        <w:t>Le nombre d’heures requis pour effectuer un mandat;</w:t>
      </w:r>
    </w:p>
    <w:p w14:paraId="4224BEE3" w14:textId="77777777" w:rsidR="00EC1EF5" w:rsidRDefault="00EC1EF5" w:rsidP="00363AE1">
      <w:pPr>
        <w:pStyle w:val="Listepuce3"/>
      </w:pPr>
      <w:r>
        <w:t xml:space="preserve">Les frais </w:t>
      </w:r>
      <w:r w:rsidRPr="00363AE1">
        <w:t>de</w:t>
      </w:r>
      <w:r>
        <w:t xml:space="preserve"> déplacement;</w:t>
      </w:r>
    </w:p>
    <w:p w14:paraId="16BBCFC7" w14:textId="77777777" w:rsidR="00EC1EF5" w:rsidRDefault="00EC1EF5" w:rsidP="00363AE1">
      <w:pPr>
        <w:pStyle w:val="Listepuce3"/>
      </w:pPr>
      <w:r>
        <w:t>Les autres frais de bureau.</w:t>
      </w:r>
    </w:p>
    <w:p w14:paraId="3E1EB972" w14:textId="1080FF49" w:rsidR="00EC1EF5" w:rsidRDefault="00EC1EF5" w:rsidP="00D5418F">
      <w:pPr>
        <w:pStyle w:val="Listepuce2"/>
        <w:keepNext/>
        <w:numPr>
          <w:ilvl w:val="0"/>
          <w:numId w:val="0"/>
        </w:numPr>
        <w:spacing w:before="120"/>
        <w:ind w:left="619"/>
      </w:pPr>
      <w:r>
        <w:lastRenderedPageBreak/>
        <w:t>Pour une entreprise de fabrication (prix de revient)</w:t>
      </w:r>
      <w:r w:rsidR="00961FE8">
        <w:t> </w:t>
      </w:r>
      <w:r>
        <w:t>:</w:t>
      </w:r>
    </w:p>
    <w:p w14:paraId="3BBD0E13" w14:textId="77777777" w:rsidR="00EC1EF5" w:rsidRDefault="00EC1EF5" w:rsidP="00D5418F">
      <w:pPr>
        <w:pStyle w:val="Listepuce3"/>
        <w:keepNext/>
      </w:pPr>
      <w:r>
        <w:t>Le coût des matières premières;</w:t>
      </w:r>
    </w:p>
    <w:p w14:paraId="5ED1C990" w14:textId="77777777" w:rsidR="00EC1EF5" w:rsidRDefault="00EC1EF5" w:rsidP="00D5418F">
      <w:pPr>
        <w:pStyle w:val="Listepuce3"/>
        <w:keepNext/>
      </w:pPr>
      <w:r>
        <w:t>Les frais de transport;</w:t>
      </w:r>
    </w:p>
    <w:p w14:paraId="312E9146" w14:textId="77777777" w:rsidR="00EC1EF5" w:rsidRDefault="00EC1EF5" w:rsidP="00D5418F">
      <w:pPr>
        <w:pStyle w:val="Listepuce3"/>
        <w:keepNext/>
      </w:pPr>
      <w:r>
        <w:t>Le coût de la main-d’œuvre directe;</w:t>
      </w:r>
    </w:p>
    <w:p w14:paraId="6287FCD9" w14:textId="4C8C0F90" w:rsidR="00EC1EF5" w:rsidRDefault="00EC1EF5" w:rsidP="00F45127">
      <w:pPr>
        <w:pStyle w:val="Listepuce3"/>
      </w:pPr>
      <w:r>
        <w:t>Les autres frais reliés à la fabrication (ex.</w:t>
      </w:r>
      <w:r w:rsidR="00961FE8">
        <w:t> </w:t>
      </w:r>
      <w:r>
        <w:t>: % du loyer pour la production).</w:t>
      </w:r>
    </w:p>
    <w:p w14:paraId="15FC098B" w14:textId="77777777" w:rsidR="00EC1EF5" w:rsidRPr="00F37430" w:rsidRDefault="00EC1EF5" w:rsidP="00D5418F">
      <w:pPr>
        <w:pStyle w:val="Listepuce2"/>
        <w:numPr>
          <w:ilvl w:val="0"/>
          <w:numId w:val="0"/>
        </w:numPr>
        <w:spacing w:before="120"/>
        <w:ind w:left="619"/>
        <w:rPr>
          <w:b/>
          <w:bCs/>
        </w:rPr>
      </w:pPr>
      <w:r w:rsidRPr="00F37430">
        <w:rPr>
          <w:b/>
          <w:bCs/>
        </w:rPr>
        <w:t>Selon la marge de profit désirée.</w:t>
      </w:r>
    </w:p>
    <w:p w14:paraId="0106E4E1" w14:textId="77777777" w:rsidR="00EC1EF5" w:rsidRPr="00F37430" w:rsidRDefault="00EC1EF5" w:rsidP="00D5418F">
      <w:pPr>
        <w:pStyle w:val="Listepuce2"/>
        <w:numPr>
          <w:ilvl w:val="0"/>
          <w:numId w:val="0"/>
        </w:numPr>
        <w:spacing w:before="120"/>
        <w:ind w:left="619"/>
        <w:rPr>
          <w:b/>
          <w:bCs/>
        </w:rPr>
      </w:pPr>
      <w:r w:rsidRPr="00F37430">
        <w:rPr>
          <w:b/>
          <w:bCs/>
        </w:rPr>
        <w:t>Selon une combinaison des deux.</w:t>
      </w:r>
    </w:p>
    <w:p w14:paraId="008734E1" w14:textId="7ED526BF" w:rsidR="00EC1EF5" w:rsidRPr="00F37430" w:rsidRDefault="00EC1EF5" w:rsidP="00D5418F">
      <w:pPr>
        <w:pStyle w:val="Listepuce2"/>
        <w:numPr>
          <w:ilvl w:val="0"/>
          <w:numId w:val="0"/>
        </w:numPr>
        <w:spacing w:before="120"/>
        <w:ind w:left="619"/>
        <w:rPr>
          <w:b/>
          <w:bCs/>
        </w:rPr>
      </w:pPr>
      <w:r w:rsidRPr="00F37430">
        <w:rPr>
          <w:b/>
          <w:bCs/>
        </w:rPr>
        <w:t>Selon ce que le client est prêt à payer (prix psychologique)</w:t>
      </w:r>
      <w:r w:rsidR="00961FE8">
        <w:rPr>
          <w:b/>
          <w:bCs/>
        </w:rPr>
        <w:t> </w:t>
      </w:r>
      <w:r w:rsidRPr="00F37430">
        <w:rPr>
          <w:b/>
          <w:bCs/>
        </w:rPr>
        <w:t>?</w:t>
      </w:r>
    </w:p>
    <w:p w14:paraId="5E044480" w14:textId="77777777" w:rsidR="00EC1EF5" w:rsidRDefault="00EC1EF5" w:rsidP="003140FF">
      <w:pPr>
        <w:pStyle w:val="Listepuce1"/>
        <w:spacing w:before="120"/>
      </w:pPr>
      <w:r>
        <w:t>Expliquez vos politiques de crédit, les conditions de paiement, les politiques de rabais et d’escomptes offerts aux clients.</w:t>
      </w:r>
    </w:p>
    <w:p w14:paraId="64C4C0A5" w14:textId="3819B93F" w:rsidR="00EC1EF5" w:rsidRDefault="00EC1EF5" w:rsidP="00E7199F">
      <w:pPr>
        <w:pStyle w:val="Listepuce1"/>
        <w:numPr>
          <w:ilvl w:val="0"/>
          <w:numId w:val="0"/>
        </w:numPr>
        <w:spacing w:before="120" w:after="300"/>
        <w:ind w:left="274"/>
      </w:pPr>
      <w:r w:rsidRPr="00975FC7">
        <w:rPr>
          <w:b/>
          <w:bCs/>
        </w:rPr>
        <w:t>Pour les entreprises de fabrication seulement</w:t>
      </w:r>
      <w:r>
        <w:t>, dressez la liste de vos produits, incluant le prix de vente, le coût de fabrication et la marge bénéficiaire brute à l’aide du tableau suivant</w:t>
      </w:r>
      <w:r w:rsidR="00961FE8">
        <w:t> </w:t>
      </w:r>
      <w:r>
        <w:t>:</w:t>
      </w:r>
    </w:p>
    <w:tbl>
      <w:tblPr>
        <w:tblStyle w:val="TableauListe3-Accentuation6"/>
        <w:tblW w:w="4866" w:type="pct"/>
        <w:tblInd w:w="270" w:type="dxa"/>
        <w:tblLook w:val="0620" w:firstRow="1" w:lastRow="0" w:firstColumn="0" w:lastColumn="0" w:noHBand="1" w:noVBand="1"/>
      </w:tblPr>
      <w:tblGrid>
        <w:gridCol w:w="4049"/>
        <w:gridCol w:w="1921"/>
        <w:gridCol w:w="1921"/>
        <w:gridCol w:w="1919"/>
      </w:tblGrid>
      <w:tr w:rsidR="00A67710" w:rsidRPr="00274D1C" w14:paraId="28210B1F" w14:textId="77777777" w:rsidTr="00905C49">
        <w:trPr>
          <w:cnfStyle w:val="100000000000" w:firstRow="1" w:lastRow="0" w:firstColumn="0" w:lastColumn="0" w:oddVBand="0" w:evenVBand="0" w:oddHBand="0" w:evenHBand="0" w:firstRowFirstColumn="0" w:firstRowLastColumn="0" w:lastRowFirstColumn="0" w:lastRowLastColumn="0"/>
        </w:trPr>
        <w:tc>
          <w:tcPr>
            <w:tcW w:w="2064" w:type="pct"/>
            <w:tcBorders>
              <w:bottom w:val="single" w:sz="2" w:space="0" w:color="auto"/>
            </w:tcBorders>
          </w:tcPr>
          <w:p w14:paraId="67AF6211" w14:textId="6D6970FB" w:rsidR="00A67710" w:rsidRPr="007A547B" w:rsidRDefault="00A67710" w:rsidP="00F32626">
            <w:pPr>
              <w:pStyle w:val="Tableautitrecolonnegauche"/>
            </w:pPr>
            <w:r>
              <w:t>Produit</w:t>
            </w:r>
          </w:p>
        </w:tc>
        <w:tc>
          <w:tcPr>
            <w:tcW w:w="979" w:type="pct"/>
            <w:tcBorders>
              <w:bottom w:val="single" w:sz="2" w:space="0" w:color="auto"/>
            </w:tcBorders>
          </w:tcPr>
          <w:p w14:paraId="3CE29397" w14:textId="39C45FED" w:rsidR="00A67710" w:rsidRPr="007A547B" w:rsidRDefault="00A67710" w:rsidP="00F32626">
            <w:pPr>
              <w:pStyle w:val="Tableautitrecolonnecentre"/>
            </w:pPr>
            <w:r>
              <w:t>Prix</w:t>
            </w:r>
          </w:p>
        </w:tc>
        <w:tc>
          <w:tcPr>
            <w:tcW w:w="979" w:type="pct"/>
            <w:tcBorders>
              <w:bottom w:val="single" w:sz="2" w:space="0" w:color="auto"/>
            </w:tcBorders>
          </w:tcPr>
          <w:p w14:paraId="5B44CC1D" w14:textId="08C3617E" w:rsidR="00A67710" w:rsidRPr="007A547B" w:rsidRDefault="00A67710" w:rsidP="00F32626">
            <w:pPr>
              <w:pStyle w:val="Tableautitrecolonnecentre"/>
            </w:pPr>
            <w:r>
              <w:t>Coût</w:t>
            </w:r>
          </w:p>
        </w:tc>
        <w:tc>
          <w:tcPr>
            <w:tcW w:w="978" w:type="pct"/>
            <w:tcBorders>
              <w:bottom w:val="single" w:sz="2" w:space="0" w:color="auto"/>
            </w:tcBorders>
          </w:tcPr>
          <w:p w14:paraId="79576094" w14:textId="22F5E27A" w:rsidR="00A67710" w:rsidRPr="007A547B" w:rsidRDefault="00A67710" w:rsidP="008145DF">
            <w:pPr>
              <w:pStyle w:val="Tableautitrecolonnecentre"/>
            </w:pPr>
            <w:r>
              <w:t>% Marge</w:t>
            </w:r>
            <w:r>
              <w:br/>
              <w:t>bénéficiaire brute</w:t>
            </w:r>
          </w:p>
        </w:tc>
      </w:tr>
      <w:tr w:rsidR="00A67710" w:rsidRPr="008F5B60" w14:paraId="5790A280" w14:textId="77777777" w:rsidTr="007F08C3">
        <w:tc>
          <w:tcPr>
            <w:tcW w:w="2064" w:type="pct"/>
            <w:tcBorders>
              <w:top w:val="single" w:sz="2" w:space="0" w:color="auto"/>
              <w:right w:val="single" w:sz="2" w:space="0" w:color="000000" w:themeColor="text2"/>
            </w:tcBorders>
          </w:tcPr>
          <w:p w14:paraId="16B479C2" w14:textId="64884C9D" w:rsidR="00A67710" w:rsidRPr="007A547B" w:rsidRDefault="00A67710" w:rsidP="00F32626">
            <w:pPr>
              <w:pStyle w:val="Tableautextegauche"/>
            </w:pPr>
          </w:p>
        </w:tc>
        <w:tc>
          <w:tcPr>
            <w:tcW w:w="979" w:type="pct"/>
            <w:tcBorders>
              <w:top w:val="single" w:sz="2" w:space="0" w:color="auto"/>
              <w:left w:val="single" w:sz="2" w:space="0" w:color="000000" w:themeColor="text2"/>
              <w:right w:val="single" w:sz="2" w:space="0" w:color="000000" w:themeColor="text2"/>
            </w:tcBorders>
          </w:tcPr>
          <w:p w14:paraId="0616C3A2" w14:textId="6D1F4ADF" w:rsidR="00A67710" w:rsidRPr="007A547B" w:rsidRDefault="00A67710" w:rsidP="000547BC">
            <w:pPr>
              <w:pStyle w:val="Tableautextedroite"/>
            </w:pPr>
          </w:p>
        </w:tc>
        <w:tc>
          <w:tcPr>
            <w:tcW w:w="979" w:type="pct"/>
            <w:tcBorders>
              <w:top w:val="single" w:sz="2" w:space="0" w:color="auto"/>
              <w:left w:val="single" w:sz="2" w:space="0" w:color="000000" w:themeColor="text2"/>
              <w:right w:val="single" w:sz="2" w:space="0" w:color="000000" w:themeColor="text2"/>
            </w:tcBorders>
          </w:tcPr>
          <w:p w14:paraId="325BD659" w14:textId="1AB000E6" w:rsidR="00A67710" w:rsidRPr="007A547B" w:rsidRDefault="00A67710" w:rsidP="000547BC">
            <w:pPr>
              <w:pStyle w:val="Tableautextedroite"/>
            </w:pPr>
          </w:p>
        </w:tc>
        <w:tc>
          <w:tcPr>
            <w:tcW w:w="978" w:type="pct"/>
            <w:tcBorders>
              <w:top w:val="single" w:sz="2" w:space="0" w:color="auto"/>
              <w:left w:val="single" w:sz="2" w:space="0" w:color="000000" w:themeColor="text2"/>
            </w:tcBorders>
          </w:tcPr>
          <w:p w14:paraId="083AEC87" w14:textId="36A608E5" w:rsidR="00A67710" w:rsidRPr="007A547B" w:rsidRDefault="00A67710" w:rsidP="000547BC">
            <w:pPr>
              <w:pStyle w:val="Tableautextedroite"/>
            </w:pPr>
          </w:p>
        </w:tc>
      </w:tr>
      <w:tr w:rsidR="00A67710" w:rsidRPr="008F5B60" w14:paraId="64EC6EB4" w14:textId="77777777" w:rsidTr="007F08C3">
        <w:tc>
          <w:tcPr>
            <w:tcW w:w="2064" w:type="pct"/>
            <w:tcBorders>
              <w:top w:val="single" w:sz="2" w:space="0" w:color="auto"/>
              <w:right w:val="single" w:sz="2" w:space="0" w:color="000000" w:themeColor="text2"/>
            </w:tcBorders>
          </w:tcPr>
          <w:p w14:paraId="62B6EFD3" w14:textId="43520EDA" w:rsidR="00A67710" w:rsidRPr="007A547B" w:rsidRDefault="00A67710" w:rsidP="00F32626">
            <w:pPr>
              <w:pStyle w:val="Tableautextegauche"/>
            </w:pPr>
          </w:p>
        </w:tc>
        <w:tc>
          <w:tcPr>
            <w:tcW w:w="979" w:type="pct"/>
            <w:tcBorders>
              <w:top w:val="single" w:sz="2" w:space="0" w:color="auto"/>
              <w:left w:val="single" w:sz="2" w:space="0" w:color="000000" w:themeColor="text2"/>
              <w:right w:val="single" w:sz="2" w:space="0" w:color="000000" w:themeColor="text2"/>
            </w:tcBorders>
          </w:tcPr>
          <w:p w14:paraId="77F1F280" w14:textId="55629DF1" w:rsidR="00A67710" w:rsidRPr="007A547B" w:rsidRDefault="00A67710" w:rsidP="000547BC">
            <w:pPr>
              <w:pStyle w:val="Tableautextedroite"/>
            </w:pPr>
          </w:p>
        </w:tc>
        <w:tc>
          <w:tcPr>
            <w:tcW w:w="979" w:type="pct"/>
            <w:tcBorders>
              <w:top w:val="single" w:sz="2" w:space="0" w:color="auto"/>
              <w:left w:val="single" w:sz="2" w:space="0" w:color="000000" w:themeColor="text2"/>
              <w:right w:val="single" w:sz="2" w:space="0" w:color="000000" w:themeColor="text2"/>
            </w:tcBorders>
          </w:tcPr>
          <w:p w14:paraId="17F103CD" w14:textId="22B358CE" w:rsidR="00A67710" w:rsidRPr="007A547B" w:rsidRDefault="00A67710" w:rsidP="000547BC">
            <w:pPr>
              <w:pStyle w:val="Tableautextedroite"/>
            </w:pPr>
          </w:p>
        </w:tc>
        <w:tc>
          <w:tcPr>
            <w:tcW w:w="978" w:type="pct"/>
            <w:tcBorders>
              <w:top w:val="single" w:sz="2" w:space="0" w:color="auto"/>
              <w:left w:val="single" w:sz="2" w:space="0" w:color="000000" w:themeColor="text2"/>
            </w:tcBorders>
          </w:tcPr>
          <w:p w14:paraId="142B8726" w14:textId="5BF009C3" w:rsidR="00A67710" w:rsidRPr="007A547B" w:rsidRDefault="00A67710" w:rsidP="000547BC">
            <w:pPr>
              <w:pStyle w:val="Tableautextedroite"/>
            </w:pPr>
          </w:p>
        </w:tc>
      </w:tr>
      <w:tr w:rsidR="00A67710" w:rsidRPr="008F5B60" w14:paraId="3ED8BC09" w14:textId="77777777" w:rsidTr="007F08C3">
        <w:tc>
          <w:tcPr>
            <w:tcW w:w="2064" w:type="pct"/>
            <w:tcBorders>
              <w:top w:val="single" w:sz="2" w:space="0" w:color="auto"/>
              <w:right w:val="single" w:sz="2" w:space="0" w:color="000000" w:themeColor="text2"/>
            </w:tcBorders>
          </w:tcPr>
          <w:p w14:paraId="5D5FEE8B" w14:textId="32313A8E" w:rsidR="00A67710" w:rsidRPr="007A547B" w:rsidRDefault="00A67710" w:rsidP="00F32626">
            <w:pPr>
              <w:pStyle w:val="Tableautextegauche"/>
            </w:pPr>
          </w:p>
        </w:tc>
        <w:tc>
          <w:tcPr>
            <w:tcW w:w="979" w:type="pct"/>
            <w:tcBorders>
              <w:top w:val="single" w:sz="2" w:space="0" w:color="auto"/>
              <w:left w:val="single" w:sz="2" w:space="0" w:color="000000" w:themeColor="text2"/>
              <w:right w:val="single" w:sz="2" w:space="0" w:color="000000" w:themeColor="text2"/>
            </w:tcBorders>
          </w:tcPr>
          <w:p w14:paraId="2C9918C0" w14:textId="3609D4B0" w:rsidR="00A67710" w:rsidRPr="007A547B" w:rsidRDefault="00A67710" w:rsidP="000547BC">
            <w:pPr>
              <w:pStyle w:val="Tableautextedroite"/>
            </w:pPr>
          </w:p>
        </w:tc>
        <w:tc>
          <w:tcPr>
            <w:tcW w:w="979" w:type="pct"/>
            <w:tcBorders>
              <w:top w:val="single" w:sz="2" w:space="0" w:color="auto"/>
              <w:left w:val="single" w:sz="2" w:space="0" w:color="000000" w:themeColor="text2"/>
              <w:right w:val="single" w:sz="2" w:space="0" w:color="000000" w:themeColor="text2"/>
            </w:tcBorders>
          </w:tcPr>
          <w:p w14:paraId="085746BC" w14:textId="1D32844A" w:rsidR="00A67710" w:rsidRPr="007A547B" w:rsidRDefault="00A67710" w:rsidP="000547BC">
            <w:pPr>
              <w:pStyle w:val="Tableautextedroite"/>
            </w:pPr>
          </w:p>
        </w:tc>
        <w:tc>
          <w:tcPr>
            <w:tcW w:w="978" w:type="pct"/>
            <w:tcBorders>
              <w:top w:val="single" w:sz="2" w:space="0" w:color="auto"/>
              <w:left w:val="single" w:sz="2" w:space="0" w:color="000000" w:themeColor="text2"/>
            </w:tcBorders>
          </w:tcPr>
          <w:p w14:paraId="17414AA1" w14:textId="3E10950A" w:rsidR="00A67710" w:rsidRPr="007A547B" w:rsidRDefault="00A67710" w:rsidP="000547BC">
            <w:pPr>
              <w:pStyle w:val="Tableautextedroite"/>
            </w:pPr>
          </w:p>
        </w:tc>
      </w:tr>
      <w:tr w:rsidR="00A67710" w:rsidRPr="008F5B60" w14:paraId="31B949E1" w14:textId="77777777" w:rsidTr="007F08C3">
        <w:tc>
          <w:tcPr>
            <w:tcW w:w="2064" w:type="pct"/>
            <w:tcBorders>
              <w:top w:val="single" w:sz="2" w:space="0" w:color="auto"/>
              <w:right w:val="single" w:sz="2" w:space="0" w:color="000000" w:themeColor="text2"/>
            </w:tcBorders>
          </w:tcPr>
          <w:p w14:paraId="1BB26BEE" w14:textId="11BEA24D" w:rsidR="00A67710" w:rsidRPr="007A547B" w:rsidRDefault="00A67710" w:rsidP="00F32626">
            <w:pPr>
              <w:pStyle w:val="Tableautextegauche"/>
            </w:pPr>
          </w:p>
        </w:tc>
        <w:tc>
          <w:tcPr>
            <w:tcW w:w="979" w:type="pct"/>
            <w:tcBorders>
              <w:top w:val="single" w:sz="2" w:space="0" w:color="auto"/>
              <w:left w:val="single" w:sz="2" w:space="0" w:color="000000" w:themeColor="text2"/>
              <w:right w:val="single" w:sz="2" w:space="0" w:color="000000" w:themeColor="text2"/>
            </w:tcBorders>
          </w:tcPr>
          <w:p w14:paraId="784C21D8" w14:textId="7A9A6FC4" w:rsidR="00A67710" w:rsidRPr="007A547B" w:rsidRDefault="00A67710" w:rsidP="000547BC">
            <w:pPr>
              <w:pStyle w:val="Tableautextedroite"/>
            </w:pPr>
          </w:p>
        </w:tc>
        <w:tc>
          <w:tcPr>
            <w:tcW w:w="979" w:type="pct"/>
            <w:tcBorders>
              <w:top w:val="single" w:sz="2" w:space="0" w:color="auto"/>
              <w:left w:val="single" w:sz="2" w:space="0" w:color="000000" w:themeColor="text2"/>
              <w:right w:val="single" w:sz="2" w:space="0" w:color="000000" w:themeColor="text2"/>
            </w:tcBorders>
          </w:tcPr>
          <w:p w14:paraId="1BBB633E" w14:textId="0DBF2FD3" w:rsidR="00A67710" w:rsidRPr="007A547B" w:rsidRDefault="00A67710" w:rsidP="000547BC">
            <w:pPr>
              <w:pStyle w:val="Tableautextedroite"/>
            </w:pPr>
          </w:p>
        </w:tc>
        <w:tc>
          <w:tcPr>
            <w:tcW w:w="978" w:type="pct"/>
            <w:tcBorders>
              <w:top w:val="single" w:sz="2" w:space="0" w:color="auto"/>
              <w:left w:val="single" w:sz="2" w:space="0" w:color="000000" w:themeColor="text2"/>
            </w:tcBorders>
          </w:tcPr>
          <w:p w14:paraId="7EDAFA17" w14:textId="25A03287" w:rsidR="00A67710" w:rsidRPr="007A547B" w:rsidRDefault="00A67710" w:rsidP="000547BC">
            <w:pPr>
              <w:pStyle w:val="Tableautextedroite"/>
            </w:pPr>
          </w:p>
        </w:tc>
      </w:tr>
    </w:tbl>
    <w:p w14:paraId="6C32D31B" w14:textId="1D6F44BA" w:rsidR="00A67710" w:rsidRDefault="007F08C3" w:rsidP="00E7199F">
      <w:pPr>
        <w:pStyle w:val="Listepuce1"/>
        <w:numPr>
          <w:ilvl w:val="0"/>
          <w:numId w:val="0"/>
        </w:numPr>
        <w:spacing w:before="300"/>
        <w:ind w:left="274"/>
      </w:pPr>
      <w:r w:rsidRPr="007F08C3">
        <w:rPr>
          <w:b/>
          <w:bCs/>
        </w:rPr>
        <w:t>Pour les entreprises de service</w:t>
      </w:r>
      <w:r w:rsidRPr="007F08C3">
        <w:t>, mentionnez vos taux horaires et le prix des forfaits offerts à votre clientèle.</w:t>
      </w:r>
    </w:p>
    <w:p w14:paraId="2AFB3175" w14:textId="7A9902F4" w:rsidR="00B7589B" w:rsidRDefault="007F08C3" w:rsidP="007F08C3">
      <w:pPr>
        <w:pStyle w:val="Listepuce1"/>
      </w:pPr>
      <w:r w:rsidRPr="007F08C3">
        <w:t>Expliquez comment votre politique de prix permettra à votre entreprise de pénétrer le marché et de vous y maintenir tout en générant des profits.</w:t>
      </w:r>
    </w:p>
    <w:p w14:paraId="5B13533C" w14:textId="296E16FA" w:rsidR="00AD2934" w:rsidRDefault="00AD2934" w:rsidP="00AD2934">
      <w:pPr>
        <w:pStyle w:val="Titre2"/>
      </w:pPr>
      <w:bookmarkStart w:id="31" w:name="_Toc126588511"/>
      <w:r w:rsidRPr="00AD2934">
        <w:t>Stratégie de communication</w:t>
      </w:r>
      <w:bookmarkEnd w:id="31"/>
    </w:p>
    <w:p w14:paraId="67493F66" w14:textId="00B4FB3F" w:rsidR="00443812" w:rsidRDefault="00443812" w:rsidP="00443812">
      <w:pPr>
        <w:pStyle w:val="Listepuce1"/>
      </w:pPr>
      <w:r>
        <w:t>Quels sont vos objectifs de communication</w:t>
      </w:r>
      <w:r w:rsidR="00961FE8">
        <w:t> </w:t>
      </w:r>
      <w:r>
        <w:t xml:space="preserve">? </w:t>
      </w:r>
    </w:p>
    <w:p w14:paraId="0012194E" w14:textId="6A7AB413" w:rsidR="00443812" w:rsidRDefault="00443812" w:rsidP="00443812">
      <w:pPr>
        <w:pStyle w:val="Listepuce1"/>
        <w:numPr>
          <w:ilvl w:val="0"/>
          <w:numId w:val="0"/>
        </w:numPr>
        <w:ind w:left="274"/>
      </w:pPr>
      <w:r>
        <w:t>Exemple</w:t>
      </w:r>
      <w:r w:rsidR="00961FE8">
        <w:t> </w:t>
      </w:r>
      <w:r>
        <w:t>:</w:t>
      </w:r>
    </w:p>
    <w:p w14:paraId="5161725E" w14:textId="77777777" w:rsidR="00443812" w:rsidRDefault="00443812" w:rsidP="00443812">
      <w:pPr>
        <w:pStyle w:val="Listepuce2"/>
      </w:pPr>
      <w:r>
        <w:t>Faire connaître aux clients un nouveau produit ou service.</w:t>
      </w:r>
    </w:p>
    <w:p w14:paraId="226D605C" w14:textId="77777777" w:rsidR="00443812" w:rsidRDefault="00443812" w:rsidP="00443812">
      <w:pPr>
        <w:pStyle w:val="Listepuce2"/>
      </w:pPr>
      <w:r>
        <w:t>Faire connaître à vos clients l’avantage d’utiliser votre produit par rapport à un autre.</w:t>
      </w:r>
    </w:p>
    <w:p w14:paraId="5916733A" w14:textId="31A17444" w:rsidR="00443812" w:rsidRDefault="00443812" w:rsidP="00443812">
      <w:pPr>
        <w:pStyle w:val="Listepuce1"/>
      </w:pPr>
      <w:r>
        <w:t>Quelle est l’image de votre entreprise (nom, logo, slogan, couleurs)</w:t>
      </w:r>
      <w:r w:rsidR="00961FE8">
        <w:t> </w:t>
      </w:r>
      <w:r>
        <w:t>? Assurez-vous qu’elle soit adaptée à vo</w:t>
      </w:r>
      <w:r w:rsidR="00F45E80">
        <w:t>s</w:t>
      </w:r>
      <w:r>
        <w:t xml:space="preserve"> clientèle</w:t>
      </w:r>
      <w:r w:rsidR="00F45E80">
        <w:t>s</w:t>
      </w:r>
      <w:r>
        <w:t xml:space="preserve"> cible</w:t>
      </w:r>
      <w:r w:rsidR="00F45E80">
        <w:t>s</w:t>
      </w:r>
      <w:r>
        <w:t>!</w:t>
      </w:r>
    </w:p>
    <w:p w14:paraId="4D4F4EB0" w14:textId="77777777" w:rsidR="00443812" w:rsidRDefault="00443812" w:rsidP="00443812">
      <w:pPr>
        <w:pStyle w:val="Listepuce1"/>
      </w:pPr>
      <w:r>
        <w:t>La stratégie de communication se divise en quatre grandes parties.</w:t>
      </w:r>
    </w:p>
    <w:p w14:paraId="768A8EE0" w14:textId="77777777" w:rsidR="00443812" w:rsidRDefault="00443812" w:rsidP="0038583E">
      <w:pPr>
        <w:pStyle w:val="Listenumros2"/>
        <w:contextualSpacing w:val="0"/>
      </w:pPr>
      <w:r>
        <w:t>Moyens publicitaires (utilisés pour renseigner, convaincre et pousser le client à l’action).</w:t>
      </w:r>
    </w:p>
    <w:p w14:paraId="3C981884" w14:textId="426226D3" w:rsidR="00443812" w:rsidRDefault="00443812" w:rsidP="0038583E">
      <w:pPr>
        <w:pStyle w:val="Listenumros2"/>
        <w:numPr>
          <w:ilvl w:val="0"/>
          <w:numId w:val="0"/>
        </w:numPr>
        <w:ind w:left="648"/>
        <w:contextualSpacing w:val="0"/>
      </w:pPr>
      <w:r>
        <w:t>Exemples</w:t>
      </w:r>
      <w:r w:rsidR="00961FE8">
        <w:t> </w:t>
      </w:r>
      <w:r>
        <w:t>: médias sociaux, journaux, revues, radio, télévision, cartes professionnelles, dépliants, catalogues, affichage, enseignes, Internet, marketing direct, etc.</w:t>
      </w:r>
    </w:p>
    <w:p w14:paraId="31F16495" w14:textId="77777777" w:rsidR="00443812" w:rsidRDefault="00443812" w:rsidP="0038583E">
      <w:pPr>
        <w:pStyle w:val="Listenumros2"/>
        <w:contextualSpacing w:val="0"/>
      </w:pPr>
      <w:r>
        <w:t>Outils promotionnels (objectif = vendre)</w:t>
      </w:r>
    </w:p>
    <w:p w14:paraId="14AC7FCC" w14:textId="21142104" w:rsidR="00443812" w:rsidRDefault="00443812" w:rsidP="0038583E">
      <w:pPr>
        <w:pStyle w:val="Listenumros2"/>
        <w:numPr>
          <w:ilvl w:val="0"/>
          <w:numId w:val="0"/>
        </w:numPr>
        <w:ind w:left="648"/>
        <w:contextualSpacing w:val="0"/>
      </w:pPr>
      <w:r>
        <w:t>Exemples</w:t>
      </w:r>
      <w:r w:rsidR="00961FE8">
        <w:t> </w:t>
      </w:r>
      <w:r>
        <w:t>: prix spéciaux, échantillons ou essais gratuits, offres de prix à gagner, programmes de fidélisation, etc. (outils permettant d’augmenter les ventes).</w:t>
      </w:r>
    </w:p>
    <w:p w14:paraId="38AF7C84" w14:textId="77777777" w:rsidR="00443812" w:rsidRDefault="00443812" w:rsidP="0038583E">
      <w:pPr>
        <w:pStyle w:val="Listenumros2"/>
        <w:contextualSpacing w:val="0"/>
      </w:pPr>
      <w:r>
        <w:lastRenderedPageBreak/>
        <w:t>Activités de relations publiques (notoriété de l’entreprise).</w:t>
      </w:r>
    </w:p>
    <w:p w14:paraId="3F48B1C4" w14:textId="4238FEE4" w:rsidR="00443812" w:rsidRDefault="00443812" w:rsidP="0038583E">
      <w:pPr>
        <w:pStyle w:val="Listenumros2"/>
        <w:numPr>
          <w:ilvl w:val="0"/>
          <w:numId w:val="0"/>
        </w:numPr>
        <w:ind w:left="648"/>
        <w:contextualSpacing w:val="0"/>
      </w:pPr>
      <w:r>
        <w:t>Exemples</w:t>
      </w:r>
      <w:r w:rsidR="00961FE8">
        <w:t> </w:t>
      </w:r>
      <w:r>
        <w:t>: associations, congrès, salons, chambres de commerce, colloques, etc.</w:t>
      </w:r>
    </w:p>
    <w:p w14:paraId="62D86F90" w14:textId="77777777" w:rsidR="00443812" w:rsidRDefault="00443812" w:rsidP="007422C4">
      <w:pPr>
        <w:pStyle w:val="Listenumros2"/>
        <w:keepNext/>
        <w:contextualSpacing w:val="0"/>
      </w:pPr>
      <w:r>
        <w:t>Activités de vente (le détail des activités de vente sera expliqué en 4.5)</w:t>
      </w:r>
    </w:p>
    <w:p w14:paraId="243CCC78" w14:textId="5F909B97" w:rsidR="00443812" w:rsidRDefault="00443812" w:rsidP="0038583E">
      <w:pPr>
        <w:pStyle w:val="Listenumros2"/>
        <w:numPr>
          <w:ilvl w:val="0"/>
          <w:numId w:val="0"/>
        </w:numPr>
        <w:ind w:left="648"/>
        <w:contextualSpacing w:val="0"/>
      </w:pPr>
      <w:r>
        <w:t>Exemples</w:t>
      </w:r>
      <w:r w:rsidR="00961FE8">
        <w:t> </w:t>
      </w:r>
      <w:r>
        <w:t>: Télémarketing, vente porte-à-porte, vente au détail (marchandisage), exposition en personne et virtuelle, salon, foire.</w:t>
      </w:r>
    </w:p>
    <w:p w14:paraId="4B7CD350" w14:textId="72692BAC" w:rsidR="00443812" w:rsidRDefault="00443812" w:rsidP="00BB21F0">
      <w:pPr>
        <w:pStyle w:val="Corpsdetexte15ptaprs"/>
      </w:pPr>
      <w:r>
        <w:t>Complétez le tableau ci-dessous afin de déterminer le budget annuel requis pour chacun des moyens utilisés.</w:t>
      </w:r>
    </w:p>
    <w:tbl>
      <w:tblPr>
        <w:tblStyle w:val="TableauListe3-Accentuation6"/>
        <w:tblW w:w="5000" w:type="pct"/>
        <w:tblLook w:val="0660" w:firstRow="1" w:lastRow="1" w:firstColumn="0" w:lastColumn="0" w:noHBand="1" w:noVBand="1"/>
      </w:tblPr>
      <w:tblGrid>
        <w:gridCol w:w="2926"/>
        <w:gridCol w:w="2927"/>
        <w:gridCol w:w="1891"/>
        <w:gridCol w:w="1169"/>
        <w:gridCol w:w="1167"/>
      </w:tblGrid>
      <w:tr w:rsidR="00E31868" w:rsidRPr="00274D1C" w14:paraId="4C46F019" w14:textId="77777777" w:rsidTr="00A628CA">
        <w:trPr>
          <w:cnfStyle w:val="100000000000" w:firstRow="1" w:lastRow="0" w:firstColumn="0" w:lastColumn="0" w:oddVBand="0" w:evenVBand="0" w:oddHBand="0" w:evenHBand="0" w:firstRowFirstColumn="0" w:firstRowLastColumn="0" w:lastRowFirstColumn="0" w:lastRowLastColumn="0"/>
        </w:trPr>
        <w:tc>
          <w:tcPr>
            <w:tcW w:w="1451" w:type="pct"/>
            <w:tcBorders>
              <w:bottom w:val="single" w:sz="2" w:space="0" w:color="auto"/>
            </w:tcBorders>
          </w:tcPr>
          <w:p w14:paraId="470C4FEE" w14:textId="1DD8908E" w:rsidR="00474972" w:rsidRPr="007A547B" w:rsidRDefault="00474972" w:rsidP="00474972">
            <w:pPr>
              <w:pStyle w:val="Tableautitrecolonnegauche"/>
            </w:pPr>
            <w:r w:rsidRPr="001076DA">
              <w:t>Activités</w:t>
            </w:r>
          </w:p>
        </w:tc>
        <w:tc>
          <w:tcPr>
            <w:tcW w:w="1452" w:type="pct"/>
            <w:tcBorders>
              <w:bottom w:val="single" w:sz="2" w:space="0" w:color="auto"/>
            </w:tcBorders>
          </w:tcPr>
          <w:p w14:paraId="3E633EA5" w14:textId="44F3C01C" w:rsidR="00474972" w:rsidRPr="007A547B" w:rsidRDefault="00474972" w:rsidP="00474972">
            <w:pPr>
              <w:pStyle w:val="Tableautitrecolonnecentre"/>
            </w:pPr>
            <w:r w:rsidRPr="001076DA">
              <w:t xml:space="preserve">Buts </w:t>
            </w:r>
          </w:p>
        </w:tc>
        <w:tc>
          <w:tcPr>
            <w:tcW w:w="938" w:type="pct"/>
            <w:tcBorders>
              <w:bottom w:val="single" w:sz="2" w:space="0" w:color="auto"/>
            </w:tcBorders>
          </w:tcPr>
          <w:p w14:paraId="006709FA" w14:textId="527B65FE" w:rsidR="00474972" w:rsidRPr="007A547B" w:rsidRDefault="00474972" w:rsidP="00474972">
            <w:pPr>
              <w:pStyle w:val="Tableautitrecolonnecentre"/>
            </w:pPr>
            <w:r w:rsidRPr="001076DA">
              <w:t>Fréquence/année</w:t>
            </w:r>
          </w:p>
        </w:tc>
        <w:tc>
          <w:tcPr>
            <w:tcW w:w="580" w:type="pct"/>
            <w:tcBorders>
              <w:bottom w:val="single" w:sz="2" w:space="0" w:color="auto"/>
            </w:tcBorders>
          </w:tcPr>
          <w:p w14:paraId="0BF65A9F" w14:textId="5BBA94E8" w:rsidR="00474972" w:rsidRPr="007A547B" w:rsidRDefault="00474972" w:rsidP="00474972">
            <w:pPr>
              <w:pStyle w:val="Tableautitrecolonnecentre"/>
            </w:pPr>
            <w:r w:rsidRPr="001076DA">
              <w:t>Coût</w:t>
            </w:r>
            <w:r>
              <w:br/>
              <w:t>Année</w:t>
            </w:r>
            <w:r w:rsidR="00961FE8">
              <w:rPr>
                <w:rFonts w:hint="eastAsia"/>
              </w:rPr>
              <w:t> </w:t>
            </w:r>
            <w:r>
              <w:t>1</w:t>
            </w:r>
          </w:p>
        </w:tc>
        <w:tc>
          <w:tcPr>
            <w:tcW w:w="579" w:type="pct"/>
            <w:tcBorders>
              <w:bottom w:val="single" w:sz="2" w:space="0" w:color="auto"/>
            </w:tcBorders>
          </w:tcPr>
          <w:p w14:paraId="440558FE" w14:textId="77777777" w:rsidR="00474972" w:rsidRPr="00474972" w:rsidRDefault="00474972" w:rsidP="00474972">
            <w:pPr>
              <w:pStyle w:val="Tableautitrecolonnecentre"/>
            </w:pPr>
            <w:r w:rsidRPr="00474972">
              <w:t>Coût</w:t>
            </w:r>
          </w:p>
          <w:p w14:paraId="04FF2BFB" w14:textId="44119ED0" w:rsidR="00474972" w:rsidRPr="007A547B" w:rsidRDefault="00474972" w:rsidP="00474972">
            <w:pPr>
              <w:pStyle w:val="Tableautitrecolonnecentre"/>
            </w:pPr>
            <w:r w:rsidRPr="00474972">
              <w:t>Année</w:t>
            </w:r>
            <w:r w:rsidR="00961FE8">
              <w:rPr>
                <w:rFonts w:hint="eastAsia"/>
              </w:rPr>
              <w:t> </w:t>
            </w:r>
            <w:r>
              <w:t>2</w:t>
            </w:r>
          </w:p>
        </w:tc>
      </w:tr>
      <w:tr w:rsidR="00474972" w:rsidRPr="008F5B60" w14:paraId="6434C393" w14:textId="77777777" w:rsidTr="00A628CA">
        <w:tc>
          <w:tcPr>
            <w:tcW w:w="1451" w:type="pct"/>
            <w:tcBorders>
              <w:top w:val="single" w:sz="2" w:space="0" w:color="auto"/>
              <w:right w:val="single" w:sz="2" w:space="0" w:color="000000" w:themeColor="text2"/>
            </w:tcBorders>
          </w:tcPr>
          <w:p w14:paraId="5875DB4E" w14:textId="35A867EF" w:rsidR="00474972" w:rsidRPr="007A547B" w:rsidRDefault="00474972" w:rsidP="00F32626">
            <w:pPr>
              <w:pStyle w:val="Tableautextegauche"/>
            </w:pPr>
          </w:p>
        </w:tc>
        <w:tc>
          <w:tcPr>
            <w:tcW w:w="1452" w:type="pct"/>
            <w:tcBorders>
              <w:top w:val="single" w:sz="2" w:space="0" w:color="auto"/>
              <w:left w:val="single" w:sz="2" w:space="0" w:color="000000" w:themeColor="text2"/>
              <w:right w:val="single" w:sz="2" w:space="0" w:color="000000" w:themeColor="text2"/>
            </w:tcBorders>
          </w:tcPr>
          <w:p w14:paraId="3C6B2BAF" w14:textId="0D70A64C" w:rsidR="00474972" w:rsidRPr="007A547B" w:rsidRDefault="00474972" w:rsidP="00F32626">
            <w:pPr>
              <w:pStyle w:val="Tableautextecentre"/>
            </w:pPr>
          </w:p>
        </w:tc>
        <w:tc>
          <w:tcPr>
            <w:tcW w:w="938" w:type="pct"/>
            <w:tcBorders>
              <w:top w:val="single" w:sz="2" w:space="0" w:color="auto"/>
              <w:left w:val="single" w:sz="2" w:space="0" w:color="000000" w:themeColor="text2"/>
              <w:right w:val="single" w:sz="2" w:space="0" w:color="000000" w:themeColor="text2"/>
            </w:tcBorders>
          </w:tcPr>
          <w:p w14:paraId="7677A513" w14:textId="200C283E" w:rsidR="00474972" w:rsidRPr="007A547B" w:rsidRDefault="00474972" w:rsidP="00F32626">
            <w:pPr>
              <w:pStyle w:val="Tableautextecentre"/>
            </w:pPr>
          </w:p>
        </w:tc>
        <w:tc>
          <w:tcPr>
            <w:tcW w:w="580" w:type="pct"/>
            <w:tcBorders>
              <w:top w:val="single" w:sz="2" w:space="0" w:color="auto"/>
              <w:left w:val="single" w:sz="2" w:space="0" w:color="000000" w:themeColor="text2"/>
              <w:right w:val="single" w:sz="2" w:space="0" w:color="000000" w:themeColor="text2"/>
            </w:tcBorders>
          </w:tcPr>
          <w:p w14:paraId="6704B533" w14:textId="55224DB6" w:rsidR="00474972" w:rsidRPr="007A547B" w:rsidRDefault="00474972" w:rsidP="00F32626">
            <w:pPr>
              <w:pStyle w:val="Tableautextecentre"/>
            </w:pPr>
          </w:p>
        </w:tc>
        <w:tc>
          <w:tcPr>
            <w:tcW w:w="579" w:type="pct"/>
            <w:tcBorders>
              <w:top w:val="single" w:sz="2" w:space="0" w:color="auto"/>
              <w:left w:val="single" w:sz="2" w:space="0" w:color="000000" w:themeColor="text2"/>
            </w:tcBorders>
          </w:tcPr>
          <w:p w14:paraId="3AA84390" w14:textId="778219BD" w:rsidR="00474972" w:rsidRPr="007A547B" w:rsidRDefault="00474972" w:rsidP="00F32626">
            <w:pPr>
              <w:pStyle w:val="Tableautextecentre"/>
            </w:pPr>
          </w:p>
        </w:tc>
      </w:tr>
      <w:tr w:rsidR="00474972" w:rsidRPr="008F5B60" w14:paraId="3DB935E3" w14:textId="77777777" w:rsidTr="00A628CA">
        <w:tc>
          <w:tcPr>
            <w:tcW w:w="1451" w:type="pct"/>
            <w:tcBorders>
              <w:right w:val="single" w:sz="2" w:space="0" w:color="000000" w:themeColor="text2"/>
            </w:tcBorders>
          </w:tcPr>
          <w:p w14:paraId="573FDD8E" w14:textId="3E9FAC48" w:rsidR="00474972" w:rsidRPr="007A547B" w:rsidRDefault="00474972" w:rsidP="00F32626">
            <w:pPr>
              <w:pStyle w:val="Tableautextegauche"/>
            </w:pPr>
          </w:p>
        </w:tc>
        <w:tc>
          <w:tcPr>
            <w:tcW w:w="1452" w:type="pct"/>
            <w:tcBorders>
              <w:left w:val="single" w:sz="2" w:space="0" w:color="000000" w:themeColor="text2"/>
              <w:right w:val="single" w:sz="2" w:space="0" w:color="000000" w:themeColor="text2"/>
            </w:tcBorders>
          </w:tcPr>
          <w:p w14:paraId="482373CA" w14:textId="691AA7AE" w:rsidR="00474972" w:rsidRPr="007A547B" w:rsidRDefault="00474972" w:rsidP="00F32626">
            <w:pPr>
              <w:pStyle w:val="Tableautextecentre"/>
            </w:pPr>
          </w:p>
        </w:tc>
        <w:tc>
          <w:tcPr>
            <w:tcW w:w="938" w:type="pct"/>
            <w:tcBorders>
              <w:left w:val="single" w:sz="2" w:space="0" w:color="000000" w:themeColor="text2"/>
              <w:right w:val="single" w:sz="2" w:space="0" w:color="000000" w:themeColor="text2"/>
            </w:tcBorders>
          </w:tcPr>
          <w:p w14:paraId="131DF91B" w14:textId="47E64CBC" w:rsidR="00474972" w:rsidRPr="007A547B" w:rsidRDefault="00474972" w:rsidP="00F32626">
            <w:pPr>
              <w:pStyle w:val="Tableautextecentre"/>
            </w:pPr>
          </w:p>
        </w:tc>
        <w:tc>
          <w:tcPr>
            <w:tcW w:w="580" w:type="pct"/>
            <w:tcBorders>
              <w:left w:val="single" w:sz="2" w:space="0" w:color="000000" w:themeColor="text2"/>
              <w:right w:val="single" w:sz="2" w:space="0" w:color="000000" w:themeColor="text2"/>
            </w:tcBorders>
          </w:tcPr>
          <w:p w14:paraId="7FEA49C9" w14:textId="018AE0FF" w:rsidR="00474972" w:rsidRPr="007A547B" w:rsidRDefault="00474972" w:rsidP="00F32626">
            <w:pPr>
              <w:pStyle w:val="Tableautextecentre"/>
            </w:pPr>
          </w:p>
        </w:tc>
        <w:tc>
          <w:tcPr>
            <w:tcW w:w="579" w:type="pct"/>
            <w:tcBorders>
              <w:left w:val="single" w:sz="2" w:space="0" w:color="000000" w:themeColor="text2"/>
            </w:tcBorders>
          </w:tcPr>
          <w:p w14:paraId="5A1DA113" w14:textId="18A809C1" w:rsidR="00474972" w:rsidRPr="007A547B" w:rsidRDefault="00474972" w:rsidP="00F32626">
            <w:pPr>
              <w:pStyle w:val="Tableautextecentre"/>
            </w:pPr>
          </w:p>
        </w:tc>
      </w:tr>
      <w:tr w:rsidR="00474972" w:rsidRPr="008F5B60" w14:paraId="4C0E9E77" w14:textId="77777777" w:rsidTr="00A628CA">
        <w:tc>
          <w:tcPr>
            <w:tcW w:w="1451" w:type="pct"/>
            <w:tcBorders>
              <w:right w:val="single" w:sz="2" w:space="0" w:color="000000" w:themeColor="text2"/>
            </w:tcBorders>
          </w:tcPr>
          <w:p w14:paraId="05551318" w14:textId="0C75D5C8" w:rsidR="00474972" w:rsidRPr="007A547B" w:rsidRDefault="00474972" w:rsidP="00F32626">
            <w:pPr>
              <w:pStyle w:val="Tableautextegauche"/>
            </w:pPr>
          </w:p>
        </w:tc>
        <w:tc>
          <w:tcPr>
            <w:tcW w:w="1452" w:type="pct"/>
            <w:tcBorders>
              <w:left w:val="single" w:sz="2" w:space="0" w:color="000000" w:themeColor="text2"/>
              <w:right w:val="single" w:sz="2" w:space="0" w:color="000000" w:themeColor="text2"/>
            </w:tcBorders>
          </w:tcPr>
          <w:p w14:paraId="2BCA3A17" w14:textId="348FD1F1" w:rsidR="00474972" w:rsidRPr="007A547B" w:rsidRDefault="00474972" w:rsidP="00F32626">
            <w:pPr>
              <w:pStyle w:val="Tableautextecentre"/>
            </w:pPr>
          </w:p>
        </w:tc>
        <w:tc>
          <w:tcPr>
            <w:tcW w:w="938" w:type="pct"/>
            <w:tcBorders>
              <w:left w:val="single" w:sz="2" w:space="0" w:color="000000" w:themeColor="text2"/>
              <w:right w:val="single" w:sz="2" w:space="0" w:color="000000" w:themeColor="text2"/>
            </w:tcBorders>
          </w:tcPr>
          <w:p w14:paraId="08234AF1" w14:textId="2748F29A" w:rsidR="00474972" w:rsidRPr="007A547B" w:rsidRDefault="00474972" w:rsidP="00F32626">
            <w:pPr>
              <w:pStyle w:val="Tableautextecentre"/>
            </w:pPr>
          </w:p>
        </w:tc>
        <w:tc>
          <w:tcPr>
            <w:tcW w:w="580" w:type="pct"/>
            <w:tcBorders>
              <w:left w:val="single" w:sz="2" w:space="0" w:color="000000" w:themeColor="text2"/>
              <w:right w:val="single" w:sz="2" w:space="0" w:color="000000" w:themeColor="text2"/>
            </w:tcBorders>
          </w:tcPr>
          <w:p w14:paraId="4CFEB712" w14:textId="555B368F" w:rsidR="00474972" w:rsidRPr="007A547B" w:rsidRDefault="00474972" w:rsidP="00F32626">
            <w:pPr>
              <w:pStyle w:val="Tableautextecentre"/>
            </w:pPr>
          </w:p>
        </w:tc>
        <w:tc>
          <w:tcPr>
            <w:tcW w:w="579" w:type="pct"/>
            <w:tcBorders>
              <w:left w:val="single" w:sz="2" w:space="0" w:color="000000" w:themeColor="text2"/>
            </w:tcBorders>
          </w:tcPr>
          <w:p w14:paraId="62C21E3B" w14:textId="0EA1197B" w:rsidR="00474972" w:rsidRPr="007A547B" w:rsidRDefault="00474972" w:rsidP="00F32626">
            <w:pPr>
              <w:pStyle w:val="Tableautextecentre"/>
            </w:pPr>
          </w:p>
        </w:tc>
      </w:tr>
      <w:tr w:rsidR="00474972" w:rsidRPr="008F5B60" w14:paraId="0526C09B" w14:textId="77777777" w:rsidTr="00A628CA">
        <w:tc>
          <w:tcPr>
            <w:tcW w:w="1451" w:type="pct"/>
            <w:tcBorders>
              <w:bottom w:val="single" w:sz="12" w:space="0" w:color="000000" w:themeColor="text1"/>
              <w:right w:val="single" w:sz="2" w:space="0" w:color="000000" w:themeColor="text2"/>
            </w:tcBorders>
          </w:tcPr>
          <w:p w14:paraId="04F872A9" w14:textId="71FAA422" w:rsidR="00474972" w:rsidRPr="007A547B" w:rsidRDefault="00474972" w:rsidP="00F32626">
            <w:pPr>
              <w:pStyle w:val="Tableautextegauche"/>
            </w:pPr>
          </w:p>
        </w:tc>
        <w:tc>
          <w:tcPr>
            <w:tcW w:w="1452" w:type="pct"/>
            <w:tcBorders>
              <w:left w:val="single" w:sz="2" w:space="0" w:color="000000" w:themeColor="text2"/>
              <w:bottom w:val="single" w:sz="12" w:space="0" w:color="000000" w:themeColor="text1"/>
              <w:right w:val="single" w:sz="2" w:space="0" w:color="000000" w:themeColor="text2"/>
            </w:tcBorders>
          </w:tcPr>
          <w:p w14:paraId="4A537451" w14:textId="335228F9" w:rsidR="00474972" w:rsidRPr="007A547B" w:rsidRDefault="00474972" w:rsidP="00F32626">
            <w:pPr>
              <w:pStyle w:val="Tableautextecentre"/>
            </w:pPr>
          </w:p>
        </w:tc>
        <w:tc>
          <w:tcPr>
            <w:tcW w:w="938" w:type="pct"/>
            <w:tcBorders>
              <w:left w:val="single" w:sz="2" w:space="0" w:color="000000" w:themeColor="text2"/>
              <w:bottom w:val="single" w:sz="12" w:space="0" w:color="000000" w:themeColor="text1"/>
              <w:right w:val="single" w:sz="2" w:space="0" w:color="000000" w:themeColor="text2"/>
            </w:tcBorders>
          </w:tcPr>
          <w:p w14:paraId="7EA226BB" w14:textId="256BCADC" w:rsidR="00474972" w:rsidRPr="007A547B" w:rsidRDefault="00474972" w:rsidP="00F32626">
            <w:pPr>
              <w:pStyle w:val="Tableautextecentre"/>
            </w:pPr>
          </w:p>
        </w:tc>
        <w:tc>
          <w:tcPr>
            <w:tcW w:w="580" w:type="pct"/>
            <w:tcBorders>
              <w:left w:val="single" w:sz="2" w:space="0" w:color="000000" w:themeColor="text2"/>
              <w:bottom w:val="single" w:sz="12" w:space="0" w:color="000000" w:themeColor="text1"/>
              <w:right w:val="single" w:sz="2" w:space="0" w:color="000000" w:themeColor="text2"/>
            </w:tcBorders>
          </w:tcPr>
          <w:p w14:paraId="2DB4D5F0" w14:textId="08970A1E" w:rsidR="00474972" w:rsidRPr="007A547B" w:rsidRDefault="00474972" w:rsidP="00F32626">
            <w:pPr>
              <w:pStyle w:val="Tableautextecentre"/>
            </w:pPr>
          </w:p>
        </w:tc>
        <w:tc>
          <w:tcPr>
            <w:tcW w:w="579" w:type="pct"/>
            <w:tcBorders>
              <w:left w:val="single" w:sz="2" w:space="0" w:color="000000" w:themeColor="text2"/>
              <w:bottom w:val="single" w:sz="12" w:space="0" w:color="000000" w:themeColor="text1"/>
            </w:tcBorders>
          </w:tcPr>
          <w:p w14:paraId="0D80115C" w14:textId="477FB030" w:rsidR="00474972" w:rsidRPr="007A547B" w:rsidRDefault="00474972" w:rsidP="00F32626">
            <w:pPr>
              <w:pStyle w:val="Tableautextecentre"/>
            </w:pPr>
          </w:p>
        </w:tc>
      </w:tr>
      <w:tr w:rsidR="00E31868" w:rsidRPr="008F5B60" w14:paraId="50B1EE95" w14:textId="77777777" w:rsidTr="00A628CA">
        <w:trPr>
          <w:cnfStyle w:val="010000000000" w:firstRow="0" w:lastRow="1" w:firstColumn="0" w:lastColumn="0" w:oddVBand="0" w:evenVBand="0" w:oddHBand="0" w:evenHBand="0" w:firstRowFirstColumn="0" w:firstRowLastColumn="0" w:lastRowFirstColumn="0" w:lastRowLastColumn="0"/>
        </w:trPr>
        <w:tc>
          <w:tcPr>
            <w:tcW w:w="1451" w:type="pct"/>
            <w:tcBorders>
              <w:bottom w:val="single" w:sz="2" w:space="0" w:color="000000" w:themeColor="text2"/>
              <w:right w:val="single" w:sz="2" w:space="0" w:color="000000" w:themeColor="text2"/>
            </w:tcBorders>
          </w:tcPr>
          <w:p w14:paraId="3AB7A70B" w14:textId="4C15B308" w:rsidR="00474972" w:rsidRPr="008F5B60" w:rsidRDefault="00474972" w:rsidP="00F32626">
            <w:pPr>
              <w:pStyle w:val="Tableautextegauche"/>
            </w:pPr>
            <w:r w:rsidRPr="005F792B">
              <w:t>Total</w:t>
            </w:r>
            <w:r>
              <w:t xml:space="preserve"> budget annuel</w:t>
            </w:r>
          </w:p>
        </w:tc>
        <w:tc>
          <w:tcPr>
            <w:tcW w:w="1452" w:type="pct"/>
            <w:tcBorders>
              <w:left w:val="single" w:sz="2" w:space="0" w:color="000000" w:themeColor="text2"/>
              <w:bottom w:val="single" w:sz="2" w:space="0" w:color="000000" w:themeColor="text2"/>
              <w:right w:val="single" w:sz="2" w:space="0" w:color="000000" w:themeColor="text2"/>
            </w:tcBorders>
          </w:tcPr>
          <w:p w14:paraId="32901555" w14:textId="747C5296" w:rsidR="00474972" w:rsidRPr="00F745AC" w:rsidRDefault="00474972" w:rsidP="00F32626">
            <w:pPr>
              <w:pStyle w:val="Tableautextecentre"/>
            </w:pPr>
          </w:p>
        </w:tc>
        <w:tc>
          <w:tcPr>
            <w:tcW w:w="938" w:type="pct"/>
            <w:tcBorders>
              <w:left w:val="single" w:sz="2" w:space="0" w:color="000000" w:themeColor="text2"/>
              <w:bottom w:val="single" w:sz="2" w:space="0" w:color="000000" w:themeColor="text2"/>
              <w:right w:val="single" w:sz="2" w:space="0" w:color="000000" w:themeColor="text2"/>
            </w:tcBorders>
          </w:tcPr>
          <w:p w14:paraId="5C8F2A87" w14:textId="67BDB958" w:rsidR="00474972" w:rsidRPr="00F745AC" w:rsidRDefault="00474972" w:rsidP="00F32626">
            <w:pPr>
              <w:pStyle w:val="Tableautextecentre"/>
            </w:pPr>
          </w:p>
        </w:tc>
        <w:tc>
          <w:tcPr>
            <w:tcW w:w="580" w:type="pct"/>
            <w:tcBorders>
              <w:left w:val="single" w:sz="2" w:space="0" w:color="000000" w:themeColor="text2"/>
              <w:bottom w:val="single" w:sz="2" w:space="0" w:color="000000" w:themeColor="text2"/>
              <w:right w:val="single" w:sz="2" w:space="0" w:color="000000" w:themeColor="text2"/>
            </w:tcBorders>
          </w:tcPr>
          <w:p w14:paraId="7B5F7646" w14:textId="15B54FA9" w:rsidR="00474972" w:rsidRPr="00F745AC" w:rsidRDefault="00474972" w:rsidP="00F32626">
            <w:pPr>
              <w:pStyle w:val="Tableautextecentre"/>
            </w:pPr>
          </w:p>
        </w:tc>
        <w:tc>
          <w:tcPr>
            <w:tcW w:w="579" w:type="pct"/>
            <w:tcBorders>
              <w:left w:val="single" w:sz="2" w:space="0" w:color="000000" w:themeColor="text2"/>
              <w:bottom w:val="single" w:sz="2" w:space="0" w:color="000000" w:themeColor="text2"/>
            </w:tcBorders>
          </w:tcPr>
          <w:p w14:paraId="18495797" w14:textId="23552D3D" w:rsidR="00474972" w:rsidRPr="00F745AC" w:rsidRDefault="00474972" w:rsidP="00F32626">
            <w:pPr>
              <w:pStyle w:val="Tableautextecentre"/>
            </w:pPr>
          </w:p>
        </w:tc>
      </w:tr>
    </w:tbl>
    <w:p w14:paraId="7F743C99" w14:textId="017FE5E7" w:rsidR="00E927F9" w:rsidRDefault="00357782" w:rsidP="00BB21F0">
      <w:pPr>
        <w:pStyle w:val="Titre2"/>
        <w:spacing w:before="570"/>
      </w:pPr>
      <w:bookmarkStart w:id="32" w:name="_Toc126588512"/>
      <w:r w:rsidRPr="00357782">
        <w:t>Stratégie de distribution</w:t>
      </w:r>
      <w:bookmarkEnd w:id="32"/>
    </w:p>
    <w:p w14:paraId="22A37CA0" w14:textId="5206955D" w:rsidR="00DC6840" w:rsidRPr="003F0BC5" w:rsidRDefault="00DC6840" w:rsidP="00BB7651">
      <w:pPr>
        <w:pStyle w:val="Corpsdetexte"/>
        <w:ind w:left="907"/>
        <w:rPr>
          <w:b/>
          <w:bCs/>
        </w:rPr>
      </w:pPr>
      <w:r w:rsidRPr="003F0BC5">
        <w:rPr>
          <w:b/>
          <w:bCs/>
        </w:rPr>
        <w:t>(Entreprises de fabrication et distributeurs seulement)</w:t>
      </w:r>
    </w:p>
    <w:p w14:paraId="7C85CB36" w14:textId="75021B5A" w:rsidR="001C1C88" w:rsidRDefault="001C1C88" w:rsidP="001C1C88">
      <w:pPr>
        <w:pStyle w:val="Listepuce1"/>
      </w:pPr>
      <w:r>
        <w:t>Quel est votre réseau de distribution</w:t>
      </w:r>
      <w:r w:rsidR="00961FE8">
        <w:t> </w:t>
      </w:r>
      <w:r>
        <w:t xml:space="preserve">? </w:t>
      </w:r>
    </w:p>
    <w:p w14:paraId="33D1E32F" w14:textId="6FB8BDBA" w:rsidR="001C1C88" w:rsidRDefault="001C1C88" w:rsidP="003F0BC5">
      <w:pPr>
        <w:pStyle w:val="Listepuce1"/>
        <w:numPr>
          <w:ilvl w:val="0"/>
          <w:numId w:val="0"/>
        </w:numPr>
        <w:ind w:left="274"/>
      </w:pPr>
      <w:r>
        <w:t>Exemple</w:t>
      </w:r>
      <w:r w:rsidR="00961FE8">
        <w:t> </w:t>
      </w:r>
      <w:r>
        <w:t>: distributeurs spécialisés, grossistes, détaillants, supermarchés, franchises, magasins indépendants, etc. Choix justifiés en fonction des objectifs marketing visés.</w:t>
      </w:r>
    </w:p>
    <w:p w14:paraId="160552A0" w14:textId="15A7D225" w:rsidR="001C1C88" w:rsidRDefault="001C1C88" w:rsidP="001C1C88">
      <w:pPr>
        <w:pStyle w:val="Listepuce1"/>
      </w:pPr>
      <w:r>
        <w:t>Avez-vous établi des contacts avec vos distributeurs</w:t>
      </w:r>
      <w:r w:rsidR="00961FE8">
        <w:t> </w:t>
      </w:r>
      <w:r>
        <w:t>? Quels sont-ils</w:t>
      </w:r>
      <w:r w:rsidR="00961FE8">
        <w:t> </w:t>
      </w:r>
      <w:r>
        <w:t>?</w:t>
      </w:r>
    </w:p>
    <w:p w14:paraId="653F81B7" w14:textId="54B4A0AE" w:rsidR="001C1C88" w:rsidRDefault="001C1C88" w:rsidP="001C1C88">
      <w:pPr>
        <w:pStyle w:val="Listepuce1"/>
      </w:pPr>
      <w:r>
        <w:t>Quelles sont les procédures envisagées (consignation - commissions sur vente, marge bénéficiaire brute exigée par le distributeur, conditions et délais de paiement, etc.)</w:t>
      </w:r>
      <w:r w:rsidR="00961FE8">
        <w:t> </w:t>
      </w:r>
      <w:r>
        <w:t>?</w:t>
      </w:r>
    </w:p>
    <w:p w14:paraId="50602F28" w14:textId="688D2E1A" w:rsidR="001C1C88" w:rsidRDefault="001C1C88" w:rsidP="001C1C88">
      <w:pPr>
        <w:pStyle w:val="Listepuce1"/>
      </w:pPr>
      <w:r>
        <w:t>Quel pourcentage des ventes votre distributeur demandera-t-il</w:t>
      </w:r>
      <w:r w:rsidR="00961FE8">
        <w:t> </w:t>
      </w:r>
      <w:r>
        <w:t>? Quel territoire couvrira-t-il</w:t>
      </w:r>
      <w:r w:rsidR="00961FE8">
        <w:t> </w:t>
      </w:r>
      <w:r>
        <w:t>? Où vend-il</w:t>
      </w:r>
      <w:r w:rsidR="00961FE8">
        <w:t> </w:t>
      </w:r>
      <w:r>
        <w:t>? À qui vend-il</w:t>
      </w:r>
      <w:r w:rsidR="00961FE8">
        <w:t> </w:t>
      </w:r>
      <w:r>
        <w:t>?</w:t>
      </w:r>
    </w:p>
    <w:p w14:paraId="619CEA2C" w14:textId="45D0D0C8" w:rsidR="001C1C88" w:rsidRDefault="00896027" w:rsidP="00896027">
      <w:pPr>
        <w:pStyle w:val="Titre2"/>
      </w:pPr>
      <w:bookmarkStart w:id="33" w:name="_Toc126588513"/>
      <w:r w:rsidRPr="00896027">
        <w:t>Stratégie de vente</w:t>
      </w:r>
      <w:bookmarkEnd w:id="33"/>
    </w:p>
    <w:p w14:paraId="3D9DCE1E" w14:textId="6D3AC7E2" w:rsidR="00EE29EA" w:rsidRDefault="00EE29EA" w:rsidP="00EE29EA">
      <w:pPr>
        <w:pStyle w:val="Listepuce1"/>
      </w:pPr>
      <w:r>
        <w:t>Qui s’occupe des ventes</w:t>
      </w:r>
      <w:r w:rsidR="00961FE8">
        <w:t> </w:t>
      </w:r>
      <w:r>
        <w:t>? Combien d’heures par semaine prévoyez-vous y consacrer</w:t>
      </w:r>
      <w:r w:rsidR="00961FE8">
        <w:t> </w:t>
      </w:r>
      <w:r>
        <w:t xml:space="preserve">? </w:t>
      </w:r>
    </w:p>
    <w:p w14:paraId="69F92944" w14:textId="4AB9808C" w:rsidR="00EE29EA" w:rsidRDefault="00EE29EA" w:rsidP="00EE29EA">
      <w:pPr>
        <w:pStyle w:val="Listepuce1"/>
      </w:pPr>
      <w:r>
        <w:t>Par quelle clientèle ou quel secteur entreprenez-vous votre sollicitation</w:t>
      </w:r>
      <w:r w:rsidR="00961FE8">
        <w:t> </w:t>
      </w:r>
      <w:r>
        <w:t>?</w:t>
      </w:r>
    </w:p>
    <w:p w14:paraId="76E667AA" w14:textId="7763AB49" w:rsidR="00896027" w:rsidRDefault="00EE29EA" w:rsidP="00EE29EA">
      <w:pPr>
        <w:pStyle w:val="Listepuce1"/>
      </w:pPr>
      <w:r>
        <w:t>Prévoyez-vous des vendeurs sur place ou sur la route</w:t>
      </w:r>
      <w:r w:rsidR="00961FE8">
        <w:t> </w:t>
      </w:r>
      <w:r>
        <w:t>? Quelle est la politique de commission pour les vendeurs</w:t>
      </w:r>
      <w:r w:rsidR="00961FE8">
        <w:t> </w:t>
      </w:r>
      <w:r>
        <w:t>?</w:t>
      </w:r>
    </w:p>
    <w:p w14:paraId="5376692E" w14:textId="1ED8B89C" w:rsidR="008F61DF" w:rsidRDefault="008F61DF" w:rsidP="008F61DF">
      <w:pPr>
        <w:pStyle w:val="Listepuce1"/>
      </w:pPr>
      <w:r>
        <w:t>Comment le marché est-il réparti entre vos représentants commerciaux actuels et futurs</w:t>
      </w:r>
      <w:r w:rsidR="00961FE8">
        <w:t> </w:t>
      </w:r>
      <w:r>
        <w:t xml:space="preserve">? </w:t>
      </w:r>
    </w:p>
    <w:p w14:paraId="00ADF443" w14:textId="3784DE6A" w:rsidR="008F61DF" w:rsidRDefault="008F61DF" w:rsidP="008F61DF">
      <w:pPr>
        <w:pStyle w:val="Listepuce2"/>
      </w:pPr>
      <w:r>
        <w:t>Par territoire</w:t>
      </w:r>
      <w:r w:rsidR="00961FE8">
        <w:t> </w:t>
      </w:r>
      <w:r>
        <w:t>?</w:t>
      </w:r>
    </w:p>
    <w:p w14:paraId="2C806D0E" w14:textId="1790B42B" w:rsidR="008F61DF" w:rsidRDefault="008F61DF" w:rsidP="008F61DF">
      <w:pPr>
        <w:pStyle w:val="Listepuce2"/>
      </w:pPr>
      <w:r>
        <w:t>Par type de produits</w:t>
      </w:r>
      <w:r w:rsidR="00961FE8">
        <w:t> </w:t>
      </w:r>
      <w:r>
        <w:t>?</w:t>
      </w:r>
    </w:p>
    <w:p w14:paraId="55E48D33" w14:textId="5D4C006F" w:rsidR="008F61DF" w:rsidRDefault="008F61DF" w:rsidP="008F61DF">
      <w:pPr>
        <w:pStyle w:val="Listepuce2"/>
      </w:pPr>
      <w:r>
        <w:t>Autrement</w:t>
      </w:r>
      <w:r w:rsidR="00961FE8">
        <w:t> </w:t>
      </w:r>
      <w:r>
        <w:t>?</w:t>
      </w:r>
    </w:p>
    <w:p w14:paraId="3C09BE13" w14:textId="727C9554" w:rsidR="008F61DF" w:rsidRDefault="008F61DF" w:rsidP="003F0BC5">
      <w:pPr>
        <w:pStyle w:val="Listepuce1"/>
        <w:keepNext/>
      </w:pPr>
      <w:r>
        <w:lastRenderedPageBreak/>
        <w:t>Comment allez-vous effectuer vos activités de sollicitation</w:t>
      </w:r>
      <w:r w:rsidR="00961FE8">
        <w:t> </w:t>
      </w:r>
      <w:r>
        <w:t>?</w:t>
      </w:r>
    </w:p>
    <w:p w14:paraId="5CCDA748" w14:textId="3086176D" w:rsidR="008F61DF" w:rsidRDefault="008F61DF" w:rsidP="008F61DF">
      <w:pPr>
        <w:pStyle w:val="Listepuce2"/>
      </w:pPr>
      <w:r>
        <w:t>Télémarketing</w:t>
      </w:r>
      <w:r w:rsidR="00961FE8">
        <w:t> </w:t>
      </w:r>
      <w:r>
        <w:t>?</w:t>
      </w:r>
    </w:p>
    <w:p w14:paraId="589760D4" w14:textId="315A397C" w:rsidR="008F61DF" w:rsidRDefault="008F61DF" w:rsidP="008F61DF">
      <w:pPr>
        <w:pStyle w:val="Listepuce2"/>
      </w:pPr>
      <w:r>
        <w:t>Médias sociaux</w:t>
      </w:r>
      <w:r w:rsidR="00961FE8">
        <w:t> </w:t>
      </w:r>
      <w:r>
        <w:t>?</w:t>
      </w:r>
    </w:p>
    <w:p w14:paraId="426A7F87" w14:textId="346FD3C0" w:rsidR="008F61DF" w:rsidRDefault="008F61DF" w:rsidP="008F61DF">
      <w:pPr>
        <w:pStyle w:val="Listepuce2"/>
      </w:pPr>
      <w:r>
        <w:t>Site Web de l’entreprise</w:t>
      </w:r>
      <w:r w:rsidR="00961FE8">
        <w:t> </w:t>
      </w:r>
      <w:r>
        <w:t>?</w:t>
      </w:r>
    </w:p>
    <w:p w14:paraId="0AAB4812" w14:textId="07BF7CF6" w:rsidR="008F61DF" w:rsidRDefault="008F61DF" w:rsidP="008F61DF">
      <w:pPr>
        <w:pStyle w:val="Listepuce2"/>
      </w:pPr>
      <w:r>
        <w:t>Vente directe</w:t>
      </w:r>
      <w:r w:rsidR="00961FE8">
        <w:t> </w:t>
      </w:r>
      <w:r>
        <w:t>?</w:t>
      </w:r>
    </w:p>
    <w:p w14:paraId="67F88ED6" w14:textId="1E8479F3" w:rsidR="008F61DF" w:rsidRDefault="008F61DF" w:rsidP="008F61DF">
      <w:pPr>
        <w:pStyle w:val="Listepuce2"/>
      </w:pPr>
      <w:r>
        <w:t>Envois postaux</w:t>
      </w:r>
      <w:r w:rsidR="00961FE8">
        <w:t> </w:t>
      </w:r>
      <w:r>
        <w:t>?</w:t>
      </w:r>
    </w:p>
    <w:p w14:paraId="76B59A71" w14:textId="6537629F" w:rsidR="008F61DF" w:rsidRDefault="00751022" w:rsidP="00751022">
      <w:pPr>
        <w:pStyle w:val="Titre2"/>
      </w:pPr>
      <w:bookmarkStart w:id="34" w:name="_Toc126588514"/>
      <w:r w:rsidRPr="00751022">
        <w:t>Stratégie de localisation</w:t>
      </w:r>
      <w:bookmarkEnd w:id="34"/>
    </w:p>
    <w:p w14:paraId="2E99339C" w14:textId="3A0E1707" w:rsidR="00280E51" w:rsidRDefault="00280E51" w:rsidP="00280E51">
      <w:pPr>
        <w:pStyle w:val="Listepuce1"/>
      </w:pPr>
      <w:r>
        <w:t>Où et pour quels motifs avez-vous choisi ou choisirez-vous l’emplacement de votre local</w:t>
      </w:r>
      <w:r w:rsidR="00961FE8">
        <w:t> </w:t>
      </w:r>
      <w:r>
        <w:t>? Recevez-vous des clients à vos bureaux</w:t>
      </w:r>
      <w:r w:rsidR="00961FE8">
        <w:t> </w:t>
      </w:r>
      <w:r>
        <w:t>?</w:t>
      </w:r>
    </w:p>
    <w:p w14:paraId="465DAD5B" w14:textId="1BA40801" w:rsidR="00280E51" w:rsidRDefault="00280E51" w:rsidP="00280E51">
      <w:pPr>
        <w:pStyle w:val="Listepuce1"/>
        <w:numPr>
          <w:ilvl w:val="0"/>
          <w:numId w:val="0"/>
        </w:numPr>
        <w:ind w:left="274"/>
      </w:pPr>
      <w:r>
        <w:t>Exemples</w:t>
      </w:r>
      <w:r w:rsidR="00961FE8">
        <w:t> </w:t>
      </w:r>
      <w:r>
        <w:t>:</w:t>
      </w:r>
    </w:p>
    <w:p w14:paraId="12D0530E" w14:textId="77777777" w:rsidR="00280E51" w:rsidRDefault="00280E51" w:rsidP="00280E51">
      <w:pPr>
        <w:pStyle w:val="Listepuce2"/>
      </w:pPr>
      <w:r>
        <w:t>Coûts peu élevés;</w:t>
      </w:r>
    </w:p>
    <w:p w14:paraId="5D0EEF24" w14:textId="77777777" w:rsidR="00280E51" w:rsidRDefault="00280E51" w:rsidP="00280E51">
      <w:pPr>
        <w:pStyle w:val="Listepuce2"/>
      </w:pPr>
      <w:r>
        <w:t>Emplacement stratégique;</w:t>
      </w:r>
    </w:p>
    <w:p w14:paraId="20F9149E" w14:textId="77777777" w:rsidR="00280E51" w:rsidRDefault="00280E51" w:rsidP="00280E51">
      <w:pPr>
        <w:pStyle w:val="Listepuce2"/>
      </w:pPr>
      <w:r>
        <w:t>Voies d’accès, zonage, stationnement;</w:t>
      </w:r>
    </w:p>
    <w:p w14:paraId="0E98B164" w14:textId="77777777" w:rsidR="00280E51" w:rsidRDefault="00280E51" w:rsidP="00280E51">
      <w:pPr>
        <w:pStyle w:val="Listepuce2"/>
      </w:pPr>
      <w:r>
        <w:t>Secteur environnant;</w:t>
      </w:r>
    </w:p>
    <w:p w14:paraId="12DA0174" w14:textId="77777777" w:rsidR="00280E51" w:rsidRDefault="00280E51" w:rsidP="00280E51">
      <w:pPr>
        <w:pStyle w:val="Listepuce2"/>
      </w:pPr>
      <w:r>
        <w:t>Absence ou présence de concurrence;</w:t>
      </w:r>
    </w:p>
    <w:p w14:paraId="5076747D" w14:textId="77777777" w:rsidR="00280E51" w:rsidRDefault="00280E51" w:rsidP="00280E51">
      <w:pPr>
        <w:pStyle w:val="Listepuce2"/>
      </w:pPr>
      <w:r>
        <w:t>Services à proximité;</w:t>
      </w:r>
    </w:p>
    <w:p w14:paraId="6B5FC5D6" w14:textId="77777777" w:rsidR="00280E51" w:rsidRDefault="00280E51" w:rsidP="00280E51">
      <w:pPr>
        <w:pStyle w:val="Listepuce2"/>
      </w:pPr>
      <w:r>
        <w:t>Temps de déplacement;</w:t>
      </w:r>
    </w:p>
    <w:p w14:paraId="54358832" w14:textId="77777777" w:rsidR="00280E51" w:rsidRDefault="00280E51" w:rsidP="00280E51">
      <w:pPr>
        <w:pStyle w:val="Listepuce2"/>
      </w:pPr>
      <w:r>
        <w:t>Bail;</w:t>
      </w:r>
    </w:p>
    <w:p w14:paraId="24B6BDE8" w14:textId="77777777" w:rsidR="00280E51" w:rsidRDefault="00280E51" w:rsidP="00280E51">
      <w:pPr>
        <w:pStyle w:val="Listepuce2"/>
      </w:pPr>
      <w:r>
        <w:t>Transport en commun pour les employés;</w:t>
      </w:r>
    </w:p>
    <w:p w14:paraId="11A03BA9" w14:textId="77777777" w:rsidR="00280E51" w:rsidRDefault="00280E51" w:rsidP="00280E51">
      <w:pPr>
        <w:pStyle w:val="Listepuce2"/>
      </w:pPr>
      <w:r>
        <w:t>Visibilité par la clientèle.</w:t>
      </w:r>
    </w:p>
    <w:p w14:paraId="4B1D75B8" w14:textId="41FD542E" w:rsidR="00280E51" w:rsidRDefault="00280E51" w:rsidP="00280E51">
      <w:pPr>
        <w:pStyle w:val="Listepuce1"/>
      </w:pPr>
      <w:r>
        <w:t>L’emplacement prévu est-il assez grand pour vos besoins futurs</w:t>
      </w:r>
      <w:r w:rsidR="00961FE8">
        <w:t> </w:t>
      </w:r>
      <w:r>
        <w:t>?</w:t>
      </w:r>
    </w:p>
    <w:p w14:paraId="4439FDF1" w14:textId="2C0BC77C" w:rsidR="00280E51" w:rsidRDefault="00280E51" w:rsidP="00280E51">
      <w:pPr>
        <w:pStyle w:val="Listepuce1"/>
      </w:pPr>
      <w:r>
        <w:t>Si vous choisissez de vous établir à votre domicile, voici des éléments à considérer</w:t>
      </w:r>
      <w:r w:rsidR="00961FE8">
        <w:t> </w:t>
      </w:r>
      <w:r>
        <w:t xml:space="preserve">: </w:t>
      </w:r>
    </w:p>
    <w:p w14:paraId="57495A62" w14:textId="38783B36" w:rsidR="00357782" w:rsidRDefault="00280E51" w:rsidP="00357782">
      <w:pPr>
        <w:pStyle w:val="Listepuce2"/>
      </w:pPr>
      <w:r>
        <w:t>Règlements municipaux, assurances en responsabilité civile.</w:t>
      </w:r>
    </w:p>
    <w:p w14:paraId="77844E3F" w14:textId="51B03247" w:rsidR="00C15996" w:rsidRDefault="00C15996">
      <w:pPr>
        <w:spacing w:before="0" w:after="160" w:line="259" w:lineRule="auto"/>
      </w:pPr>
      <w:r>
        <w:br w:type="page"/>
      </w:r>
    </w:p>
    <w:p w14:paraId="0CBD1845" w14:textId="1731A269" w:rsidR="000C638F" w:rsidRDefault="000C638F" w:rsidP="000C638F">
      <w:pPr>
        <w:pStyle w:val="Section"/>
        <w:rPr>
          <w:noProof/>
        </w:rPr>
      </w:pPr>
      <w:bookmarkStart w:id="35" w:name="_Toc126588515"/>
      <w:r>
        <w:rPr>
          <w:noProof/>
        </w:rPr>
        <w:lastRenderedPageBreak/>
        <w:t>05.</w:t>
      </w:r>
      <w:r>
        <w:rPr>
          <w:noProof/>
        </w:rPr>
        <w:tab/>
      </w:r>
      <w:r w:rsidRPr="00153CB3">
        <w:rPr>
          <w:noProof/>
        </w:rPr>
        <w:t>Analyse technique</w:t>
      </w:r>
      <w:bookmarkEnd w:id="35"/>
    </w:p>
    <w:p w14:paraId="369B17CC" w14:textId="0657E422" w:rsidR="007F73AF" w:rsidRDefault="003063EC" w:rsidP="007F73AF">
      <w:pPr>
        <w:spacing w:before="0" w:after="160" w:line="259" w:lineRule="auto"/>
      </w:pPr>
      <w:r>
        <w:rPr>
          <w:noProof/>
        </w:rPr>
        <w:drawing>
          <wp:anchor distT="0" distB="0" distL="114300" distR="114300" simplePos="0" relativeHeight="251725824" behindDoc="0" locked="1" layoutInCell="1" allowOverlap="1" wp14:anchorId="0D8EB8C6" wp14:editId="49CE16D1">
            <wp:simplePos x="0" y="0"/>
            <wp:positionH relativeFrom="column">
              <wp:posOffset>-685800</wp:posOffset>
            </wp:positionH>
            <wp:positionV relativeFrom="page">
              <wp:posOffset>0</wp:posOffset>
            </wp:positionV>
            <wp:extent cx="7771765" cy="9389110"/>
            <wp:effectExtent l="0" t="0" r="635"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648"/>
                    <a:stretch/>
                  </pic:blipFill>
                  <pic:spPr bwMode="auto">
                    <a:xfrm>
                      <a:off x="0" y="0"/>
                      <a:ext cx="7771765" cy="938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3AF">
        <w:br w:type="page"/>
      </w:r>
    </w:p>
    <w:p w14:paraId="6F85C201" w14:textId="24325D50" w:rsidR="00C15996" w:rsidRDefault="00153CB3" w:rsidP="007F73AF">
      <w:pPr>
        <w:pStyle w:val="Titre1"/>
        <w:rPr>
          <w:noProof/>
        </w:rPr>
      </w:pPr>
      <w:r w:rsidRPr="00153CB3">
        <w:rPr>
          <w:noProof/>
        </w:rPr>
        <w:lastRenderedPageBreak/>
        <w:t>Analyse technique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91E" w:themeFill="accent4"/>
        <w:tblLook w:val="04A0" w:firstRow="1" w:lastRow="0" w:firstColumn="1" w:lastColumn="0" w:noHBand="0" w:noVBand="1"/>
      </w:tblPr>
      <w:tblGrid>
        <w:gridCol w:w="1077"/>
        <w:gridCol w:w="9003"/>
      </w:tblGrid>
      <w:tr w:rsidR="00F36F80" w:rsidRPr="00F36F80" w14:paraId="7C1AAD49" w14:textId="77777777" w:rsidTr="00A7668F">
        <w:tc>
          <w:tcPr>
            <w:tcW w:w="534" w:type="pct"/>
            <w:shd w:val="clear" w:color="auto" w:fill="FFB91E" w:themeFill="accent4"/>
          </w:tcPr>
          <w:p w14:paraId="4E046A5B" w14:textId="77777777" w:rsidR="00710228" w:rsidRPr="00F36F80" w:rsidRDefault="00710228" w:rsidP="00033B63">
            <w:pPr>
              <w:pStyle w:val="Corpsdetexte"/>
              <w:rPr>
                <w:b/>
                <w:bCs/>
                <w:color w:val="FFFFFF" w:themeColor="background1"/>
              </w:rPr>
            </w:pPr>
            <w:r w:rsidRPr="00F36F80">
              <w:rPr>
                <w:b/>
                <w:bCs/>
                <w:color w:val="FFFFFF" w:themeColor="background1"/>
              </w:rPr>
              <w:t>Objectif</w:t>
            </w:r>
          </w:p>
        </w:tc>
        <w:tc>
          <w:tcPr>
            <w:tcW w:w="4466" w:type="pct"/>
            <w:shd w:val="clear" w:color="auto" w:fill="FFB91E" w:themeFill="accent4"/>
          </w:tcPr>
          <w:p w14:paraId="1A710006" w14:textId="5A6A0BD7" w:rsidR="00710228" w:rsidRPr="00F36F80" w:rsidRDefault="00710228" w:rsidP="00033B63">
            <w:pPr>
              <w:pStyle w:val="Corpsdetexte"/>
              <w:rPr>
                <w:b/>
                <w:bCs/>
                <w:color w:val="FFFFFF" w:themeColor="background1"/>
              </w:rPr>
            </w:pPr>
            <w:r w:rsidRPr="00F36F80">
              <w:rPr>
                <w:b/>
                <w:bCs/>
                <w:color w:val="FFFFFF" w:themeColor="background1"/>
              </w:rPr>
              <w:t>Démontrer la faisabilité du projet par les ressources utilisées et le savoir-faire.</w:t>
            </w:r>
          </w:p>
        </w:tc>
      </w:tr>
    </w:tbl>
    <w:p w14:paraId="6C821D80" w14:textId="77777777" w:rsidR="003F7604" w:rsidRDefault="003F7604" w:rsidP="003F7604">
      <w:pPr>
        <w:pStyle w:val="Titre2"/>
      </w:pPr>
      <w:bookmarkStart w:id="36" w:name="_Toc126588516"/>
      <w:r>
        <w:t>La production</w:t>
      </w:r>
      <w:bookmarkEnd w:id="36"/>
    </w:p>
    <w:p w14:paraId="56B2995B" w14:textId="0878CD75" w:rsidR="003F7604" w:rsidRDefault="003F7604" w:rsidP="00362D5A">
      <w:pPr>
        <w:pStyle w:val="Listepuce1"/>
      </w:pPr>
      <w:r>
        <w:t>Secteur manufacturier</w:t>
      </w:r>
      <w:r w:rsidR="00961FE8">
        <w:t> </w:t>
      </w:r>
      <w:r>
        <w:t>:</w:t>
      </w:r>
    </w:p>
    <w:p w14:paraId="1CB21A97" w14:textId="3C9B8B78" w:rsidR="003F7604" w:rsidRDefault="003F7604" w:rsidP="00362D5A">
      <w:pPr>
        <w:pStyle w:val="Listepuce2"/>
      </w:pPr>
      <w:r>
        <w:t>Pouvez-vous décrire les étapes, les méthodes de fabrication, les composantes du produit ainsi que les délais requis</w:t>
      </w:r>
      <w:r w:rsidR="00961FE8">
        <w:t> </w:t>
      </w:r>
      <w:r>
        <w:t>? Le calendrier de production</w:t>
      </w:r>
      <w:r w:rsidR="00961FE8">
        <w:t> </w:t>
      </w:r>
      <w:r>
        <w:t>? Le contrôle de la qualité</w:t>
      </w:r>
      <w:r w:rsidR="00961FE8">
        <w:t> </w:t>
      </w:r>
      <w:r>
        <w:t>?</w:t>
      </w:r>
    </w:p>
    <w:p w14:paraId="77B2E739" w14:textId="1EE4DF21" w:rsidR="003F7604" w:rsidRDefault="003F7604" w:rsidP="00362D5A">
      <w:pPr>
        <w:pStyle w:val="Listepuce2"/>
      </w:pPr>
      <w:r>
        <w:t>Quelles technologies utiliserez-vous</w:t>
      </w:r>
      <w:r w:rsidR="00961FE8">
        <w:t> </w:t>
      </w:r>
      <w:r>
        <w:t xml:space="preserve">? </w:t>
      </w:r>
    </w:p>
    <w:p w14:paraId="255D63C7" w14:textId="40B9FF4A" w:rsidR="003F7604" w:rsidRDefault="003F7604" w:rsidP="00362D5A">
      <w:pPr>
        <w:pStyle w:val="Listepuce2"/>
      </w:pPr>
      <w:r>
        <w:t>Aurez-vous besoin de sous-traitance</w:t>
      </w:r>
      <w:r w:rsidR="00961FE8">
        <w:t> </w:t>
      </w:r>
      <w:r>
        <w:t>? Quel en sera le coût</w:t>
      </w:r>
      <w:r w:rsidR="00961FE8">
        <w:t> </w:t>
      </w:r>
      <w:r>
        <w:t>?</w:t>
      </w:r>
    </w:p>
    <w:p w14:paraId="0AC99CB1" w14:textId="3CA76DF8" w:rsidR="003F7604" w:rsidRDefault="003F7604" w:rsidP="00362D5A">
      <w:pPr>
        <w:pStyle w:val="Listepuce2"/>
      </w:pPr>
      <w:r>
        <w:t>Quel est le délai de livraison de vos produits</w:t>
      </w:r>
      <w:r w:rsidR="00961FE8">
        <w:t> </w:t>
      </w:r>
      <w:r>
        <w:t>?</w:t>
      </w:r>
    </w:p>
    <w:p w14:paraId="738CEC25" w14:textId="66A9E255" w:rsidR="003F7604" w:rsidRDefault="003F7604" w:rsidP="00362D5A">
      <w:pPr>
        <w:pStyle w:val="Listepuce1"/>
      </w:pPr>
      <w:r>
        <w:t>Secteur commercial et services</w:t>
      </w:r>
      <w:r w:rsidR="00961FE8">
        <w:t> </w:t>
      </w:r>
      <w:r>
        <w:t>:</w:t>
      </w:r>
    </w:p>
    <w:p w14:paraId="004C29FA" w14:textId="73B94B72" w:rsidR="003F7604" w:rsidRDefault="003F7604" w:rsidP="00362D5A">
      <w:pPr>
        <w:pStyle w:val="Listepuce2"/>
      </w:pPr>
      <w:r>
        <w:t>Quelles sont les principales étapes à franchir afin de rendre le service à votre clientèle</w:t>
      </w:r>
      <w:r w:rsidR="00961FE8">
        <w:t> </w:t>
      </w:r>
      <w:r>
        <w:t>?</w:t>
      </w:r>
    </w:p>
    <w:p w14:paraId="04F309E8" w14:textId="07E9CD2D" w:rsidR="003F7604" w:rsidRDefault="003F7604" w:rsidP="00362D5A">
      <w:pPr>
        <w:pStyle w:val="Listepuce2"/>
      </w:pPr>
      <w:r>
        <w:t>Avez-vous besoin de sous-traitance</w:t>
      </w:r>
      <w:r w:rsidR="00961FE8">
        <w:t> </w:t>
      </w:r>
      <w:r>
        <w:t>? Avez-vous trouvé vos sous-traitants</w:t>
      </w:r>
      <w:r w:rsidR="00961FE8">
        <w:t> </w:t>
      </w:r>
      <w:r>
        <w:t>? Quels sont les coûts associés à leurs services</w:t>
      </w:r>
      <w:r w:rsidR="00961FE8">
        <w:t> </w:t>
      </w:r>
      <w:r>
        <w:t>? En quoi vous aideront-ils</w:t>
      </w:r>
      <w:r w:rsidR="00961FE8">
        <w:t> </w:t>
      </w:r>
      <w:r>
        <w:t>?</w:t>
      </w:r>
    </w:p>
    <w:p w14:paraId="7ACFB197" w14:textId="77777777" w:rsidR="003F7604" w:rsidRDefault="003F7604" w:rsidP="00B1756C">
      <w:pPr>
        <w:pStyle w:val="Titre2"/>
      </w:pPr>
      <w:bookmarkStart w:id="37" w:name="_Toc126588517"/>
      <w:r>
        <w:t>Évaluation de la capacité de production</w:t>
      </w:r>
      <w:bookmarkEnd w:id="37"/>
    </w:p>
    <w:p w14:paraId="0CDCF1CB" w14:textId="3CC87A34" w:rsidR="003F7604" w:rsidRDefault="003F7604" w:rsidP="00E3614A">
      <w:pPr>
        <w:pStyle w:val="Corpsdetexte"/>
      </w:pPr>
      <w:r>
        <w:t>À la suite de l’analyse technique (section</w:t>
      </w:r>
      <w:r w:rsidR="00961FE8">
        <w:t> </w:t>
      </w:r>
      <w:r>
        <w:t xml:space="preserve">5), évaluez votre capacité annuelle en termes d’unités de production ou </w:t>
      </w:r>
      <w:r w:rsidRPr="00E3614A">
        <w:t>de chiffre d’affaires. Avez-vous toutes les ressources humaines, matérielles et financières pour atteindre ces</w:t>
      </w:r>
      <w:r>
        <w:t xml:space="preserve"> résultats</w:t>
      </w:r>
      <w:r w:rsidR="00961FE8">
        <w:t> </w:t>
      </w:r>
      <w:r>
        <w:t>?</w:t>
      </w:r>
    </w:p>
    <w:p w14:paraId="1334B6B7" w14:textId="77777777" w:rsidR="003F7604" w:rsidRDefault="003F7604" w:rsidP="00B1756C">
      <w:pPr>
        <w:pStyle w:val="Titre2"/>
      </w:pPr>
      <w:bookmarkStart w:id="38" w:name="_Toc126588518"/>
      <w:r>
        <w:t>Inventaire</w:t>
      </w:r>
      <w:bookmarkEnd w:id="38"/>
    </w:p>
    <w:p w14:paraId="68524645" w14:textId="074F4E4F" w:rsidR="003F7604" w:rsidRDefault="003F7604" w:rsidP="00E3614A">
      <w:pPr>
        <w:pStyle w:val="Listepuce1"/>
      </w:pPr>
      <w:r>
        <w:t>Secteur manufacturier</w:t>
      </w:r>
      <w:r w:rsidR="00961FE8">
        <w:t> </w:t>
      </w:r>
      <w:r>
        <w:t>:</w:t>
      </w:r>
    </w:p>
    <w:p w14:paraId="375EC352" w14:textId="24C0C1F5" w:rsidR="003F7604" w:rsidRDefault="003F7604" w:rsidP="00E3614A">
      <w:pPr>
        <w:pStyle w:val="Listepuce2"/>
      </w:pPr>
      <w:r>
        <w:t>Quelles sont les matières premières utilisées pour le procédé de fabrication</w:t>
      </w:r>
      <w:r w:rsidR="00961FE8">
        <w:t> </w:t>
      </w:r>
      <w:r>
        <w:t>?</w:t>
      </w:r>
    </w:p>
    <w:p w14:paraId="4977FD1A" w14:textId="1710481D" w:rsidR="003F7604" w:rsidRDefault="003F7604" w:rsidP="00E3614A">
      <w:pPr>
        <w:pStyle w:val="Listepuce2"/>
      </w:pPr>
      <w:r>
        <w:t>Quelles quantités devez-vous garder en stock (matières premières, marchandise)</w:t>
      </w:r>
      <w:r w:rsidR="00961FE8">
        <w:t> </w:t>
      </w:r>
      <w:r>
        <w:t>? Quels sont les coûts de l’inventaire de départ</w:t>
      </w:r>
      <w:r w:rsidR="00961FE8">
        <w:t> </w:t>
      </w:r>
      <w:r>
        <w:t>? L’approvisionnement connaît-il des délais</w:t>
      </w:r>
      <w:r w:rsidR="00961FE8">
        <w:t> </w:t>
      </w:r>
      <w:r>
        <w:t>?</w:t>
      </w:r>
    </w:p>
    <w:p w14:paraId="1B359FE5" w14:textId="130D4F7C" w:rsidR="003F7604" w:rsidRDefault="003F7604" w:rsidP="00E3614A">
      <w:pPr>
        <w:pStyle w:val="Listepuce2"/>
      </w:pPr>
      <w:r>
        <w:t>Qui sont vos principaux fournisseurs</w:t>
      </w:r>
      <w:r w:rsidR="00961FE8">
        <w:t> </w:t>
      </w:r>
      <w:r>
        <w:t>? Dressez-en la liste (en annexe), en incluant leurs coordonnées respectives. Quelles sont vos conditions de crédit</w:t>
      </w:r>
      <w:r w:rsidR="00961FE8">
        <w:t> </w:t>
      </w:r>
      <w:r>
        <w:t>? Vous imposent-elles des restrictions</w:t>
      </w:r>
      <w:r w:rsidR="00961FE8">
        <w:t> </w:t>
      </w:r>
      <w:r>
        <w:t>?</w:t>
      </w:r>
    </w:p>
    <w:p w14:paraId="7343D8AC" w14:textId="361D4F1A" w:rsidR="003F7604" w:rsidRDefault="003F7604" w:rsidP="00E3614A">
      <w:pPr>
        <w:pStyle w:val="Listepuce1"/>
      </w:pPr>
      <w:r>
        <w:t>Secteur commercial</w:t>
      </w:r>
      <w:r w:rsidR="00961FE8">
        <w:t> </w:t>
      </w:r>
      <w:r>
        <w:t>:</w:t>
      </w:r>
    </w:p>
    <w:p w14:paraId="0CDC3F70" w14:textId="77777777" w:rsidR="003F7604" w:rsidRDefault="003F7604" w:rsidP="00E3614A">
      <w:pPr>
        <w:pStyle w:val="Listepuce2"/>
      </w:pPr>
      <w:r>
        <w:t>Stock d’inventaires;</w:t>
      </w:r>
    </w:p>
    <w:p w14:paraId="787A7663" w14:textId="560F0019" w:rsidR="003F7604" w:rsidRDefault="003F7604" w:rsidP="00E3614A">
      <w:pPr>
        <w:pStyle w:val="Listepuce2"/>
      </w:pPr>
      <w:r>
        <w:t>Quels sont les stocks de départ dont vous avez besoin</w:t>
      </w:r>
      <w:r w:rsidR="00961FE8">
        <w:t> </w:t>
      </w:r>
      <w:r>
        <w:t>?</w:t>
      </w:r>
    </w:p>
    <w:p w14:paraId="0D1CB7D8" w14:textId="275B4F35" w:rsidR="003F7604" w:rsidRDefault="003F7604" w:rsidP="00E3614A">
      <w:pPr>
        <w:pStyle w:val="Listepuce2"/>
      </w:pPr>
      <w:r>
        <w:t>Qui sont vos principaux fournisseurs</w:t>
      </w:r>
      <w:r w:rsidR="00961FE8">
        <w:t> </w:t>
      </w:r>
      <w:r>
        <w:t>? Quel est le délai de livraison</w:t>
      </w:r>
      <w:r w:rsidR="00961FE8">
        <w:t> </w:t>
      </w:r>
      <w:r>
        <w:t>? Quelles sont vos conditions de crédit</w:t>
      </w:r>
      <w:r w:rsidR="00961FE8">
        <w:t> </w:t>
      </w:r>
      <w:r>
        <w:t>? Quelle est la méthode d’écoulement des stocks</w:t>
      </w:r>
      <w:r w:rsidR="00961FE8">
        <w:t> </w:t>
      </w:r>
      <w:r>
        <w:t>? Vous imposent-ils des restrictions</w:t>
      </w:r>
      <w:r w:rsidR="00961FE8">
        <w:t> </w:t>
      </w:r>
      <w:r>
        <w:t>?</w:t>
      </w:r>
    </w:p>
    <w:p w14:paraId="21C580F5" w14:textId="77777777" w:rsidR="003F7604" w:rsidRDefault="003F7604" w:rsidP="00B1756C">
      <w:pPr>
        <w:pStyle w:val="Titre2"/>
      </w:pPr>
      <w:bookmarkStart w:id="39" w:name="_Toc126588519"/>
      <w:r>
        <w:lastRenderedPageBreak/>
        <w:t>Équipements</w:t>
      </w:r>
      <w:bookmarkEnd w:id="39"/>
      <w:r>
        <w:t xml:space="preserve"> </w:t>
      </w:r>
    </w:p>
    <w:p w14:paraId="30F10647" w14:textId="64837F8A" w:rsidR="003F7604" w:rsidRDefault="003F7604" w:rsidP="00101EAE">
      <w:pPr>
        <w:pStyle w:val="Listepuce1"/>
        <w:keepNext/>
        <w:spacing w:after="300"/>
      </w:pPr>
      <w:r>
        <w:t>Dressez</w:t>
      </w:r>
      <w:r w:rsidR="00196D99">
        <w:t>,</w:t>
      </w:r>
      <w:r>
        <w:t xml:space="preserve"> à l’aide du tableau suivant, une liste des équipements nécessaires pour vos opérations et joignez les photos des équipements en annexe, si possible.</w:t>
      </w:r>
    </w:p>
    <w:tbl>
      <w:tblPr>
        <w:tblStyle w:val="TableauListe3-Accentuation6"/>
        <w:tblW w:w="5000" w:type="pct"/>
        <w:tblLook w:val="0620" w:firstRow="1" w:lastRow="0" w:firstColumn="0" w:lastColumn="0" w:noHBand="1" w:noVBand="1"/>
      </w:tblPr>
      <w:tblGrid>
        <w:gridCol w:w="2016"/>
        <w:gridCol w:w="2016"/>
        <w:gridCol w:w="2016"/>
        <w:gridCol w:w="2016"/>
        <w:gridCol w:w="2016"/>
      </w:tblGrid>
      <w:tr w:rsidR="009A140C" w:rsidRPr="00274D1C" w14:paraId="46FA2A7B" w14:textId="77777777" w:rsidTr="00E74E0D">
        <w:trPr>
          <w:cnfStyle w:val="100000000000" w:firstRow="1" w:lastRow="0" w:firstColumn="0" w:lastColumn="0" w:oddVBand="0" w:evenVBand="0" w:oddHBand="0" w:evenHBand="0" w:firstRowFirstColumn="0" w:firstRowLastColumn="0" w:lastRowFirstColumn="0" w:lastRowLastColumn="0"/>
        </w:trPr>
        <w:tc>
          <w:tcPr>
            <w:tcW w:w="1000" w:type="pct"/>
            <w:tcBorders>
              <w:bottom w:val="single" w:sz="2" w:space="0" w:color="auto"/>
            </w:tcBorders>
          </w:tcPr>
          <w:p w14:paraId="60FB2B86" w14:textId="094FBFBC" w:rsidR="009A140C" w:rsidRPr="007A547B" w:rsidRDefault="009A140C" w:rsidP="009A140C">
            <w:pPr>
              <w:pStyle w:val="Tableautitrecolonnegauche"/>
            </w:pPr>
            <w:r w:rsidRPr="00E43A82">
              <w:t>Équipements</w:t>
            </w:r>
          </w:p>
        </w:tc>
        <w:tc>
          <w:tcPr>
            <w:tcW w:w="1000" w:type="pct"/>
            <w:tcBorders>
              <w:bottom w:val="single" w:sz="2" w:space="0" w:color="auto"/>
            </w:tcBorders>
          </w:tcPr>
          <w:p w14:paraId="1EC19ADC" w14:textId="07EFF14A" w:rsidR="009A140C" w:rsidRPr="007A547B" w:rsidRDefault="009A140C" w:rsidP="009A140C">
            <w:pPr>
              <w:pStyle w:val="Tableautitrecolonnecentre"/>
            </w:pPr>
            <w:r w:rsidRPr="00E43A82">
              <w:t xml:space="preserve">Valeur </w:t>
            </w:r>
            <w:r w:rsidR="00572336">
              <w:br/>
            </w:r>
            <w:r w:rsidRPr="00E43A82">
              <w:t>marchande ($)</w:t>
            </w:r>
          </w:p>
        </w:tc>
        <w:tc>
          <w:tcPr>
            <w:tcW w:w="1000" w:type="pct"/>
            <w:tcBorders>
              <w:bottom w:val="single" w:sz="2" w:space="0" w:color="auto"/>
            </w:tcBorders>
          </w:tcPr>
          <w:p w14:paraId="045EA1F9" w14:textId="55A80DB5" w:rsidR="009A140C" w:rsidRPr="007A547B" w:rsidRDefault="009A140C" w:rsidP="009A140C">
            <w:pPr>
              <w:pStyle w:val="Tableautitrecolonnecentre"/>
            </w:pPr>
            <w:r w:rsidRPr="00E43A82">
              <w:t>En main</w:t>
            </w:r>
          </w:p>
        </w:tc>
        <w:tc>
          <w:tcPr>
            <w:tcW w:w="1000" w:type="pct"/>
            <w:tcBorders>
              <w:bottom w:val="single" w:sz="2" w:space="0" w:color="auto"/>
            </w:tcBorders>
          </w:tcPr>
          <w:p w14:paraId="3D787BD7" w14:textId="6CEB05BC" w:rsidR="009A140C" w:rsidRPr="007A547B" w:rsidRDefault="009A140C" w:rsidP="009A140C">
            <w:pPr>
              <w:pStyle w:val="Tableautitrecolonnecentre"/>
            </w:pPr>
            <w:r w:rsidRPr="00E43A82">
              <w:t>À acquérir</w:t>
            </w:r>
          </w:p>
        </w:tc>
        <w:tc>
          <w:tcPr>
            <w:tcW w:w="1000" w:type="pct"/>
            <w:tcBorders>
              <w:bottom w:val="single" w:sz="2" w:space="0" w:color="auto"/>
            </w:tcBorders>
          </w:tcPr>
          <w:p w14:paraId="233F1AF7" w14:textId="1B085976" w:rsidR="009A140C" w:rsidRPr="007A547B" w:rsidRDefault="009A140C" w:rsidP="009A140C">
            <w:pPr>
              <w:pStyle w:val="Tableautitrecolonnecentre"/>
            </w:pPr>
            <w:r w:rsidRPr="00E43A82">
              <w:t xml:space="preserve">Date </w:t>
            </w:r>
            <w:r w:rsidR="00572336">
              <w:br/>
            </w:r>
            <w:r w:rsidRPr="00E43A82">
              <w:t>d’acquisition</w:t>
            </w:r>
          </w:p>
        </w:tc>
      </w:tr>
      <w:tr w:rsidR="007D4887" w:rsidRPr="008F5B60" w14:paraId="2CA5E10C" w14:textId="77777777" w:rsidTr="00E74E0D">
        <w:tc>
          <w:tcPr>
            <w:tcW w:w="1000" w:type="pct"/>
            <w:tcBorders>
              <w:top w:val="single" w:sz="2" w:space="0" w:color="auto"/>
              <w:right w:val="single" w:sz="2" w:space="0" w:color="000000" w:themeColor="text2"/>
            </w:tcBorders>
          </w:tcPr>
          <w:p w14:paraId="063C85BB" w14:textId="77777777" w:rsidR="007D4887" w:rsidRPr="007A547B" w:rsidRDefault="007D4887" w:rsidP="00033B63">
            <w:pPr>
              <w:pStyle w:val="Tableautextegauche"/>
            </w:pPr>
          </w:p>
        </w:tc>
        <w:tc>
          <w:tcPr>
            <w:tcW w:w="1000" w:type="pct"/>
            <w:tcBorders>
              <w:top w:val="single" w:sz="2" w:space="0" w:color="auto"/>
              <w:left w:val="single" w:sz="2" w:space="0" w:color="000000" w:themeColor="text2"/>
              <w:right w:val="single" w:sz="2" w:space="0" w:color="000000" w:themeColor="text2"/>
            </w:tcBorders>
          </w:tcPr>
          <w:p w14:paraId="5AE310A1" w14:textId="77777777" w:rsidR="007D4887" w:rsidRPr="007A547B" w:rsidRDefault="007D4887" w:rsidP="00033B63">
            <w:pPr>
              <w:pStyle w:val="Tableautextecentre"/>
            </w:pPr>
          </w:p>
        </w:tc>
        <w:tc>
          <w:tcPr>
            <w:tcW w:w="1000" w:type="pct"/>
            <w:tcBorders>
              <w:top w:val="single" w:sz="2" w:space="0" w:color="auto"/>
              <w:left w:val="single" w:sz="2" w:space="0" w:color="000000" w:themeColor="text2"/>
              <w:right w:val="single" w:sz="2" w:space="0" w:color="000000" w:themeColor="text2"/>
            </w:tcBorders>
          </w:tcPr>
          <w:p w14:paraId="5401C515" w14:textId="77777777" w:rsidR="007D4887" w:rsidRPr="007A547B" w:rsidRDefault="007D4887" w:rsidP="00033B63">
            <w:pPr>
              <w:pStyle w:val="Tableautextecentre"/>
            </w:pPr>
          </w:p>
        </w:tc>
        <w:tc>
          <w:tcPr>
            <w:tcW w:w="1000" w:type="pct"/>
            <w:tcBorders>
              <w:top w:val="single" w:sz="2" w:space="0" w:color="auto"/>
              <w:left w:val="single" w:sz="2" w:space="0" w:color="000000" w:themeColor="text2"/>
              <w:right w:val="single" w:sz="2" w:space="0" w:color="000000" w:themeColor="text2"/>
            </w:tcBorders>
          </w:tcPr>
          <w:p w14:paraId="62F2933D" w14:textId="77777777" w:rsidR="007D4887" w:rsidRPr="007A547B" w:rsidRDefault="007D4887" w:rsidP="00033B63">
            <w:pPr>
              <w:pStyle w:val="Tableautextecentre"/>
            </w:pPr>
          </w:p>
        </w:tc>
        <w:tc>
          <w:tcPr>
            <w:tcW w:w="1000" w:type="pct"/>
            <w:tcBorders>
              <w:top w:val="single" w:sz="2" w:space="0" w:color="auto"/>
              <w:left w:val="single" w:sz="2" w:space="0" w:color="000000" w:themeColor="text2"/>
            </w:tcBorders>
          </w:tcPr>
          <w:p w14:paraId="0F07787C" w14:textId="77777777" w:rsidR="007D4887" w:rsidRPr="007A547B" w:rsidRDefault="007D4887" w:rsidP="00033B63">
            <w:pPr>
              <w:pStyle w:val="Tableautextecentre"/>
            </w:pPr>
          </w:p>
        </w:tc>
      </w:tr>
      <w:tr w:rsidR="007D4887" w:rsidRPr="008F5B60" w14:paraId="1B59E2A1" w14:textId="77777777" w:rsidTr="00E74E0D">
        <w:tc>
          <w:tcPr>
            <w:tcW w:w="1000" w:type="pct"/>
            <w:tcBorders>
              <w:right w:val="single" w:sz="2" w:space="0" w:color="000000" w:themeColor="text2"/>
            </w:tcBorders>
          </w:tcPr>
          <w:p w14:paraId="72B76572" w14:textId="77777777" w:rsidR="007D4887" w:rsidRPr="007A547B" w:rsidRDefault="007D4887" w:rsidP="00033B63">
            <w:pPr>
              <w:pStyle w:val="Tableautextegauche"/>
            </w:pPr>
          </w:p>
        </w:tc>
        <w:tc>
          <w:tcPr>
            <w:tcW w:w="1000" w:type="pct"/>
            <w:tcBorders>
              <w:left w:val="single" w:sz="2" w:space="0" w:color="000000" w:themeColor="text2"/>
              <w:right w:val="single" w:sz="2" w:space="0" w:color="000000" w:themeColor="text2"/>
            </w:tcBorders>
          </w:tcPr>
          <w:p w14:paraId="00BBA953" w14:textId="77777777" w:rsidR="007D4887" w:rsidRPr="007A547B" w:rsidRDefault="007D4887" w:rsidP="00033B63">
            <w:pPr>
              <w:pStyle w:val="Tableautextecentre"/>
            </w:pPr>
          </w:p>
        </w:tc>
        <w:tc>
          <w:tcPr>
            <w:tcW w:w="1000" w:type="pct"/>
            <w:tcBorders>
              <w:left w:val="single" w:sz="2" w:space="0" w:color="000000" w:themeColor="text2"/>
              <w:right w:val="single" w:sz="2" w:space="0" w:color="000000" w:themeColor="text2"/>
            </w:tcBorders>
          </w:tcPr>
          <w:p w14:paraId="3A5B7FA3" w14:textId="77777777" w:rsidR="007D4887" w:rsidRPr="007A547B" w:rsidRDefault="007D4887" w:rsidP="00033B63">
            <w:pPr>
              <w:pStyle w:val="Tableautextecentre"/>
            </w:pPr>
          </w:p>
        </w:tc>
        <w:tc>
          <w:tcPr>
            <w:tcW w:w="1000" w:type="pct"/>
            <w:tcBorders>
              <w:left w:val="single" w:sz="2" w:space="0" w:color="000000" w:themeColor="text2"/>
              <w:right w:val="single" w:sz="2" w:space="0" w:color="000000" w:themeColor="text2"/>
            </w:tcBorders>
          </w:tcPr>
          <w:p w14:paraId="633C69AE" w14:textId="77777777" w:rsidR="007D4887" w:rsidRPr="007A547B" w:rsidRDefault="007D4887" w:rsidP="00033B63">
            <w:pPr>
              <w:pStyle w:val="Tableautextecentre"/>
            </w:pPr>
          </w:p>
        </w:tc>
        <w:tc>
          <w:tcPr>
            <w:tcW w:w="1000" w:type="pct"/>
            <w:tcBorders>
              <w:left w:val="single" w:sz="2" w:space="0" w:color="000000" w:themeColor="text2"/>
            </w:tcBorders>
          </w:tcPr>
          <w:p w14:paraId="1FAF18DF" w14:textId="77777777" w:rsidR="007D4887" w:rsidRPr="007A547B" w:rsidRDefault="007D4887" w:rsidP="00033B63">
            <w:pPr>
              <w:pStyle w:val="Tableautextecentre"/>
            </w:pPr>
          </w:p>
        </w:tc>
      </w:tr>
      <w:tr w:rsidR="007D4887" w:rsidRPr="008F5B60" w14:paraId="43F1237A" w14:textId="77777777" w:rsidTr="00E74E0D">
        <w:tc>
          <w:tcPr>
            <w:tcW w:w="1000" w:type="pct"/>
            <w:tcBorders>
              <w:bottom w:val="single" w:sz="2" w:space="0" w:color="auto"/>
              <w:right w:val="single" w:sz="2" w:space="0" w:color="000000" w:themeColor="text2"/>
            </w:tcBorders>
          </w:tcPr>
          <w:p w14:paraId="6257F621" w14:textId="77777777" w:rsidR="007D4887" w:rsidRPr="007A547B" w:rsidRDefault="007D4887" w:rsidP="00033B63">
            <w:pPr>
              <w:pStyle w:val="Tableautextegauche"/>
            </w:pPr>
          </w:p>
        </w:tc>
        <w:tc>
          <w:tcPr>
            <w:tcW w:w="1000" w:type="pct"/>
            <w:tcBorders>
              <w:left w:val="single" w:sz="2" w:space="0" w:color="000000" w:themeColor="text2"/>
              <w:bottom w:val="single" w:sz="2" w:space="0" w:color="auto"/>
              <w:right w:val="single" w:sz="2" w:space="0" w:color="000000" w:themeColor="text2"/>
            </w:tcBorders>
          </w:tcPr>
          <w:p w14:paraId="638A404E" w14:textId="77777777" w:rsidR="007D4887" w:rsidRPr="007A547B" w:rsidRDefault="007D4887" w:rsidP="00033B63">
            <w:pPr>
              <w:pStyle w:val="Tableautextecentre"/>
            </w:pPr>
          </w:p>
        </w:tc>
        <w:tc>
          <w:tcPr>
            <w:tcW w:w="1000" w:type="pct"/>
            <w:tcBorders>
              <w:left w:val="single" w:sz="2" w:space="0" w:color="000000" w:themeColor="text2"/>
              <w:bottom w:val="single" w:sz="2" w:space="0" w:color="auto"/>
              <w:right w:val="single" w:sz="2" w:space="0" w:color="000000" w:themeColor="text2"/>
            </w:tcBorders>
          </w:tcPr>
          <w:p w14:paraId="49D1D4E4" w14:textId="77777777" w:rsidR="007D4887" w:rsidRPr="007A547B" w:rsidRDefault="007D4887" w:rsidP="00033B63">
            <w:pPr>
              <w:pStyle w:val="Tableautextecentre"/>
            </w:pPr>
          </w:p>
        </w:tc>
        <w:tc>
          <w:tcPr>
            <w:tcW w:w="1000" w:type="pct"/>
            <w:tcBorders>
              <w:left w:val="single" w:sz="2" w:space="0" w:color="000000" w:themeColor="text2"/>
              <w:bottom w:val="single" w:sz="2" w:space="0" w:color="auto"/>
              <w:right w:val="single" w:sz="2" w:space="0" w:color="000000" w:themeColor="text2"/>
            </w:tcBorders>
          </w:tcPr>
          <w:p w14:paraId="11E0FF87" w14:textId="77777777" w:rsidR="007D4887" w:rsidRPr="007A547B" w:rsidRDefault="007D4887" w:rsidP="00033B63">
            <w:pPr>
              <w:pStyle w:val="Tableautextecentre"/>
            </w:pPr>
          </w:p>
        </w:tc>
        <w:tc>
          <w:tcPr>
            <w:tcW w:w="1000" w:type="pct"/>
            <w:tcBorders>
              <w:left w:val="single" w:sz="2" w:space="0" w:color="000000" w:themeColor="text2"/>
              <w:bottom w:val="single" w:sz="2" w:space="0" w:color="auto"/>
            </w:tcBorders>
          </w:tcPr>
          <w:p w14:paraId="7FB7A991" w14:textId="77777777" w:rsidR="007D4887" w:rsidRPr="007A547B" w:rsidRDefault="007D4887" w:rsidP="00033B63">
            <w:pPr>
              <w:pStyle w:val="Tableautextecentre"/>
            </w:pPr>
          </w:p>
        </w:tc>
      </w:tr>
      <w:tr w:rsidR="007D4887" w:rsidRPr="008F5B60" w14:paraId="70753F89" w14:textId="77777777" w:rsidTr="00E74E0D">
        <w:tc>
          <w:tcPr>
            <w:tcW w:w="1000" w:type="pct"/>
            <w:tcBorders>
              <w:top w:val="single" w:sz="2" w:space="0" w:color="auto"/>
              <w:bottom w:val="single" w:sz="2" w:space="0" w:color="000000" w:themeColor="text2"/>
              <w:right w:val="single" w:sz="2" w:space="0" w:color="000000" w:themeColor="text2"/>
            </w:tcBorders>
          </w:tcPr>
          <w:p w14:paraId="14EAC648" w14:textId="77777777" w:rsidR="007D4887" w:rsidRPr="007A547B" w:rsidRDefault="007D4887" w:rsidP="00033B63">
            <w:pPr>
              <w:pStyle w:val="Tableautextegauche"/>
            </w:pPr>
          </w:p>
        </w:tc>
        <w:tc>
          <w:tcPr>
            <w:tcW w:w="1000" w:type="pct"/>
            <w:tcBorders>
              <w:top w:val="single" w:sz="2" w:space="0" w:color="auto"/>
              <w:left w:val="single" w:sz="2" w:space="0" w:color="000000" w:themeColor="text2"/>
              <w:bottom w:val="single" w:sz="2" w:space="0" w:color="000000" w:themeColor="text2"/>
              <w:right w:val="single" w:sz="2" w:space="0" w:color="000000" w:themeColor="text2"/>
            </w:tcBorders>
          </w:tcPr>
          <w:p w14:paraId="0DC56C29" w14:textId="77777777" w:rsidR="007D4887" w:rsidRPr="007A547B" w:rsidRDefault="007D4887" w:rsidP="00033B63">
            <w:pPr>
              <w:pStyle w:val="Tableautextecentre"/>
            </w:pPr>
          </w:p>
        </w:tc>
        <w:tc>
          <w:tcPr>
            <w:tcW w:w="1000" w:type="pct"/>
            <w:tcBorders>
              <w:top w:val="single" w:sz="2" w:space="0" w:color="auto"/>
              <w:left w:val="single" w:sz="2" w:space="0" w:color="000000" w:themeColor="text2"/>
              <w:bottom w:val="single" w:sz="2" w:space="0" w:color="000000" w:themeColor="text2"/>
              <w:right w:val="single" w:sz="2" w:space="0" w:color="000000" w:themeColor="text2"/>
            </w:tcBorders>
          </w:tcPr>
          <w:p w14:paraId="69D3169E" w14:textId="77777777" w:rsidR="007D4887" w:rsidRPr="007A547B" w:rsidRDefault="007D4887" w:rsidP="00033B63">
            <w:pPr>
              <w:pStyle w:val="Tableautextecentre"/>
            </w:pPr>
          </w:p>
        </w:tc>
        <w:tc>
          <w:tcPr>
            <w:tcW w:w="1000" w:type="pct"/>
            <w:tcBorders>
              <w:top w:val="single" w:sz="2" w:space="0" w:color="auto"/>
              <w:left w:val="single" w:sz="2" w:space="0" w:color="000000" w:themeColor="text2"/>
              <w:bottom w:val="single" w:sz="2" w:space="0" w:color="000000" w:themeColor="text2"/>
              <w:right w:val="single" w:sz="2" w:space="0" w:color="000000" w:themeColor="text2"/>
            </w:tcBorders>
          </w:tcPr>
          <w:p w14:paraId="62178E4D" w14:textId="77777777" w:rsidR="007D4887" w:rsidRPr="007A547B" w:rsidRDefault="007D4887" w:rsidP="00033B63">
            <w:pPr>
              <w:pStyle w:val="Tableautextecentre"/>
            </w:pPr>
          </w:p>
        </w:tc>
        <w:tc>
          <w:tcPr>
            <w:tcW w:w="1000" w:type="pct"/>
            <w:tcBorders>
              <w:top w:val="single" w:sz="2" w:space="0" w:color="auto"/>
              <w:left w:val="single" w:sz="2" w:space="0" w:color="000000" w:themeColor="text2"/>
              <w:bottom w:val="single" w:sz="2" w:space="0" w:color="000000" w:themeColor="text2"/>
            </w:tcBorders>
          </w:tcPr>
          <w:p w14:paraId="3CBB172F" w14:textId="77777777" w:rsidR="007D4887" w:rsidRPr="007A547B" w:rsidRDefault="007D4887" w:rsidP="00033B63">
            <w:pPr>
              <w:pStyle w:val="Tableautextecentre"/>
            </w:pPr>
          </w:p>
        </w:tc>
      </w:tr>
    </w:tbl>
    <w:p w14:paraId="60F9CE69" w14:textId="7EE2738C" w:rsidR="00733173" w:rsidRDefault="00733173" w:rsidP="00101EAE">
      <w:pPr>
        <w:pStyle w:val="Titre2"/>
        <w:spacing w:before="570"/>
      </w:pPr>
      <w:bookmarkStart w:id="40" w:name="_Toc126588520"/>
      <w:r w:rsidRPr="00733173">
        <w:t>Ressources humaines (internes et externes)</w:t>
      </w:r>
      <w:bookmarkEnd w:id="40"/>
      <w:r>
        <w:t xml:space="preserve"> </w:t>
      </w:r>
    </w:p>
    <w:p w14:paraId="751331D1" w14:textId="77777777" w:rsidR="00215C08" w:rsidRPr="00215C08" w:rsidRDefault="00215C08" w:rsidP="00101EAE">
      <w:pPr>
        <w:pStyle w:val="Listepuce1"/>
        <w:spacing w:after="300"/>
      </w:pPr>
      <w:r w:rsidRPr="00215C08">
        <w:t>Décrivez votre structure d’embauche de personnel à l’aide du tableau suivant.</w:t>
      </w:r>
    </w:p>
    <w:tbl>
      <w:tblPr>
        <w:tblStyle w:val="TableauListe3-Accentuation6"/>
        <w:tblW w:w="5000" w:type="pct"/>
        <w:tblLook w:val="0620" w:firstRow="1" w:lastRow="0" w:firstColumn="0" w:lastColumn="0" w:noHBand="1" w:noVBand="1"/>
      </w:tblPr>
      <w:tblGrid>
        <w:gridCol w:w="2016"/>
        <w:gridCol w:w="2016"/>
        <w:gridCol w:w="2016"/>
        <w:gridCol w:w="2016"/>
        <w:gridCol w:w="2016"/>
      </w:tblGrid>
      <w:tr w:rsidR="00E059BD" w:rsidRPr="00274D1C" w14:paraId="743DC745" w14:textId="77777777" w:rsidTr="00E74E0D">
        <w:trPr>
          <w:cnfStyle w:val="100000000000" w:firstRow="1" w:lastRow="0" w:firstColumn="0" w:lastColumn="0" w:oddVBand="0" w:evenVBand="0" w:oddHBand="0" w:evenHBand="0" w:firstRowFirstColumn="0" w:firstRowLastColumn="0" w:lastRowFirstColumn="0" w:lastRowLastColumn="0"/>
        </w:trPr>
        <w:tc>
          <w:tcPr>
            <w:tcW w:w="1000" w:type="pct"/>
            <w:tcBorders>
              <w:bottom w:val="single" w:sz="2" w:space="0" w:color="auto"/>
            </w:tcBorders>
          </w:tcPr>
          <w:p w14:paraId="787AD6BB" w14:textId="14835204" w:rsidR="00E059BD" w:rsidRPr="007A547B" w:rsidRDefault="00E059BD" w:rsidP="00E059BD">
            <w:pPr>
              <w:pStyle w:val="Tableautitrecolonnegauche"/>
            </w:pPr>
            <w:r w:rsidRPr="00435ACC">
              <w:t>Poste</w:t>
            </w:r>
          </w:p>
        </w:tc>
        <w:tc>
          <w:tcPr>
            <w:tcW w:w="1000" w:type="pct"/>
            <w:tcBorders>
              <w:bottom w:val="single" w:sz="2" w:space="0" w:color="auto"/>
            </w:tcBorders>
          </w:tcPr>
          <w:p w14:paraId="1B8CB0CF" w14:textId="2CF381A1" w:rsidR="00E059BD" w:rsidRPr="007A547B" w:rsidRDefault="005109F5" w:rsidP="00E059BD">
            <w:pPr>
              <w:pStyle w:val="Tableautitrecolonnecentre"/>
            </w:pPr>
            <w:r>
              <w:t>#</w:t>
            </w:r>
            <w:r w:rsidR="00E059BD" w:rsidRPr="00435ACC">
              <w:t xml:space="preserve"> pers.</w:t>
            </w:r>
          </w:p>
        </w:tc>
        <w:tc>
          <w:tcPr>
            <w:tcW w:w="1000" w:type="pct"/>
            <w:tcBorders>
              <w:bottom w:val="single" w:sz="2" w:space="0" w:color="auto"/>
            </w:tcBorders>
          </w:tcPr>
          <w:p w14:paraId="7F67A5D3" w14:textId="1E431D75" w:rsidR="00E059BD" w:rsidRPr="007A547B" w:rsidRDefault="00E059BD" w:rsidP="00E059BD">
            <w:pPr>
              <w:pStyle w:val="Tableautitrecolonnecentre"/>
            </w:pPr>
            <w:r w:rsidRPr="00435ACC">
              <w:t>Taux horaire</w:t>
            </w:r>
          </w:p>
        </w:tc>
        <w:tc>
          <w:tcPr>
            <w:tcW w:w="1000" w:type="pct"/>
            <w:tcBorders>
              <w:bottom w:val="single" w:sz="2" w:space="0" w:color="auto"/>
            </w:tcBorders>
          </w:tcPr>
          <w:p w14:paraId="46518B6F" w14:textId="4379558D" w:rsidR="00E059BD" w:rsidRPr="007A547B" w:rsidRDefault="005109F5" w:rsidP="00E059BD">
            <w:pPr>
              <w:pStyle w:val="Tableautitrecolonnecentre"/>
            </w:pPr>
            <w:r>
              <w:t>#</w:t>
            </w:r>
            <w:r w:rsidR="00E059BD" w:rsidRPr="00435ACC">
              <w:t xml:space="preserve"> h/sem.</w:t>
            </w:r>
          </w:p>
        </w:tc>
        <w:tc>
          <w:tcPr>
            <w:tcW w:w="1000" w:type="pct"/>
            <w:tcBorders>
              <w:bottom w:val="single" w:sz="2" w:space="0" w:color="auto"/>
            </w:tcBorders>
          </w:tcPr>
          <w:p w14:paraId="415EFDDC" w14:textId="75232A29" w:rsidR="00E059BD" w:rsidRPr="007A547B" w:rsidRDefault="00E059BD" w:rsidP="00E059BD">
            <w:pPr>
              <w:pStyle w:val="Tableautitrecolonnecentre"/>
            </w:pPr>
            <w:r w:rsidRPr="00435ACC">
              <w:t>Salaire annuel</w:t>
            </w:r>
          </w:p>
        </w:tc>
      </w:tr>
      <w:tr w:rsidR="00733173" w:rsidRPr="008F5B60" w14:paraId="52272FB9" w14:textId="77777777" w:rsidTr="00E74E0D">
        <w:tc>
          <w:tcPr>
            <w:tcW w:w="1000" w:type="pct"/>
            <w:tcBorders>
              <w:top w:val="single" w:sz="2" w:space="0" w:color="auto"/>
              <w:right w:val="single" w:sz="2" w:space="0" w:color="000000" w:themeColor="text2"/>
            </w:tcBorders>
          </w:tcPr>
          <w:p w14:paraId="0112A6EB" w14:textId="77777777" w:rsidR="00733173" w:rsidRPr="007A547B" w:rsidRDefault="00733173" w:rsidP="00033B63">
            <w:pPr>
              <w:pStyle w:val="Tableautextegauche"/>
            </w:pPr>
          </w:p>
        </w:tc>
        <w:tc>
          <w:tcPr>
            <w:tcW w:w="1000" w:type="pct"/>
            <w:tcBorders>
              <w:top w:val="single" w:sz="2" w:space="0" w:color="auto"/>
              <w:left w:val="single" w:sz="2" w:space="0" w:color="000000" w:themeColor="text2"/>
              <w:right w:val="single" w:sz="2" w:space="0" w:color="000000" w:themeColor="text2"/>
            </w:tcBorders>
          </w:tcPr>
          <w:p w14:paraId="439A3ACC" w14:textId="77777777" w:rsidR="00733173" w:rsidRPr="007A547B" w:rsidRDefault="00733173" w:rsidP="00033B63">
            <w:pPr>
              <w:pStyle w:val="Tableautextecentre"/>
            </w:pPr>
          </w:p>
        </w:tc>
        <w:tc>
          <w:tcPr>
            <w:tcW w:w="1000" w:type="pct"/>
            <w:tcBorders>
              <w:top w:val="single" w:sz="2" w:space="0" w:color="auto"/>
              <w:left w:val="single" w:sz="2" w:space="0" w:color="000000" w:themeColor="text2"/>
              <w:right w:val="single" w:sz="2" w:space="0" w:color="000000" w:themeColor="text2"/>
            </w:tcBorders>
          </w:tcPr>
          <w:p w14:paraId="0ECE6B25" w14:textId="77777777" w:rsidR="00733173" w:rsidRPr="007A547B" w:rsidRDefault="00733173" w:rsidP="00033B63">
            <w:pPr>
              <w:pStyle w:val="Tableautextecentre"/>
            </w:pPr>
          </w:p>
        </w:tc>
        <w:tc>
          <w:tcPr>
            <w:tcW w:w="1000" w:type="pct"/>
            <w:tcBorders>
              <w:top w:val="single" w:sz="2" w:space="0" w:color="auto"/>
              <w:left w:val="single" w:sz="2" w:space="0" w:color="000000" w:themeColor="text2"/>
              <w:right w:val="single" w:sz="2" w:space="0" w:color="000000" w:themeColor="text2"/>
            </w:tcBorders>
          </w:tcPr>
          <w:p w14:paraId="1FF130E0" w14:textId="77777777" w:rsidR="00733173" w:rsidRPr="007A547B" w:rsidRDefault="00733173" w:rsidP="00033B63">
            <w:pPr>
              <w:pStyle w:val="Tableautextecentre"/>
            </w:pPr>
          </w:p>
        </w:tc>
        <w:tc>
          <w:tcPr>
            <w:tcW w:w="1000" w:type="pct"/>
            <w:tcBorders>
              <w:top w:val="single" w:sz="2" w:space="0" w:color="auto"/>
              <w:left w:val="single" w:sz="2" w:space="0" w:color="000000" w:themeColor="text2"/>
            </w:tcBorders>
          </w:tcPr>
          <w:p w14:paraId="02ECD154" w14:textId="77777777" w:rsidR="00733173" w:rsidRPr="007A547B" w:rsidRDefault="00733173" w:rsidP="00033B63">
            <w:pPr>
              <w:pStyle w:val="Tableautextecentre"/>
            </w:pPr>
          </w:p>
        </w:tc>
      </w:tr>
      <w:tr w:rsidR="00733173" w:rsidRPr="008F5B60" w14:paraId="34DE1222" w14:textId="77777777" w:rsidTr="00E74E0D">
        <w:tc>
          <w:tcPr>
            <w:tcW w:w="1000" w:type="pct"/>
            <w:tcBorders>
              <w:right w:val="single" w:sz="2" w:space="0" w:color="000000" w:themeColor="text2"/>
            </w:tcBorders>
          </w:tcPr>
          <w:p w14:paraId="445EAC7E" w14:textId="77777777" w:rsidR="00733173" w:rsidRPr="007A547B" w:rsidRDefault="00733173" w:rsidP="00033B63">
            <w:pPr>
              <w:pStyle w:val="Tableautextegauche"/>
            </w:pPr>
          </w:p>
        </w:tc>
        <w:tc>
          <w:tcPr>
            <w:tcW w:w="1000" w:type="pct"/>
            <w:tcBorders>
              <w:left w:val="single" w:sz="2" w:space="0" w:color="000000" w:themeColor="text2"/>
              <w:right w:val="single" w:sz="2" w:space="0" w:color="000000" w:themeColor="text2"/>
            </w:tcBorders>
          </w:tcPr>
          <w:p w14:paraId="7F0C37E9" w14:textId="77777777" w:rsidR="00733173" w:rsidRPr="007A547B" w:rsidRDefault="00733173" w:rsidP="00033B63">
            <w:pPr>
              <w:pStyle w:val="Tableautextecentre"/>
            </w:pPr>
          </w:p>
        </w:tc>
        <w:tc>
          <w:tcPr>
            <w:tcW w:w="1000" w:type="pct"/>
            <w:tcBorders>
              <w:left w:val="single" w:sz="2" w:space="0" w:color="000000" w:themeColor="text2"/>
              <w:right w:val="single" w:sz="2" w:space="0" w:color="000000" w:themeColor="text2"/>
            </w:tcBorders>
          </w:tcPr>
          <w:p w14:paraId="12C9D331" w14:textId="77777777" w:rsidR="00733173" w:rsidRPr="007A547B" w:rsidRDefault="00733173" w:rsidP="00033B63">
            <w:pPr>
              <w:pStyle w:val="Tableautextecentre"/>
            </w:pPr>
          </w:p>
        </w:tc>
        <w:tc>
          <w:tcPr>
            <w:tcW w:w="1000" w:type="pct"/>
            <w:tcBorders>
              <w:left w:val="single" w:sz="2" w:space="0" w:color="000000" w:themeColor="text2"/>
              <w:right w:val="single" w:sz="2" w:space="0" w:color="000000" w:themeColor="text2"/>
            </w:tcBorders>
          </w:tcPr>
          <w:p w14:paraId="63B7C7DB" w14:textId="77777777" w:rsidR="00733173" w:rsidRPr="007A547B" w:rsidRDefault="00733173" w:rsidP="00033B63">
            <w:pPr>
              <w:pStyle w:val="Tableautextecentre"/>
            </w:pPr>
          </w:p>
        </w:tc>
        <w:tc>
          <w:tcPr>
            <w:tcW w:w="1000" w:type="pct"/>
            <w:tcBorders>
              <w:left w:val="single" w:sz="2" w:space="0" w:color="000000" w:themeColor="text2"/>
            </w:tcBorders>
          </w:tcPr>
          <w:p w14:paraId="1C7AFA39" w14:textId="77777777" w:rsidR="00733173" w:rsidRPr="007A547B" w:rsidRDefault="00733173" w:rsidP="00033B63">
            <w:pPr>
              <w:pStyle w:val="Tableautextecentre"/>
            </w:pPr>
          </w:p>
        </w:tc>
      </w:tr>
      <w:tr w:rsidR="00733173" w:rsidRPr="008F5B60" w14:paraId="7BBC24A1" w14:textId="77777777" w:rsidTr="00E74E0D">
        <w:tc>
          <w:tcPr>
            <w:tcW w:w="1000" w:type="pct"/>
            <w:tcBorders>
              <w:bottom w:val="single" w:sz="2" w:space="0" w:color="auto"/>
              <w:right w:val="single" w:sz="2" w:space="0" w:color="000000" w:themeColor="text2"/>
            </w:tcBorders>
          </w:tcPr>
          <w:p w14:paraId="466A6962" w14:textId="77777777" w:rsidR="00733173" w:rsidRPr="007A547B" w:rsidRDefault="00733173" w:rsidP="00033B63">
            <w:pPr>
              <w:pStyle w:val="Tableautextegauche"/>
            </w:pPr>
          </w:p>
        </w:tc>
        <w:tc>
          <w:tcPr>
            <w:tcW w:w="1000" w:type="pct"/>
            <w:tcBorders>
              <w:left w:val="single" w:sz="2" w:space="0" w:color="000000" w:themeColor="text2"/>
              <w:bottom w:val="single" w:sz="2" w:space="0" w:color="auto"/>
              <w:right w:val="single" w:sz="2" w:space="0" w:color="000000" w:themeColor="text2"/>
            </w:tcBorders>
          </w:tcPr>
          <w:p w14:paraId="7B59B5EE" w14:textId="77777777" w:rsidR="00733173" w:rsidRPr="007A547B" w:rsidRDefault="00733173" w:rsidP="00033B63">
            <w:pPr>
              <w:pStyle w:val="Tableautextecentre"/>
            </w:pPr>
          </w:p>
        </w:tc>
        <w:tc>
          <w:tcPr>
            <w:tcW w:w="1000" w:type="pct"/>
            <w:tcBorders>
              <w:left w:val="single" w:sz="2" w:space="0" w:color="000000" w:themeColor="text2"/>
              <w:bottom w:val="single" w:sz="2" w:space="0" w:color="auto"/>
              <w:right w:val="single" w:sz="2" w:space="0" w:color="000000" w:themeColor="text2"/>
            </w:tcBorders>
          </w:tcPr>
          <w:p w14:paraId="3BA569CA" w14:textId="77777777" w:rsidR="00733173" w:rsidRPr="007A547B" w:rsidRDefault="00733173" w:rsidP="00033B63">
            <w:pPr>
              <w:pStyle w:val="Tableautextecentre"/>
            </w:pPr>
          </w:p>
        </w:tc>
        <w:tc>
          <w:tcPr>
            <w:tcW w:w="1000" w:type="pct"/>
            <w:tcBorders>
              <w:left w:val="single" w:sz="2" w:space="0" w:color="000000" w:themeColor="text2"/>
              <w:bottom w:val="single" w:sz="2" w:space="0" w:color="auto"/>
              <w:right w:val="single" w:sz="2" w:space="0" w:color="000000" w:themeColor="text2"/>
            </w:tcBorders>
          </w:tcPr>
          <w:p w14:paraId="53D84DD0" w14:textId="77777777" w:rsidR="00733173" w:rsidRPr="007A547B" w:rsidRDefault="00733173" w:rsidP="00033B63">
            <w:pPr>
              <w:pStyle w:val="Tableautextecentre"/>
            </w:pPr>
          </w:p>
        </w:tc>
        <w:tc>
          <w:tcPr>
            <w:tcW w:w="1000" w:type="pct"/>
            <w:tcBorders>
              <w:left w:val="single" w:sz="2" w:space="0" w:color="000000" w:themeColor="text2"/>
              <w:bottom w:val="single" w:sz="2" w:space="0" w:color="auto"/>
            </w:tcBorders>
          </w:tcPr>
          <w:p w14:paraId="2C2DFFD4" w14:textId="77777777" w:rsidR="00733173" w:rsidRPr="007A547B" w:rsidRDefault="00733173" w:rsidP="00033B63">
            <w:pPr>
              <w:pStyle w:val="Tableautextecentre"/>
            </w:pPr>
          </w:p>
        </w:tc>
      </w:tr>
      <w:tr w:rsidR="00733173" w:rsidRPr="008F5B60" w14:paraId="732DFAAB" w14:textId="77777777" w:rsidTr="00E74E0D">
        <w:tc>
          <w:tcPr>
            <w:tcW w:w="1000" w:type="pct"/>
            <w:tcBorders>
              <w:top w:val="single" w:sz="2" w:space="0" w:color="auto"/>
              <w:bottom w:val="single" w:sz="2" w:space="0" w:color="000000" w:themeColor="text2"/>
              <w:right w:val="single" w:sz="2" w:space="0" w:color="000000" w:themeColor="text2"/>
            </w:tcBorders>
          </w:tcPr>
          <w:p w14:paraId="7BD632AA" w14:textId="77777777" w:rsidR="00733173" w:rsidRPr="007A547B" w:rsidRDefault="00733173" w:rsidP="00033B63">
            <w:pPr>
              <w:pStyle w:val="Tableautextegauche"/>
            </w:pPr>
          </w:p>
        </w:tc>
        <w:tc>
          <w:tcPr>
            <w:tcW w:w="1000" w:type="pct"/>
            <w:tcBorders>
              <w:top w:val="single" w:sz="2" w:space="0" w:color="auto"/>
              <w:left w:val="single" w:sz="2" w:space="0" w:color="000000" w:themeColor="text2"/>
              <w:bottom w:val="single" w:sz="2" w:space="0" w:color="000000" w:themeColor="text2"/>
              <w:right w:val="single" w:sz="2" w:space="0" w:color="000000" w:themeColor="text2"/>
            </w:tcBorders>
          </w:tcPr>
          <w:p w14:paraId="63629F76" w14:textId="77777777" w:rsidR="00733173" w:rsidRPr="007A547B" w:rsidRDefault="00733173" w:rsidP="00033B63">
            <w:pPr>
              <w:pStyle w:val="Tableautextecentre"/>
            </w:pPr>
          </w:p>
        </w:tc>
        <w:tc>
          <w:tcPr>
            <w:tcW w:w="1000" w:type="pct"/>
            <w:tcBorders>
              <w:top w:val="single" w:sz="2" w:space="0" w:color="auto"/>
              <w:left w:val="single" w:sz="2" w:space="0" w:color="000000" w:themeColor="text2"/>
              <w:bottom w:val="single" w:sz="2" w:space="0" w:color="000000" w:themeColor="text2"/>
              <w:right w:val="single" w:sz="2" w:space="0" w:color="000000" w:themeColor="text2"/>
            </w:tcBorders>
          </w:tcPr>
          <w:p w14:paraId="598C6DDF" w14:textId="77777777" w:rsidR="00733173" w:rsidRPr="007A547B" w:rsidRDefault="00733173" w:rsidP="00033B63">
            <w:pPr>
              <w:pStyle w:val="Tableautextecentre"/>
            </w:pPr>
          </w:p>
        </w:tc>
        <w:tc>
          <w:tcPr>
            <w:tcW w:w="1000" w:type="pct"/>
            <w:tcBorders>
              <w:top w:val="single" w:sz="2" w:space="0" w:color="auto"/>
              <w:left w:val="single" w:sz="2" w:space="0" w:color="000000" w:themeColor="text2"/>
              <w:bottom w:val="single" w:sz="2" w:space="0" w:color="000000" w:themeColor="text2"/>
              <w:right w:val="single" w:sz="2" w:space="0" w:color="000000" w:themeColor="text2"/>
            </w:tcBorders>
          </w:tcPr>
          <w:p w14:paraId="7B5FF573" w14:textId="77777777" w:rsidR="00733173" w:rsidRPr="007A547B" w:rsidRDefault="00733173" w:rsidP="00033B63">
            <w:pPr>
              <w:pStyle w:val="Tableautextecentre"/>
            </w:pPr>
          </w:p>
        </w:tc>
        <w:tc>
          <w:tcPr>
            <w:tcW w:w="1000" w:type="pct"/>
            <w:tcBorders>
              <w:top w:val="single" w:sz="2" w:space="0" w:color="auto"/>
              <w:left w:val="single" w:sz="2" w:space="0" w:color="000000" w:themeColor="text2"/>
              <w:bottom w:val="single" w:sz="2" w:space="0" w:color="000000" w:themeColor="text2"/>
            </w:tcBorders>
          </w:tcPr>
          <w:p w14:paraId="2B583D22" w14:textId="77777777" w:rsidR="00733173" w:rsidRPr="007A547B" w:rsidRDefault="00733173" w:rsidP="00033B63">
            <w:pPr>
              <w:pStyle w:val="Tableautextecentre"/>
            </w:pPr>
          </w:p>
        </w:tc>
      </w:tr>
    </w:tbl>
    <w:p w14:paraId="366D6142" w14:textId="3E4F7537" w:rsidR="00EE6AE8" w:rsidRDefault="00EE6AE8" w:rsidP="00780BEC">
      <w:pPr>
        <w:pStyle w:val="Listepuce1"/>
        <w:spacing w:before="300"/>
      </w:pPr>
      <w:r>
        <w:t>Quelles sont les principales qualifications requises pour le personnel embauché</w:t>
      </w:r>
      <w:r w:rsidR="00961FE8">
        <w:t> </w:t>
      </w:r>
      <w:r>
        <w:t>? Définissez les tâches et responsabilités des employés dans l’entreprise. Détaillez par activité</w:t>
      </w:r>
      <w:r w:rsidR="00961FE8">
        <w:t> </w:t>
      </w:r>
      <w:r>
        <w:t>: vente, production, expérience requise, connaissances techniques, habiletés particulières, etc. Définissez, pour chacun des employés, le nombre d’heures travaillées par semaine (temps plein, partiel ou sur appel).</w:t>
      </w:r>
    </w:p>
    <w:p w14:paraId="1D38E2FE" w14:textId="6C6F42E2" w:rsidR="00EE6AE8" w:rsidRDefault="00EE6AE8" w:rsidP="00EE6AE8">
      <w:pPr>
        <w:pStyle w:val="Listepuce1"/>
      </w:pPr>
      <w:r>
        <w:t>Quels seront les salaires de votre main-d’œuvre (par employé et au total)</w:t>
      </w:r>
      <w:r w:rsidR="00961FE8">
        <w:t> </w:t>
      </w:r>
      <w:r>
        <w:t>? À partir de quand (mois, année) les employés entreront-ils en fonction</w:t>
      </w:r>
      <w:r w:rsidR="00961FE8">
        <w:t> </w:t>
      </w:r>
      <w:r>
        <w:t>? Êtes-vous inscrit, en tant qu’employeur, pour effectuer les déductions à la source de vos employés</w:t>
      </w:r>
      <w:r w:rsidR="00961FE8">
        <w:t> </w:t>
      </w:r>
      <w:r>
        <w:t>? Et à la CSST</w:t>
      </w:r>
      <w:r w:rsidR="00961FE8">
        <w:t> </w:t>
      </w:r>
      <w:r>
        <w:t>?</w:t>
      </w:r>
    </w:p>
    <w:p w14:paraId="2A68DEBA" w14:textId="63DE6D83" w:rsidR="00EE6AE8" w:rsidRDefault="00EE6AE8" w:rsidP="00EE6AE8">
      <w:pPr>
        <w:pStyle w:val="Listepuce1"/>
      </w:pPr>
      <w:r>
        <w:t>Avez-vous prévu un régime d’assurance collective et les coûts s’y rattachant</w:t>
      </w:r>
      <w:r w:rsidR="00961FE8">
        <w:t> </w:t>
      </w:r>
      <w:r>
        <w:t>?</w:t>
      </w:r>
    </w:p>
    <w:p w14:paraId="7FC83624" w14:textId="114C0B91" w:rsidR="00DD7EA9" w:rsidRDefault="00EE6AE8" w:rsidP="00EE6AE8">
      <w:pPr>
        <w:pStyle w:val="Listepuce1"/>
      </w:pPr>
      <w:r>
        <w:t>Avez-vous une assurance responsabilité</w:t>
      </w:r>
      <w:r w:rsidR="00961FE8">
        <w:t> </w:t>
      </w:r>
      <w:r>
        <w:t>?</w:t>
      </w:r>
    </w:p>
    <w:p w14:paraId="26521B55" w14:textId="77777777" w:rsidR="00C96D0E" w:rsidRDefault="00C96D0E" w:rsidP="00C96D0E">
      <w:pPr>
        <w:pStyle w:val="Titre2"/>
      </w:pPr>
      <w:bookmarkStart w:id="41" w:name="_Toc126588521"/>
      <w:r>
        <w:t>Plan d’aménagement</w:t>
      </w:r>
      <w:bookmarkEnd w:id="41"/>
    </w:p>
    <w:p w14:paraId="36EF53BC" w14:textId="77777777" w:rsidR="00C96D0E" w:rsidRDefault="00C96D0E" w:rsidP="009D1711">
      <w:pPr>
        <w:pStyle w:val="Corpsdetexte"/>
        <w:ind w:left="907"/>
      </w:pPr>
      <w:r>
        <w:t>(Si applicable)</w:t>
      </w:r>
    </w:p>
    <w:p w14:paraId="7B315362" w14:textId="3D015808" w:rsidR="00B26FED" w:rsidRDefault="00C96D0E" w:rsidP="009D1711">
      <w:pPr>
        <w:pStyle w:val="Listepuce1"/>
      </w:pPr>
      <w:r>
        <w:t>Faites un croquis de votre local, avec les mesures approximatives, la division des pièces, l’identification des pièces, l’emplacement des équipements, etc. Faut-il apporter des modifications au local pour le rendre opérationnel</w:t>
      </w:r>
      <w:r w:rsidR="00961FE8">
        <w:t> </w:t>
      </w:r>
      <w:r>
        <w:t>? Faites l’échéancier des améliorations locatives. Indiquez le budget nécessaire pour les rénovations et votre installation dans le local. Indiquez les règlements municipaux.</w:t>
      </w:r>
    </w:p>
    <w:p w14:paraId="5D3F16B2" w14:textId="4C4D2EFA" w:rsidR="009D59D2" w:rsidRDefault="009D59D2" w:rsidP="009D59D2">
      <w:pPr>
        <w:pStyle w:val="Section"/>
      </w:pPr>
      <w:bookmarkStart w:id="42" w:name="_Toc126588522"/>
      <w:r>
        <w:lastRenderedPageBreak/>
        <w:t>06.</w:t>
      </w:r>
      <w:r>
        <w:tab/>
      </w:r>
      <w:r w:rsidRPr="00740755">
        <w:t>Analyse financière</w:t>
      </w:r>
      <w:bookmarkEnd w:id="42"/>
    </w:p>
    <w:p w14:paraId="15C3E3AE" w14:textId="6998B671" w:rsidR="00B26FED" w:rsidRDefault="00B26FED">
      <w:pPr>
        <w:spacing w:before="0" w:after="160" w:line="259" w:lineRule="auto"/>
      </w:pPr>
    </w:p>
    <w:p w14:paraId="31C8C6B0" w14:textId="2A7FF79C" w:rsidR="00B26FED" w:rsidRDefault="003063EC" w:rsidP="00B26FED">
      <w:pPr>
        <w:spacing w:before="0" w:after="160" w:line="259" w:lineRule="auto"/>
      </w:pPr>
      <w:r>
        <w:rPr>
          <w:noProof/>
        </w:rPr>
        <w:drawing>
          <wp:anchor distT="0" distB="0" distL="114300" distR="114300" simplePos="0" relativeHeight="251726848" behindDoc="0" locked="1" layoutInCell="1" allowOverlap="1" wp14:anchorId="7899C24C" wp14:editId="024E32AF">
            <wp:simplePos x="0" y="0"/>
            <wp:positionH relativeFrom="column">
              <wp:posOffset>-685165</wp:posOffset>
            </wp:positionH>
            <wp:positionV relativeFrom="page">
              <wp:posOffset>0</wp:posOffset>
            </wp:positionV>
            <wp:extent cx="7771765" cy="9375775"/>
            <wp:effectExtent l="0" t="0" r="63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790"/>
                    <a:stretch/>
                  </pic:blipFill>
                  <pic:spPr bwMode="auto">
                    <a:xfrm>
                      <a:off x="0" y="0"/>
                      <a:ext cx="7771765" cy="937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FED">
        <w:br w:type="page"/>
      </w:r>
    </w:p>
    <w:p w14:paraId="6EDB0FBE" w14:textId="3B329BC8" w:rsidR="00C96D0E" w:rsidRDefault="00740755" w:rsidP="00740755">
      <w:pPr>
        <w:pStyle w:val="Titre1"/>
      </w:pPr>
      <w:r w:rsidRPr="00740755">
        <w:lastRenderedPageBreak/>
        <w:t>Analyse financière</w:t>
      </w:r>
    </w:p>
    <w:p w14:paraId="7270615D" w14:textId="4BFAB10D" w:rsidR="007823C1" w:rsidRPr="007823C1" w:rsidRDefault="007823C1" w:rsidP="007823C1">
      <w:pPr>
        <w:pStyle w:val="Titre2"/>
      </w:pPr>
      <w:bookmarkStart w:id="43" w:name="_Toc126588523"/>
      <w:r w:rsidRPr="007823C1">
        <w:t>Fonds requis au démarrage</w:t>
      </w:r>
      <w:bookmarkEnd w:id="43"/>
    </w:p>
    <w:p w14:paraId="4706FF36" w14:textId="5213283D" w:rsidR="00334B32" w:rsidRDefault="00334B32" w:rsidP="00EB5FD1">
      <w:pPr>
        <w:pStyle w:val="Listepuce1"/>
      </w:pPr>
      <w:r w:rsidRPr="00334B32">
        <w:t>Énumérez et décrivez les investissements nécessaires au bon fonctionnement de votre entreprise incluant leurs coûts. La somme de vos besoins nécessaires doit être égale au total des sources de financement.</w:t>
      </w:r>
    </w:p>
    <w:p w14:paraId="43FB7CC8" w14:textId="05E44B27" w:rsidR="00334B32" w:rsidRDefault="00334B32" w:rsidP="00334B32">
      <w:pPr>
        <w:pStyle w:val="Titregraphiqueoutableau"/>
      </w:pPr>
      <w:r w:rsidRPr="00334B32">
        <w:t>Coût et financement du projet / Bilan d’ouverture</w:t>
      </w:r>
    </w:p>
    <w:tbl>
      <w:tblPr>
        <w:tblStyle w:val="TableauListe3-Accentuation6"/>
        <w:tblW w:w="5000" w:type="pct"/>
        <w:tblBorders>
          <w:top w:val="single" w:sz="2" w:space="0" w:color="000000" w:themeColor="text2"/>
          <w:left w:val="single" w:sz="2" w:space="0" w:color="000000" w:themeColor="text2"/>
          <w:bottom w:val="single" w:sz="2" w:space="0" w:color="000000" w:themeColor="text2"/>
          <w:right w:val="single" w:sz="2" w:space="0" w:color="000000" w:themeColor="text2"/>
          <w:insideH w:val="single" w:sz="2" w:space="0" w:color="000000" w:themeColor="text2"/>
          <w:insideV w:val="single" w:sz="2" w:space="0" w:color="000000" w:themeColor="text2"/>
        </w:tblBorders>
        <w:tblCellMar>
          <w:top w:w="58" w:type="dxa"/>
          <w:left w:w="86" w:type="dxa"/>
          <w:bottom w:w="58" w:type="dxa"/>
          <w:right w:w="86" w:type="dxa"/>
        </w:tblCellMar>
        <w:tblLook w:val="0660" w:firstRow="1" w:lastRow="1" w:firstColumn="0" w:lastColumn="0" w:noHBand="1" w:noVBand="1"/>
      </w:tblPr>
      <w:tblGrid>
        <w:gridCol w:w="3221"/>
        <w:gridCol w:w="1209"/>
        <w:gridCol w:w="4336"/>
        <w:gridCol w:w="1308"/>
      </w:tblGrid>
      <w:tr w:rsidR="00F00816" w:rsidRPr="00754726" w14:paraId="039B4476" w14:textId="77777777" w:rsidTr="00D27831">
        <w:trPr>
          <w:cnfStyle w:val="100000000000" w:firstRow="1" w:lastRow="0" w:firstColumn="0" w:lastColumn="0" w:oddVBand="0" w:evenVBand="0" w:oddHBand="0" w:evenHBand="0" w:firstRowFirstColumn="0" w:firstRowLastColumn="0" w:lastRowFirstColumn="0" w:lastRowLastColumn="0"/>
        </w:trPr>
        <w:tc>
          <w:tcPr>
            <w:tcW w:w="2199" w:type="pct"/>
            <w:gridSpan w:val="2"/>
            <w:tcBorders>
              <w:left w:val="single" w:sz="2" w:space="0" w:color="FFFFFF" w:themeColor="background1"/>
              <w:right w:val="single" w:sz="2" w:space="0" w:color="FFFFFF" w:themeColor="background1"/>
            </w:tcBorders>
            <w:vAlign w:val="center"/>
          </w:tcPr>
          <w:p w14:paraId="5A12A5CC" w14:textId="2DE20AED" w:rsidR="00DD0252" w:rsidRPr="00754726" w:rsidRDefault="00DD0252" w:rsidP="00DD0252">
            <w:pPr>
              <w:pStyle w:val="Tableautitrecolonnegauche"/>
              <w:rPr>
                <w:bCs/>
              </w:rPr>
            </w:pPr>
            <w:r w:rsidRPr="00754726">
              <w:rPr>
                <w:bCs/>
              </w:rPr>
              <w:t>Actifs n</w:t>
            </w:r>
            <w:r w:rsidRPr="00754726">
              <w:rPr>
                <w:rFonts w:hint="eastAsia"/>
                <w:bCs/>
              </w:rPr>
              <w:t>é</w:t>
            </w:r>
            <w:r w:rsidRPr="00754726">
              <w:rPr>
                <w:bCs/>
              </w:rPr>
              <w:t>cessaires</w:t>
            </w:r>
          </w:p>
        </w:tc>
        <w:tc>
          <w:tcPr>
            <w:tcW w:w="2801" w:type="pct"/>
            <w:gridSpan w:val="2"/>
            <w:tcBorders>
              <w:left w:val="single" w:sz="2" w:space="0" w:color="FFFFFF" w:themeColor="background1"/>
              <w:right w:val="single" w:sz="2" w:space="0" w:color="FFFFFF" w:themeColor="background1"/>
            </w:tcBorders>
            <w:vAlign w:val="center"/>
          </w:tcPr>
          <w:p w14:paraId="186F5EF9" w14:textId="08246396" w:rsidR="00DD0252" w:rsidRPr="00754726" w:rsidRDefault="00DD0252" w:rsidP="00DD0252">
            <w:pPr>
              <w:pStyle w:val="Tableautitrecolonnegauche"/>
              <w:rPr>
                <w:bCs/>
              </w:rPr>
            </w:pPr>
            <w:r w:rsidRPr="00754726">
              <w:rPr>
                <w:bCs/>
              </w:rPr>
              <w:t>Sources de financement</w:t>
            </w:r>
          </w:p>
        </w:tc>
      </w:tr>
      <w:tr w:rsidR="00DD0252" w:rsidRPr="00754726" w14:paraId="747BAD1F" w14:textId="77777777" w:rsidTr="00D27831">
        <w:tc>
          <w:tcPr>
            <w:tcW w:w="2199" w:type="pct"/>
            <w:gridSpan w:val="2"/>
            <w:tcBorders>
              <w:left w:val="single" w:sz="2" w:space="0" w:color="FFFFFF" w:themeColor="background1"/>
            </w:tcBorders>
            <w:shd w:val="clear" w:color="auto" w:fill="E4E4E3"/>
            <w:vAlign w:val="center"/>
          </w:tcPr>
          <w:p w14:paraId="769E19B6" w14:textId="77777777" w:rsidR="00DD0252" w:rsidRPr="00754726" w:rsidRDefault="00DD0252" w:rsidP="00033B63">
            <w:pPr>
              <w:pStyle w:val="Tableautitrecolonnegauche"/>
              <w:spacing w:line="22" w:lineRule="atLeast"/>
              <w:rPr>
                <w:b/>
                <w:bCs w:val="0"/>
                <w:color w:val="000000" w:themeColor="text1"/>
              </w:rPr>
            </w:pPr>
            <w:r w:rsidRPr="00754726">
              <w:rPr>
                <w:b/>
                <w:bCs w:val="0"/>
                <w:color w:val="000000" w:themeColor="text1"/>
              </w:rPr>
              <w:t>Actifs à court terme</w:t>
            </w:r>
          </w:p>
        </w:tc>
        <w:tc>
          <w:tcPr>
            <w:tcW w:w="2801" w:type="pct"/>
            <w:gridSpan w:val="2"/>
            <w:tcBorders>
              <w:right w:val="single" w:sz="2" w:space="0" w:color="FFFFFF" w:themeColor="background1"/>
            </w:tcBorders>
            <w:shd w:val="clear" w:color="auto" w:fill="E4E4E3"/>
            <w:vAlign w:val="center"/>
          </w:tcPr>
          <w:p w14:paraId="2A4D59D3" w14:textId="77777777" w:rsidR="00DD0252" w:rsidRPr="00754726" w:rsidRDefault="00DD0252" w:rsidP="00033B63">
            <w:pPr>
              <w:pStyle w:val="Tableautitrecolonnegauche"/>
              <w:spacing w:line="22" w:lineRule="atLeast"/>
              <w:rPr>
                <w:b/>
                <w:bCs w:val="0"/>
                <w:color w:val="000000" w:themeColor="text1"/>
              </w:rPr>
            </w:pPr>
            <w:r w:rsidRPr="00754726">
              <w:rPr>
                <w:b/>
                <w:bCs w:val="0"/>
                <w:color w:val="000000" w:themeColor="text1"/>
              </w:rPr>
              <w:t>Emprunts</w:t>
            </w:r>
          </w:p>
        </w:tc>
      </w:tr>
      <w:tr w:rsidR="00F96AA1" w:rsidRPr="00754726" w14:paraId="228D737A" w14:textId="77777777" w:rsidTr="00D27831">
        <w:tc>
          <w:tcPr>
            <w:tcW w:w="1599" w:type="pct"/>
            <w:tcBorders>
              <w:left w:val="single" w:sz="2" w:space="0" w:color="FFFFFF" w:themeColor="background1"/>
              <w:right w:val="single" w:sz="2" w:space="0" w:color="000000" w:themeColor="text1"/>
            </w:tcBorders>
            <w:vAlign w:val="center"/>
          </w:tcPr>
          <w:p w14:paraId="47AD6450" w14:textId="77777777" w:rsidR="00DD0252" w:rsidRPr="00754726" w:rsidRDefault="00DD0252" w:rsidP="00D27831">
            <w:pPr>
              <w:pStyle w:val="Tableautextegauche"/>
            </w:pPr>
            <w:r w:rsidRPr="006F6E05">
              <w:t xml:space="preserve">Fonds de </w:t>
            </w:r>
            <w:r w:rsidRPr="00851141">
              <w:t>roulement</w:t>
            </w:r>
          </w:p>
        </w:tc>
        <w:tc>
          <w:tcPr>
            <w:tcW w:w="600" w:type="pct"/>
            <w:tcBorders>
              <w:left w:val="single" w:sz="2" w:space="0" w:color="000000" w:themeColor="text1"/>
            </w:tcBorders>
            <w:vAlign w:val="center"/>
          </w:tcPr>
          <w:p w14:paraId="61EE3A2F" w14:textId="77777777" w:rsidR="00DD0252" w:rsidRPr="00754726" w:rsidRDefault="00DD0252" w:rsidP="00D27831">
            <w:pPr>
              <w:pStyle w:val="Tableautextedroite"/>
            </w:pPr>
          </w:p>
        </w:tc>
        <w:tc>
          <w:tcPr>
            <w:tcW w:w="2152" w:type="pct"/>
            <w:vAlign w:val="center"/>
          </w:tcPr>
          <w:p w14:paraId="0B3B1736" w14:textId="77777777" w:rsidR="00DD0252" w:rsidRPr="006E32FF" w:rsidRDefault="00DD0252" w:rsidP="00D27831">
            <w:pPr>
              <w:pStyle w:val="Tableautitrecolonnegauche"/>
              <w:spacing w:line="22" w:lineRule="atLeast"/>
              <w:rPr>
                <w:rFonts w:cs="Arial"/>
                <w:color w:val="000000" w:themeColor="text1"/>
              </w:rPr>
            </w:pPr>
            <w:r w:rsidRPr="006E32FF">
              <w:rPr>
                <w:rFonts w:cs="Arial"/>
                <w:color w:val="000000" w:themeColor="text1"/>
              </w:rPr>
              <w:t>Marge de crédit</w:t>
            </w:r>
            <w:r w:rsidRPr="006E32FF">
              <w:rPr>
                <w:rFonts w:cs="Arial"/>
                <w:color w:val="000000" w:themeColor="text1"/>
              </w:rPr>
              <w:tab/>
            </w:r>
          </w:p>
        </w:tc>
        <w:tc>
          <w:tcPr>
            <w:tcW w:w="649" w:type="pct"/>
            <w:tcBorders>
              <w:right w:val="single" w:sz="2" w:space="0" w:color="FFFFFF" w:themeColor="background1"/>
            </w:tcBorders>
            <w:vAlign w:val="center"/>
          </w:tcPr>
          <w:p w14:paraId="74F628F0" w14:textId="77777777" w:rsidR="00DD0252" w:rsidRPr="00754726" w:rsidRDefault="00DD0252" w:rsidP="00D27831">
            <w:pPr>
              <w:pStyle w:val="Tableautextedroite"/>
            </w:pPr>
          </w:p>
        </w:tc>
      </w:tr>
      <w:tr w:rsidR="003223ED" w:rsidRPr="00754726" w14:paraId="465FA654" w14:textId="77777777" w:rsidTr="00D27831">
        <w:tc>
          <w:tcPr>
            <w:tcW w:w="1599" w:type="pct"/>
            <w:tcBorders>
              <w:left w:val="single" w:sz="2" w:space="0" w:color="FFFFFF" w:themeColor="background1"/>
              <w:right w:val="single" w:sz="2" w:space="0" w:color="000000" w:themeColor="text1"/>
            </w:tcBorders>
            <w:vAlign w:val="center"/>
          </w:tcPr>
          <w:p w14:paraId="2793E591" w14:textId="77777777" w:rsidR="00DD0252" w:rsidRPr="00754726" w:rsidRDefault="00DD0252" w:rsidP="00D27831">
            <w:pPr>
              <w:pStyle w:val="Tableautitrecolonnegauche"/>
              <w:spacing w:line="22" w:lineRule="atLeast"/>
              <w:rPr>
                <w:rFonts w:cs="Arial"/>
                <w:color w:val="000000" w:themeColor="text1"/>
              </w:rPr>
            </w:pPr>
            <w:r w:rsidRPr="006F6E05">
              <w:rPr>
                <w:rFonts w:cs="Arial"/>
                <w:color w:val="000000" w:themeColor="text1"/>
              </w:rPr>
              <w:t>Frais payés d’avance</w:t>
            </w:r>
          </w:p>
        </w:tc>
        <w:tc>
          <w:tcPr>
            <w:tcW w:w="600" w:type="pct"/>
            <w:tcBorders>
              <w:left w:val="single" w:sz="2" w:space="0" w:color="000000" w:themeColor="text1"/>
            </w:tcBorders>
            <w:vAlign w:val="center"/>
          </w:tcPr>
          <w:p w14:paraId="6FDAA1C5" w14:textId="77777777" w:rsidR="00DD0252" w:rsidRPr="00754726" w:rsidRDefault="00DD0252" w:rsidP="00D27831">
            <w:pPr>
              <w:pStyle w:val="Tableautextedroite"/>
            </w:pPr>
          </w:p>
        </w:tc>
        <w:tc>
          <w:tcPr>
            <w:tcW w:w="2152" w:type="pct"/>
            <w:vAlign w:val="center"/>
          </w:tcPr>
          <w:p w14:paraId="317D0851" w14:textId="529A0AB7" w:rsidR="00DD0252" w:rsidRPr="00754726" w:rsidRDefault="00DD0252" w:rsidP="00D27831">
            <w:pPr>
              <w:pStyle w:val="Tableautitrecolonnegauche"/>
              <w:spacing w:line="22" w:lineRule="atLeast"/>
              <w:rPr>
                <w:color w:val="000000" w:themeColor="text1"/>
              </w:rPr>
            </w:pPr>
            <w:r w:rsidRPr="006E32FF">
              <w:rPr>
                <w:rFonts w:cs="Arial"/>
                <w:color w:val="000000" w:themeColor="text1"/>
              </w:rPr>
              <w:t>Long terme</w:t>
            </w:r>
            <w:r w:rsidR="00961FE8">
              <w:rPr>
                <w:rFonts w:cs="Arial"/>
                <w:color w:val="000000" w:themeColor="text1"/>
              </w:rPr>
              <w:t> </w:t>
            </w:r>
            <w:r w:rsidRPr="006E32FF">
              <w:rPr>
                <w:rFonts w:cs="Arial"/>
                <w:color w:val="000000" w:themeColor="text1"/>
              </w:rPr>
              <w:t>:</w:t>
            </w:r>
          </w:p>
        </w:tc>
        <w:tc>
          <w:tcPr>
            <w:tcW w:w="649" w:type="pct"/>
            <w:tcBorders>
              <w:right w:val="single" w:sz="2" w:space="0" w:color="FFFFFF" w:themeColor="background1"/>
            </w:tcBorders>
            <w:vAlign w:val="center"/>
          </w:tcPr>
          <w:p w14:paraId="24B4C7BF" w14:textId="77777777" w:rsidR="00DD0252" w:rsidRPr="00754726" w:rsidRDefault="00DD0252" w:rsidP="00D27831">
            <w:pPr>
              <w:pStyle w:val="Tableautextedroite"/>
            </w:pPr>
          </w:p>
        </w:tc>
      </w:tr>
      <w:tr w:rsidR="00F96AA1" w:rsidRPr="00754726" w14:paraId="1A2BCEE7" w14:textId="77777777" w:rsidTr="00D27831">
        <w:tc>
          <w:tcPr>
            <w:tcW w:w="1599" w:type="pct"/>
            <w:tcBorders>
              <w:left w:val="single" w:sz="2" w:space="0" w:color="FFFFFF" w:themeColor="background1"/>
              <w:right w:val="single" w:sz="2" w:space="0" w:color="000000" w:themeColor="text1"/>
            </w:tcBorders>
            <w:vAlign w:val="center"/>
          </w:tcPr>
          <w:p w14:paraId="5E7CCA57" w14:textId="77777777" w:rsidR="00DD0252" w:rsidRPr="00754726" w:rsidRDefault="00DD0252" w:rsidP="00D27831">
            <w:pPr>
              <w:pStyle w:val="Tableautitrecolonnegauche"/>
              <w:spacing w:line="22" w:lineRule="atLeast"/>
              <w:rPr>
                <w:rFonts w:cs="Arial"/>
                <w:color w:val="000000" w:themeColor="text1"/>
              </w:rPr>
            </w:pPr>
            <w:r w:rsidRPr="006F6E05">
              <w:rPr>
                <w:rFonts w:cs="Arial"/>
                <w:color w:val="000000" w:themeColor="text1"/>
              </w:rPr>
              <w:t>Inventaire de départ</w:t>
            </w:r>
          </w:p>
        </w:tc>
        <w:tc>
          <w:tcPr>
            <w:tcW w:w="600" w:type="pct"/>
            <w:tcBorders>
              <w:left w:val="single" w:sz="2" w:space="0" w:color="000000" w:themeColor="text1"/>
            </w:tcBorders>
            <w:vAlign w:val="center"/>
          </w:tcPr>
          <w:p w14:paraId="746B6609" w14:textId="77777777" w:rsidR="00DD0252" w:rsidRPr="00754726" w:rsidRDefault="00DD0252" w:rsidP="00D27831">
            <w:pPr>
              <w:pStyle w:val="Tableautextedroite"/>
            </w:pPr>
          </w:p>
        </w:tc>
        <w:tc>
          <w:tcPr>
            <w:tcW w:w="2152" w:type="pct"/>
            <w:vAlign w:val="center"/>
          </w:tcPr>
          <w:p w14:paraId="57365FD4" w14:textId="77777777" w:rsidR="00DD0252" w:rsidRPr="00D644F1" w:rsidRDefault="00DD0252" w:rsidP="00D27831">
            <w:pPr>
              <w:pStyle w:val="Listepucetableau"/>
            </w:pPr>
            <w:r w:rsidRPr="006E32FF">
              <w:t>Donation en argent comptant</w:t>
            </w:r>
          </w:p>
        </w:tc>
        <w:tc>
          <w:tcPr>
            <w:tcW w:w="649" w:type="pct"/>
            <w:tcBorders>
              <w:right w:val="single" w:sz="2" w:space="0" w:color="FFFFFF" w:themeColor="background1"/>
            </w:tcBorders>
            <w:vAlign w:val="center"/>
          </w:tcPr>
          <w:p w14:paraId="5C072BE5" w14:textId="77777777" w:rsidR="00DD0252" w:rsidRPr="00754726" w:rsidRDefault="00DD0252" w:rsidP="00D27831">
            <w:pPr>
              <w:pStyle w:val="Tableautextedroite"/>
            </w:pPr>
          </w:p>
        </w:tc>
      </w:tr>
      <w:tr w:rsidR="003223ED" w:rsidRPr="00754726" w14:paraId="7BAADB54" w14:textId="77777777" w:rsidTr="00D27831">
        <w:tc>
          <w:tcPr>
            <w:tcW w:w="1599" w:type="pct"/>
            <w:tcBorders>
              <w:left w:val="single" w:sz="2" w:space="0" w:color="FFFFFF" w:themeColor="background1"/>
              <w:right w:val="single" w:sz="2" w:space="0" w:color="000000" w:themeColor="text1"/>
            </w:tcBorders>
            <w:vAlign w:val="center"/>
          </w:tcPr>
          <w:p w14:paraId="1DAD3E2D" w14:textId="77777777" w:rsidR="00DD0252" w:rsidRPr="00754726" w:rsidRDefault="00DD0252" w:rsidP="00D27831">
            <w:pPr>
              <w:pStyle w:val="Tableautitrecolonnegauche"/>
              <w:spacing w:line="22" w:lineRule="atLeast"/>
              <w:rPr>
                <w:rFonts w:cs="Arial"/>
                <w:color w:val="000000" w:themeColor="text1"/>
              </w:rPr>
            </w:pPr>
            <w:r w:rsidRPr="006F6E05">
              <w:rPr>
                <w:rFonts w:cs="Arial"/>
                <w:color w:val="000000" w:themeColor="text1"/>
              </w:rPr>
              <w:t>Fournitures promotionnelles</w:t>
            </w:r>
          </w:p>
        </w:tc>
        <w:tc>
          <w:tcPr>
            <w:tcW w:w="600" w:type="pct"/>
            <w:tcBorders>
              <w:left w:val="single" w:sz="2" w:space="0" w:color="000000" w:themeColor="text1"/>
            </w:tcBorders>
            <w:vAlign w:val="center"/>
          </w:tcPr>
          <w:p w14:paraId="1A36F80D" w14:textId="77777777" w:rsidR="00DD0252" w:rsidRPr="00754726" w:rsidRDefault="00DD0252" w:rsidP="00D27831">
            <w:pPr>
              <w:pStyle w:val="Tableautextedroite"/>
            </w:pPr>
          </w:p>
        </w:tc>
        <w:tc>
          <w:tcPr>
            <w:tcW w:w="2152" w:type="pct"/>
            <w:vAlign w:val="center"/>
          </w:tcPr>
          <w:p w14:paraId="49D6CAF0" w14:textId="77777777" w:rsidR="00DD0252" w:rsidRPr="006E32FF" w:rsidRDefault="00DD0252" w:rsidP="00D27831">
            <w:pPr>
              <w:pStyle w:val="Listepuce1"/>
              <w:spacing w:before="0"/>
            </w:pPr>
            <w:r w:rsidRPr="006E32FF">
              <w:t>Emprunt bancaire</w:t>
            </w:r>
          </w:p>
        </w:tc>
        <w:tc>
          <w:tcPr>
            <w:tcW w:w="649" w:type="pct"/>
            <w:tcBorders>
              <w:right w:val="single" w:sz="2" w:space="0" w:color="FFFFFF" w:themeColor="background1"/>
            </w:tcBorders>
            <w:vAlign w:val="center"/>
          </w:tcPr>
          <w:p w14:paraId="50342637" w14:textId="77777777" w:rsidR="00DD0252" w:rsidRPr="00754726" w:rsidRDefault="00DD0252" w:rsidP="00D27831">
            <w:pPr>
              <w:pStyle w:val="Tableautextedroite"/>
            </w:pPr>
          </w:p>
        </w:tc>
      </w:tr>
      <w:tr w:rsidR="00F96AA1" w:rsidRPr="00754726" w14:paraId="50C0F9EC" w14:textId="77777777" w:rsidTr="00D27831">
        <w:tc>
          <w:tcPr>
            <w:tcW w:w="1599" w:type="pct"/>
            <w:tcBorders>
              <w:left w:val="single" w:sz="2" w:space="0" w:color="FFFFFF" w:themeColor="background1"/>
              <w:right w:val="single" w:sz="2" w:space="0" w:color="000000" w:themeColor="text1"/>
            </w:tcBorders>
            <w:vAlign w:val="center"/>
          </w:tcPr>
          <w:p w14:paraId="64AD0D11" w14:textId="77777777" w:rsidR="00DD0252" w:rsidRPr="00754726" w:rsidRDefault="00DD0252" w:rsidP="00D27831">
            <w:pPr>
              <w:pStyle w:val="Tableautitrecolonnegauche"/>
              <w:spacing w:line="22" w:lineRule="atLeast"/>
              <w:rPr>
                <w:rFonts w:cs="Arial"/>
                <w:color w:val="000000" w:themeColor="text1"/>
              </w:rPr>
            </w:pPr>
            <w:r w:rsidRPr="006F6E05">
              <w:rPr>
                <w:rFonts w:cs="Arial"/>
                <w:color w:val="000000" w:themeColor="text1"/>
              </w:rPr>
              <w:t>Fournitures de bureau</w:t>
            </w:r>
          </w:p>
        </w:tc>
        <w:tc>
          <w:tcPr>
            <w:tcW w:w="600" w:type="pct"/>
            <w:tcBorders>
              <w:left w:val="single" w:sz="2" w:space="0" w:color="000000" w:themeColor="text1"/>
            </w:tcBorders>
            <w:vAlign w:val="center"/>
          </w:tcPr>
          <w:p w14:paraId="5DDB2036" w14:textId="77777777" w:rsidR="00DD0252" w:rsidRPr="00754726" w:rsidRDefault="00DD0252" w:rsidP="00D27831">
            <w:pPr>
              <w:pStyle w:val="Tableautextedroite"/>
            </w:pPr>
          </w:p>
        </w:tc>
        <w:tc>
          <w:tcPr>
            <w:tcW w:w="2152" w:type="pct"/>
            <w:vAlign w:val="center"/>
          </w:tcPr>
          <w:p w14:paraId="3A6FAC0E" w14:textId="46297B90" w:rsidR="00DD0252" w:rsidRPr="006E32FF" w:rsidRDefault="00DD0252" w:rsidP="00D27831">
            <w:pPr>
              <w:pStyle w:val="Listepuce1"/>
              <w:spacing w:before="0"/>
            </w:pPr>
            <w:r w:rsidRPr="006E32FF">
              <w:t>Prêt hypothécaire (20</w:t>
            </w:r>
            <w:r w:rsidR="00961FE8">
              <w:t> </w:t>
            </w:r>
            <w:r w:rsidRPr="006E32FF">
              <w:t xml:space="preserve">% des coûts) </w:t>
            </w:r>
          </w:p>
        </w:tc>
        <w:tc>
          <w:tcPr>
            <w:tcW w:w="649" w:type="pct"/>
            <w:tcBorders>
              <w:right w:val="single" w:sz="2" w:space="0" w:color="FFFFFF" w:themeColor="background1"/>
            </w:tcBorders>
            <w:vAlign w:val="center"/>
          </w:tcPr>
          <w:p w14:paraId="69287943" w14:textId="77777777" w:rsidR="00DD0252" w:rsidRPr="00754726" w:rsidRDefault="00DD0252" w:rsidP="00D27831">
            <w:pPr>
              <w:pStyle w:val="Tableautextedroite"/>
            </w:pPr>
          </w:p>
        </w:tc>
      </w:tr>
      <w:tr w:rsidR="00F96AA1" w:rsidRPr="00754726" w14:paraId="213702B5" w14:textId="77777777" w:rsidTr="00D27831">
        <w:tc>
          <w:tcPr>
            <w:tcW w:w="1599" w:type="pct"/>
            <w:tcBorders>
              <w:left w:val="single" w:sz="2" w:space="0" w:color="FFFFFF" w:themeColor="background1"/>
              <w:bottom w:val="single" w:sz="12" w:space="0" w:color="000000" w:themeColor="text1"/>
              <w:right w:val="single" w:sz="2" w:space="0" w:color="000000" w:themeColor="text1"/>
            </w:tcBorders>
            <w:vAlign w:val="center"/>
          </w:tcPr>
          <w:p w14:paraId="1640B2DF" w14:textId="77777777" w:rsidR="00DD0252" w:rsidRPr="00754726" w:rsidRDefault="00DD0252" w:rsidP="00D27831">
            <w:pPr>
              <w:pStyle w:val="Tableautitrecolonnegauche"/>
              <w:spacing w:line="22" w:lineRule="atLeast"/>
              <w:rPr>
                <w:rFonts w:cs="Arial"/>
                <w:color w:val="000000" w:themeColor="text1"/>
              </w:rPr>
            </w:pPr>
            <w:r w:rsidRPr="006F6E05">
              <w:rPr>
                <w:rFonts w:cs="Arial"/>
                <w:color w:val="000000" w:themeColor="text1"/>
              </w:rPr>
              <w:t>Dépôt (téléphone, électricité)</w:t>
            </w:r>
          </w:p>
        </w:tc>
        <w:tc>
          <w:tcPr>
            <w:tcW w:w="600" w:type="pct"/>
            <w:tcBorders>
              <w:left w:val="single" w:sz="2" w:space="0" w:color="000000" w:themeColor="text1"/>
              <w:bottom w:val="single" w:sz="12" w:space="0" w:color="000000" w:themeColor="text1"/>
            </w:tcBorders>
            <w:vAlign w:val="center"/>
          </w:tcPr>
          <w:p w14:paraId="4B1ACA36" w14:textId="77777777" w:rsidR="00DD0252" w:rsidRPr="00754726" w:rsidRDefault="00DD0252" w:rsidP="00D27831">
            <w:pPr>
              <w:pStyle w:val="Tableautextedroite"/>
            </w:pPr>
          </w:p>
        </w:tc>
        <w:tc>
          <w:tcPr>
            <w:tcW w:w="2152" w:type="pct"/>
            <w:tcBorders>
              <w:bottom w:val="single" w:sz="12" w:space="0" w:color="000000" w:themeColor="text1"/>
            </w:tcBorders>
            <w:vAlign w:val="center"/>
          </w:tcPr>
          <w:p w14:paraId="5DCC521B" w14:textId="77777777" w:rsidR="00DD0252" w:rsidRPr="00754726" w:rsidRDefault="00DD0252" w:rsidP="00D27831">
            <w:pPr>
              <w:pStyle w:val="Tableautitrecolonnegauche"/>
              <w:spacing w:line="22" w:lineRule="atLeast"/>
              <w:rPr>
                <w:color w:val="000000" w:themeColor="text1"/>
              </w:rPr>
            </w:pPr>
          </w:p>
        </w:tc>
        <w:tc>
          <w:tcPr>
            <w:tcW w:w="649" w:type="pct"/>
            <w:tcBorders>
              <w:bottom w:val="single" w:sz="12" w:space="0" w:color="000000" w:themeColor="text1"/>
              <w:right w:val="single" w:sz="2" w:space="0" w:color="FFFFFF" w:themeColor="background1"/>
            </w:tcBorders>
            <w:vAlign w:val="center"/>
          </w:tcPr>
          <w:p w14:paraId="0276C382" w14:textId="77777777" w:rsidR="00DD0252" w:rsidRPr="00754726" w:rsidRDefault="00DD0252" w:rsidP="00D27831">
            <w:pPr>
              <w:pStyle w:val="Tableautextedroite"/>
            </w:pPr>
          </w:p>
        </w:tc>
      </w:tr>
      <w:tr w:rsidR="00F96AA1" w:rsidRPr="00754726" w14:paraId="3E5E26A3" w14:textId="77777777" w:rsidTr="00D27831">
        <w:tc>
          <w:tcPr>
            <w:tcW w:w="1599" w:type="pct"/>
            <w:tcBorders>
              <w:top w:val="single" w:sz="12" w:space="0" w:color="000000" w:themeColor="text1"/>
              <w:left w:val="single" w:sz="2" w:space="0" w:color="FFFFFF" w:themeColor="background1"/>
              <w:bottom w:val="single" w:sz="2" w:space="0" w:color="000000" w:themeColor="text2"/>
              <w:right w:val="single" w:sz="2" w:space="0" w:color="000000" w:themeColor="text1"/>
            </w:tcBorders>
            <w:shd w:val="clear" w:color="auto" w:fill="FFFFFF" w:themeFill="background1"/>
            <w:vAlign w:val="center"/>
          </w:tcPr>
          <w:p w14:paraId="566FA13D" w14:textId="77777777" w:rsidR="00DD0252" w:rsidRPr="00754726" w:rsidRDefault="00DD0252" w:rsidP="00D27831">
            <w:pPr>
              <w:pStyle w:val="Tableautitrecolonnegauche"/>
              <w:spacing w:line="22" w:lineRule="atLeast"/>
              <w:rPr>
                <w:b/>
                <w:bCs w:val="0"/>
                <w:color w:val="000000" w:themeColor="text1"/>
              </w:rPr>
            </w:pPr>
            <w:r w:rsidRPr="006F6E05">
              <w:rPr>
                <w:b/>
                <w:bCs w:val="0"/>
                <w:color w:val="000000" w:themeColor="text1"/>
              </w:rPr>
              <w:t>Total actif à court terme</w:t>
            </w:r>
          </w:p>
        </w:tc>
        <w:tc>
          <w:tcPr>
            <w:tcW w:w="600" w:type="pct"/>
            <w:tcBorders>
              <w:top w:val="single" w:sz="12" w:space="0" w:color="000000" w:themeColor="text1"/>
              <w:left w:val="single" w:sz="2" w:space="0" w:color="000000" w:themeColor="text1"/>
              <w:bottom w:val="single" w:sz="2" w:space="0" w:color="000000" w:themeColor="text2"/>
            </w:tcBorders>
            <w:shd w:val="clear" w:color="auto" w:fill="FFFFFF" w:themeFill="background1"/>
            <w:vAlign w:val="center"/>
          </w:tcPr>
          <w:p w14:paraId="13897695" w14:textId="77777777" w:rsidR="00DD0252" w:rsidRPr="00754726" w:rsidRDefault="00DD0252" w:rsidP="00D27831">
            <w:pPr>
              <w:pStyle w:val="Tableautextedroite"/>
              <w:rPr>
                <w:b/>
                <w:bCs/>
              </w:rPr>
            </w:pPr>
            <w:r>
              <w:rPr>
                <w:b/>
              </w:rPr>
              <w:t>$</w:t>
            </w:r>
          </w:p>
        </w:tc>
        <w:tc>
          <w:tcPr>
            <w:tcW w:w="2152" w:type="pct"/>
            <w:tcBorders>
              <w:top w:val="single" w:sz="12" w:space="0" w:color="000000" w:themeColor="text1"/>
              <w:bottom w:val="single" w:sz="2" w:space="0" w:color="000000" w:themeColor="text2"/>
            </w:tcBorders>
            <w:shd w:val="clear" w:color="auto" w:fill="FFFFFF" w:themeFill="background1"/>
            <w:vAlign w:val="center"/>
          </w:tcPr>
          <w:p w14:paraId="1B96E84E" w14:textId="77777777" w:rsidR="00DD0252" w:rsidRPr="00754726" w:rsidRDefault="00DD0252" w:rsidP="00D27831">
            <w:pPr>
              <w:pStyle w:val="Tableautitrecolonnegauche"/>
              <w:spacing w:line="22" w:lineRule="atLeast"/>
              <w:rPr>
                <w:b/>
                <w:bCs w:val="0"/>
                <w:color w:val="000000" w:themeColor="text1"/>
              </w:rPr>
            </w:pPr>
            <w:r>
              <w:rPr>
                <w:b/>
                <w:bCs w:val="0"/>
                <w:color w:val="000000" w:themeColor="text1"/>
              </w:rPr>
              <w:t>Total des emprunts</w:t>
            </w:r>
          </w:p>
        </w:tc>
        <w:tc>
          <w:tcPr>
            <w:tcW w:w="649" w:type="pct"/>
            <w:tcBorders>
              <w:top w:val="single" w:sz="12" w:space="0" w:color="000000" w:themeColor="text1"/>
              <w:bottom w:val="single" w:sz="2" w:space="0" w:color="000000" w:themeColor="text2"/>
              <w:right w:val="single" w:sz="2" w:space="0" w:color="FFFFFF" w:themeColor="background1"/>
            </w:tcBorders>
            <w:shd w:val="clear" w:color="auto" w:fill="FFFFFF" w:themeFill="background1"/>
            <w:vAlign w:val="center"/>
          </w:tcPr>
          <w:p w14:paraId="075AB854" w14:textId="77777777" w:rsidR="00DD0252" w:rsidRPr="00754726" w:rsidRDefault="00DD0252" w:rsidP="00D27831">
            <w:pPr>
              <w:pStyle w:val="Tableautextedroite"/>
              <w:rPr>
                <w:b/>
                <w:bCs/>
              </w:rPr>
            </w:pPr>
            <w:r>
              <w:rPr>
                <w:b/>
              </w:rPr>
              <w:t>$</w:t>
            </w:r>
          </w:p>
        </w:tc>
      </w:tr>
      <w:tr w:rsidR="00D521ED" w:rsidRPr="00D521ED" w14:paraId="5167C222" w14:textId="77777777" w:rsidTr="00D27831">
        <w:tc>
          <w:tcPr>
            <w:tcW w:w="2199" w:type="pct"/>
            <w:gridSpan w:val="2"/>
            <w:tcBorders>
              <w:left w:val="nil"/>
              <w:right w:val="single" w:sz="2" w:space="0" w:color="FFFFFF" w:themeColor="background1"/>
            </w:tcBorders>
            <w:shd w:val="clear" w:color="auto" w:fill="E4E4E3"/>
            <w:vAlign w:val="center"/>
          </w:tcPr>
          <w:p w14:paraId="3CFD16ED" w14:textId="77777777" w:rsidR="00DD0252" w:rsidRPr="00D521ED" w:rsidRDefault="00DD0252" w:rsidP="00D27831">
            <w:pPr>
              <w:pStyle w:val="Tableautitrecolonnegauche"/>
              <w:rPr>
                <w:b/>
                <w:bCs w:val="0"/>
                <w:color w:val="000000" w:themeColor="text1"/>
              </w:rPr>
            </w:pPr>
            <w:r w:rsidRPr="00D521ED">
              <w:rPr>
                <w:b/>
                <w:bCs w:val="0"/>
                <w:color w:val="000000" w:themeColor="text1"/>
              </w:rPr>
              <w:t>Actifs immobilisés</w:t>
            </w:r>
          </w:p>
        </w:tc>
        <w:tc>
          <w:tcPr>
            <w:tcW w:w="2801" w:type="pct"/>
            <w:gridSpan w:val="2"/>
            <w:tcBorders>
              <w:left w:val="single" w:sz="2" w:space="0" w:color="FFFFFF" w:themeColor="background1"/>
              <w:right w:val="single" w:sz="2" w:space="0" w:color="FFFFFF" w:themeColor="background1"/>
            </w:tcBorders>
            <w:shd w:val="clear" w:color="auto" w:fill="E4E4E3"/>
            <w:vAlign w:val="center"/>
          </w:tcPr>
          <w:p w14:paraId="54656886" w14:textId="77777777" w:rsidR="00DD0252" w:rsidRPr="00D521ED" w:rsidRDefault="00DD0252" w:rsidP="00D27831">
            <w:pPr>
              <w:pStyle w:val="Tableautitrecolonnegauche"/>
              <w:rPr>
                <w:b/>
                <w:bCs w:val="0"/>
                <w:color w:val="000000" w:themeColor="text1"/>
              </w:rPr>
            </w:pPr>
            <w:r w:rsidRPr="00D521ED">
              <w:rPr>
                <w:b/>
                <w:bCs w:val="0"/>
                <w:color w:val="000000" w:themeColor="text1"/>
              </w:rPr>
              <w:t>Mise de fonds des fondateurs</w:t>
            </w:r>
          </w:p>
        </w:tc>
      </w:tr>
      <w:tr w:rsidR="00F96AA1" w:rsidRPr="00D644F1" w14:paraId="0DBA1CA3" w14:textId="77777777" w:rsidTr="00D27831">
        <w:tc>
          <w:tcPr>
            <w:tcW w:w="1599" w:type="pct"/>
            <w:tcBorders>
              <w:left w:val="single" w:sz="2" w:space="0" w:color="FFFFFF" w:themeColor="background1"/>
              <w:right w:val="single" w:sz="2" w:space="0" w:color="000000" w:themeColor="text1"/>
            </w:tcBorders>
            <w:vAlign w:val="center"/>
          </w:tcPr>
          <w:p w14:paraId="148F69F2"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Terrain</w:t>
            </w:r>
          </w:p>
        </w:tc>
        <w:tc>
          <w:tcPr>
            <w:tcW w:w="600" w:type="pct"/>
            <w:tcBorders>
              <w:left w:val="single" w:sz="2" w:space="0" w:color="000000" w:themeColor="text1"/>
            </w:tcBorders>
            <w:vAlign w:val="center"/>
          </w:tcPr>
          <w:p w14:paraId="5CE0295A" w14:textId="77777777" w:rsidR="00DD0252" w:rsidRPr="00D644F1" w:rsidRDefault="00DD0252" w:rsidP="00D27831">
            <w:pPr>
              <w:pStyle w:val="Tableautextedroite"/>
            </w:pPr>
          </w:p>
        </w:tc>
        <w:tc>
          <w:tcPr>
            <w:tcW w:w="2152" w:type="pct"/>
            <w:vAlign w:val="center"/>
          </w:tcPr>
          <w:p w14:paraId="1E9F43A1"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 xml:space="preserve">Transfert d’actifs </w:t>
            </w:r>
          </w:p>
        </w:tc>
        <w:tc>
          <w:tcPr>
            <w:tcW w:w="649" w:type="pct"/>
            <w:tcBorders>
              <w:right w:val="single" w:sz="2" w:space="0" w:color="FFFFFF" w:themeColor="background1"/>
            </w:tcBorders>
            <w:vAlign w:val="center"/>
          </w:tcPr>
          <w:p w14:paraId="5EF23A79" w14:textId="77777777" w:rsidR="00DD0252" w:rsidRPr="00D644F1" w:rsidRDefault="00DD0252" w:rsidP="00D27831">
            <w:pPr>
              <w:pStyle w:val="Tableautextedroite"/>
            </w:pPr>
          </w:p>
        </w:tc>
      </w:tr>
      <w:tr w:rsidR="003223ED" w:rsidRPr="00D644F1" w14:paraId="607C4A6A" w14:textId="77777777" w:rsidTr="00D27831">
        <w:tc>
          <w:tcPr>
            <w:tcW w:w="1599" w:type="pct"/>
            <w:tcBorders>
              <w:left w:val="single" w:sz="2" w:space="0" w:color="FFFFFF" w:themeColor="background1"/>
              <w:right w:val="single" w:sz="2" w:space="0" w:color="000000" w:themeColor="text1"/>
            </w:tcBorders>
            <w:vAlign w:val="center"/>
          </w:tcPr>
          <w:p w14:paraId="37E9432D"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Bâtisse (voir annexe</w:t>
            </w:r>
            <w:r>
              <w:rPr>
                <w:rFonts w:cs="Arial"/>
                <w:color w:val="000000" w:themeColor="text1"/>
              </w:rPr>
              <w:t xml:space="preserve"> X</w:t>
            </w:r>
            <w:r w:rsidRPr="00D644F1">
              <w:rPr>
                <w:rFonts w:cs="Arial"/>
                <w:color w:val="000000" w:themeColor="text1"/>
              </w:rPr>
              <w:t>)</w:t>
            </w:r>
          </w:p>
        </w:tc>
        <w:tc>
          <w:tcPr>
            <w:tcW w:w="600" w:type="pct"/>
            <w:tcBorders>
              <w:left w:val="single" w:sz="2" w:space="0" w:color="000000" w:themeColor="text1"/>
            </w:tcBorders>
            <w:vAlign w:val="center"/>
          </w:tcPr>
          <w:p w14:paraId="0AC2E467" w14:textId="77777777" w:rsidR="00DD0252" w:rsidRPr="00D644F1" w:rsidRDefault="00DD0252" w:rsidP="00D27831">
            <w:pPr>
              <w:pStyle w:val="Tableautextedroite"/>
            </w:pPr>
          </w:p>
        </w:tc>
        <w:tc>
          <w:tcPr>
            <w:tcW w:w="2152" w:type="pct"/>
            <w:vAlign w:val="center"/>
          </w:tcPr>
          <w:p w14:paraId="71C0E8BB"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Argent comptant</w:t>
            </w:r>
          </w:p>
        </w:tc>
        <w:tc>
          <w:tcPr>
            <w:tcW w:w="649" w:type="pct"/>
            <w:tcBorders>
              <w:right w:val="single" w:sz="2" w:space="0" w:color="FFFFFF" w:themeColor="background1"/>
            </w:tcBorders>
            <w:vAlign w:val="center"/>
          </w:tcPr>
          <w:p w14:paraId="10AD394F" w14:textId="77777777" w:rsidR="00DD0252" w:rsidRPr="00D644F1" w:rsidRDefault="00DD0252" w:rsidP="00D27831">
            <w:pPr>
              <w:pStyle w:val="Tableautextedroite"/>
            </w:pPr>
          </w:p>
        </w:tc>
      </w:tr>
      <w:tr w:rsidR="00F96AA1" w:rsidRPr="00D644F1" w14:paraId="384E7160" w14:textId="77777777" w:rsidTr="00D27831">
        <w:tc>
          <w:tcPr>
            <w:tcW w:w="1599" w:type="pct"/>
            <w:tcBorders>
              <w:left w:val="single" w:sz="2" w:space="0" w:color="FFFFFF" w:themeColor="background1"/>
              <w:right w:val="single" w:sz="2" w:space="0" w:color="000000" w:themeColor="text1"/>
            </w:tcBorders>
            <w:vAlign w:val="center"/>
          </w:tcPr>
          <w:p w14:paraId="1B3F9FA0"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Matériel roulant</w:t>
            </w:r>
          </w:p>
        </w:tc>
        <w:tc>
          <w:tcPr>
            <w:tcW w:w="600" w:type="pct"/>
            <w:tcBorders>
              <w:left w:val="single" w:sz="2" w:space="0" w:color="000000" w:themeColor="text1"/>
            </w:tcBorders>
            <w:vAlign w:val="center"/>
          </w:tcPr>
          <w:p w14:paraId="72DB6BCD" w14:textId="77777777" w:rsidR="00DD0252" w:rsidRPr="00D644F1" w:rsidRDefault="00DD0252" w:rsidP="00D27831">
            <w:pPr>
              <w:pStyle w:val="Tableautextedroite"/>
            </w:pPr>
          </w:p>
        </w:tc>
        <w:tc>
          <w:tcPr>
            <w:tcW w:w="2152" w:type="pct"/>
            <w:vAlign w:val="center"/>
          </w:tcPr>
          <w:p w14:paraId="66C39DE4" w14:textId="095FB80C"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Inventaire</w:t>
            </w:r>
            <w:r w:rsidR="00961FE8">
              <w:rPr>
                <w:rFonts w:cs="Arial"/>
                <w:color w:val="000000" w:themeColor="text1"/>
              </w:rPr>
              <w:t> </w:t>
            </w:r>
            <w:r w:rsidRPr="00D644F1">
              <w:rPr>
                <w:rFonts w:cs="Arial"/>
                <w:color w:val="000000" w:themeColor="text1"/>
              </w:rPr>
              <w:t>:</w:t>
            </w:r>
          </w:p>
        </w:tc>
        <w:tc>
          <w:tcPr>
            <w:tcW w:w="649" w:type="pct"/>
            <w:tcBorders>
              <w:right w:val="single" w:sz="2" w:space="0" w:color="FFFFFF" w:themeColor="background1"/>
            </w:tcBorders>
            <w:vAlign w:val="center"/>
          </w:tcPr>
          <w:p w14:paraId="798D2EEF" w14:textId="77777777" w:rsidR="00DD0252" w:rsidRPr="00D644F1" w:rsidRDefault="00DD0252" w:rsidP="00D27831">
            <w:pPr>
              <w:pStyle w:val="Tableautextedroite"/>
            </w:pPr>
          </w:p>
        </w:tc>
      </w:tr>
      <w:tr w:rsidR="003223ED" w:rsidRPr="00D644F1" w14:paraId="08CA4144" w14:textId="77777777" w:rsidTr="00D27831">
        <w:tc>
          <w:tcPr>
            <w:tcW w:w="1599" w:type="pct"/>
            <w:tcBorders>
              <w:left w:val="single" w:sz="2" w:space="0" w:color="FFFFFF" w:themeColor="background1"/>
              <w:right w:val="single" w:sz="2" w:space="0" w:color="000000" w:themeColor="text1"/>
            </w:tcBorders>
            <w:vAlign w:val="center"/>
          </w:tcPr>
          <w:p w14:paraId="34602EBE"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Mobilier</w:t>
            </w:r>
          </w:p>
        </w:tc>
        <w:tc>
          <w:tcPr>
            <w:tcW w:w="600" w:type="pct"/>
            <w:tcBorders>
              <w:left w:val="single" w:sz="2" w:space="0" w:color="000000" w:themeColor="text1"/>
            </w:tcBorders>
            <w:vAlign w:val="center"/>
          </w:tcPr>
          <w:p w14:paraId="68EDF1B5" w14:textId="77777777" w:rsidR="00DD0252" w:rsidRPr="00D644F1" w:rsidRDefault="00DD0252" w:rsidP="00D27831">
            <w:pPr>
              <w:pStyle w:val="Tableautextedroite"/>
            </w:pPr>
          </w:p>
        </w:tc>
        <w:tc>
          <w:tcPr>
            <w:tcW w:w="2152" w:type="pct"/>
            <w:vAlign w:val="center"/>
          </w:tcPr>
          <w:p w14:paraId="0B5E9FEC" w14:textId="77777777" w:rsidR="00DD0252" w:rsidRPr="00D644F1" w:rsidRDefault="00DD0252" w:rsidP="00D27831">
            <w:pPr>
              <w:pStyle w:val="Tableautitrecolonnegauche"/>
              <w:spacing w:line="22" w:lineRule="atLeast"/>
              <w:rPr>
                <w:rFonts w:cs="Arial"/>
                <w:color w:val="000000" w:themeColor="text1"/>
              </w:rPr>
            </w:pPr>
          </w:p>
        </w:tc>
        <w:tc>
          <w:tcPr>
            <w:tcW w:w="649" w:type="pct"/>
            <w:tcBorders>
              <w:right w:val="single" w:sz="2" w:space="0" w:color="FFFFFF" w:themeColor="background1"/>
            </w:tcBorders>
            <w:vAlign w:val="center"/>
          </w:tcPr>
          <w:p w14:paraId="4829DB2E" w14:textId="77777777" w:rsidR="00DD0252" w:rsidRPr="00D644F1" w:rsidRDefault="00DD0252" w:rsidP="00D27831">
            <w:pPr>
              <w:pStyle w:val="Tableautextedroite"/>
            </w:pPr>
          </w:p>
        </w:tc>
      </w:tr>
      <w:tr w:rsidR="00F96AA1" w:rsidRPr="00D644F1" w14:paraId="32EC6FF6" w14:textId="77777777" w:rsidTr="00D27831">
        <w:tc>
          <w:tcPr>
            <w:tcW w:w="1599" w:type="pct"/>
            <w:tcBorders>
              <w:left w:val="single" w:sz="2" w:space="0" w:color="FFFFFF" w:themeColor="background1"/>
              <w:right w:val="single" w:sz="2" w:space="0" w:color="000000" w:themeColor="text1"/>
            </w:tcBorders>
            <w:vAlign w:val="center"/>
          </w:tcPr>
          <w:p w14:paraId="5236811A"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Équipement informatique</w:t>
            </w:r>
          </w:p>
        </w:tc>
        <w:tc>
          <w:tcPr>
            <w:tcW w:w="600" w:type="pct"/>
            <w:tcBorders>
              <w:left w:val="single" w:sz="2" w:space="0" w:color="000000" w:themeColor="text1"/>
            </w:tcBorders>
            <w:vAlign w:val="center"/>
          </w:tcPr>
          <w:p w14:paraId="1003B384" w14:textId="77777777" w:rsidR="00DD0252" w:rsidRPr="00D644F1" w:rsidRDefault="00DD0252" w:rsidP="00D27831">
            <w:pPr>
              <w:pStyle w:val="Tableautextedroite"/>
            </w:pPr>
          </w:p>
        </w:tc>
        <w:tc>
          <w:tcPr>
            <w:tcW w:w="2152" w:type="pct"/>
            <w:vAlign w:val="center"/>
          </w:tcPr>
          <w:p w14:paraId="790A8619" w14:textId="77777777" w:rsidR="00DD0252" w:rsidRPr="00D644F1" w:rsidRDefault="00DD0252" w:rsidP="00D27831">
            <w:pPr>
              <w:pStyle w:val="Tableautitrecolonnegauche"/>
              <w:spacing w:line="22" w:lineRule="atLeast"/>
              <w:rPr>
                <w:rFonts w:cs="Arial"/>
                <w:color w:val="000000" w:themeColor="text1"/>
              </w:rPr>
            </w:pPr>
          </w:p>
        </w:tc>
        <w:tc>
          <w:tcPr>
            <w:tcW w:w="649" w:type="pct"/>
            <w:tcBorders>
              <w:right w:val="single" w:sz="2" w:space="0" w:color="FFFFFF" w:themeColor="background1"/>
            </w:tcBorders>
            <w:vAlign w:val="center"/>
          </w:tcPr>
          <w:p w14:paraId="23C7614C" w14:textId="77777777" w:rsidR="00DD0252" w:rsidRPr="00D644F1" w:rsidRDefault="00DD0252" w:rsidP="00D27831">
            <w:pPr>
              <w:pStyle w:val="Tableautextedroite"/>
            </w:pPr>
          </w:p>
        </w:tc>
      </w:tr>
      <w:tr w:rsidR="003223ED" w:rsidRPr="00D644F1" w14:paraId="01732E92" w14:textId="77777777" w:rsidTr="00D27831">
        <w:tc>
          <w:tcPr>
            <w:tcW w:w="1599" w:type="pct"/>
            <w:tcBorders>
              <w:left w:val="single" w:sz="2" w:space="0" w:color="FFFFFF" w:themeColor="background1"/>
              <w:right w:val="single" w:sz="2" w:space="0" w:color="000000" w:themeColor="text1"/>
            </w:tcBorders>
            <w:vAlign w:val="center"/>
          </w:tcPr>
          <w:p w14:paraId="338FF18E"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Équipement et matériel</w:t>
            </w:r>
          </w:p>
        </w:tc>
        <w:tc>
          <w:tcPr>
            <w:tcW w:w="600" w:type="pct"/>
            <w:tcBorders>
              <w:left w:val="single" w:sz="2" w:space="0" w:color="000000" w:themeColor="text1"/>
            </w:tcBorders>
            <w:vAlign w:val="center"/>
          </w:tcPr>
          <w:p w14:paraId="3432AF7A" w14:textId="77777777" w:rsidR="00DD0252" w:rsidRPr="00D644F1" w:rsidRDefault="00DD0252" w:rsidP="00D27831">
            <w:pPr>
              <w:pStyle w:val="Tableautextedroite"/>
            </w:pPr>
          </w:p>
        </w:tc>
        <w:tc>
          <w:tcPr>
            <w:tcW w:w="2152" w:type="pct"/>
            <w:vAlign w:val="center"/>
          </w:tcPr>
          <w:p w14:paraId="17829B76" w14:textId="77777777" w:rsidR="00DD0252" w:rsidRPr="00D644F1" w:rsidRDefault="00DD0252" w:rsidP="00D27831">
            <w:pPr>
              <w:pStyle w:val="Tableautitrecolonnegauche"/>
              <w:spacing w:line="22" w:lineRule="atLeast"/>
              <w:rPr>
                <w:rFonts w:cs="Arial"/>
                <w:color w:val="000000" w:themeColor="text1"/>
              </w:rPr>
            </w:pPr>
          </w:p>
        </w:tc>
        <w:tc>
          <w:tcPr>
            <w:tcW w:w="649" w:type="pct"/>
            <w:tcBorders>
              <w:right w:val="single" w:sz="2" w:space="0" w:color="FFFFFF" w:themeColor="background1"/>
            </w:tcBorders>
            <w:vAlign w:val="center"/>
          </w:tcPr>
          <w:p w14:paraId="0892C3EE" w14:textId="77777777" w:rsidR="00DD0252" w:rsidRPr="00D644F1" w:rsidRDefault="00DD0252" w:rsidP="00D27831">
            <w:pPr>
              <w:pStyle w:val="Tableautextedroite"/>
            </w:pPr>
          </w:p>
        </w:tc>
      </w:tr>
      <w:tr w:rsidR="00F96AA1" w:rsidRPr="00D644F1" w14:paraId="1925496B" w14:textId="77777777" w:rsidTr="00D27831">
        <w:tc>
          <w:tcPr>
            <w:tcW w:w="1599" w:type="pct"/>
            <w:tcBorders>
              <w:left w:val="single" w:sz="2" w:space="0" w:color="FFFFFF" w:themeColor="background1"/>
              <w:right w:val="single" w:sz="2" w:space="0" w:color="000000" w:themeColor="text1"/>
            </w:tcBorders>
            <w:vAlign w:val="center"/>
          </w:tcPr>
          <w:p w14:paraId="3ACE57DA"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Enseignes</w:t>
            </w:r>
          </w:p>
        </w:tc>
        <w:tc>
          <w:tcPr>
            <w:tcW w:w="600" w:type="pct"/>
            <w:tcBorders>
              <w:left w:val="single" w:sz="2" w:space="0" w:color="000000" w:themeColor="text1"/>
            </w:tcBorders>
            <w:vAlign w:val="center"/>
          </w:tcPr>
          <w:p w14:paraId="190D249C" w14:textId="77777777" w:rsidR="00DD0252" w:rsidRPr="00D644F1" w:rsidRDefault="00DD0252" w:rsidP="00D27831">
            <w:pPr>
              <w:pStyle w:val="Tableautextedroite"/>
            </w:pPr>
          </w:p>
        </w:tc>
        <w:tc>
          <w:tcPr>
            <w:tcW w:w="2152" w:type="pct"/>
            <w:vAlign w:val="center"/>
          </w:tcPr>
          <w:p w14:paraId="28422E85" w14:textId="77777777" w:rsidR="00DD0252" w:rsidRPr="00D644F1" w:rsidRDefault="00DD0252" w:rsidP="00D27831">
            <w:pPr>
              <w:pStyle w:val="Tableautitrecolonnegauche"/>
              <w:spacing w:line="22" w:lineRule="atLeast"/>
              <w:rPr>
                <w:rFonts w:cs="Arial"/>
                <w:color w:val="000000" w:themeColor="text1"/>
              </w:rPr>
            </w:pPr>
            <w:r>
              <w:rPr>
                <w:rFonts w:cs="Arial"/>
                <w:color w:val="000000" w:themeColor="text1"/>
              </w:rPr>
              <w:t>Total de la mise de fonds</w:t>
            </w:r>
          </w:p>
        </w:tc>
        <w:tc>
          <w:tcPr>
            <w:tcW w:w="649" w:type="pct"/>
            <w:tcBorders>
              <w:right w:val="single" w:sz="2" w:space="0" w:color="FFFFFF" w:themeColor="background1"/>
            </w:tcBorders>
            <w:vAlign w:val="center"/>
          </w:tcPr>
          <w:p w14:paraId="0DFF607D" w14:textId="77777777" w:rsidR="00DD0252" w:rsidRPr="00D644F1" w:rsidRDefault="00DD0252" w:rsidP="00D27831">
            <w:pPr>
              <w:pStyle w:val="Tableautextedroite"/>
            </w:pPr>
            <w:r>
              <w:t>$</w:t>
            </w:r>
          </w:p>
        </w:tc>
      </w:tr>
      <w:tr w:rsidR="003223ED" w:rsidRPr="00D644F1" w14:paraId="26F87CDC" w14:textId="77777777" w:rsidTr="00D27831">
        <w:tc>
          <w:tcPr>
            <w:tcW w:w="1599" w:type="pct"/>
            <w:tcBorders>
              <w:left w:val="single" w:sz="2" w:space="0" w:color="FFFFFF" w:themeColor="background1"/>
              <w:right w:val="single" w:sz="2" w:space="0" w:color="000000" w:themeColor="text1"/>
            </w:tcBorders>
            <w:vAlign w:val="center"/>
          </w:tcPr>
          <w:p w14:paraId="467E5594" w14:textId="77777777" w:rsidR="00DD0252" w:rsidRPr="00D644F1" w:rsidRDefault="00DD0252" w:rsidP="00D27831">
            <w:pPr>
              <w:pStyle w:val="Tableautitrecolonnegauche"/>
              <w:spacing w:line="22" w:lineRule="atLeast"/>
              <w:rPr>
                <w:rFonts w:cs="Arial"/>
                <w:color w:val="000000" w:themeColor="text1"/>
              </w:rPr>
            </w:pPr>
            <w:r w:rsidRPr="00D644F1">
              <w:rPr>
                <w:rFonts w:cs="Arial"/>
                <w:color w:val="000000" w:themeColor="text1"/>
              </w:rPr>
              <w:t>Incorporation</w:t>
            </w:r>
          </w:p>
        </w:tc>
        <w:tc>
          <w:tcPr>
            <w:tcW w:w="600" w:type="pct"/>
            <w:tcBorders>
              <w:left w:val="single" w:sz="2" w:space="0" w:color="000000" w:themeColor="text1"/>
            </w:tcBorders>
            <w:vAlign w:val="center"/>
          </w:tcPr>
          <w:p w14:paraId="77A5E215" w14:textId="77777777" w:rsidR="00DD0252" w:rsidRPr="00D644F1" w:rsidRDefault="00DD0252" w:rsidP="00D27831">
            <w:pPr>
              <w:pStyle w:val="Tableautextedroite"/>
            </w:pPr>
          </w:p>
        </w:tc>
        <w:tc>
          <w:tcPr>
            <w:tcW w:w="2152" w:type="pct"/>
            <w:tcBorders>
              <w:bottom w:val="single" w:sz="2" w:space="0" w:color="000000" w:themeColor="text2"/>
            </w:tcBorders>
            <w:vAlign w:val="center"/>
          </w:tcPr>
          <w:p w14:paraId="31DF3F3C" w14:textId="77777777" w:rsidR="00DD0252" w:rsidRPr="00D644F1" w:rsidRDefault="00DD0252" w:rsidP="00D27831">
            <w:pPr>
              <w:pStyle w:val="Tableautitrecolonnegauche"/>
              <w:spacing w:line="22" w:lineRule="atLeast"/>
              <w:rPr>
                <w:rFonts w:cs="Arial"/>
                <w:color w:val="000000" w:themeColor="text1"/>
              </w:rPr>
            </w:pPr>
          </w:p>
        </w:tc>
        <w:tc>
          <w:tcPr>
            <w:tcW w:w="649" w:type="pct"/>
            <w:tcBorders>
              <w:bottom w:val="single" w:sz="2" w:space="0" w:color="000000" w:themeColor="text2"/>
              <w:right w:val="single" w:sz="2" w:space="0" w:color="FFFFFF" w:themeColor="background1"/>
            </w:tcBorders>
            <w:vAlign w:val="center"/>
          </w:tcPr>
          <w:p w14:paraId="5C89A129" w14:textId="77777777" w:rsidR="00DD0252" w:rsidRPr="00D644F1" w:rsidRDefault="00DD0252" w:rsidP="00D27831">
            <w:pPr>
              <w:pStyle w:val="Tableautextedroite"/>
            </w:pPr>
          </w:p>
        </w:tc>
      </w:tr>
      <w:tr w:rsidR="00F96AA1" w:rsidRPr="00D644F1" w14:paraId="000A7DA7" w14:textId="77777777" w:rsidTr="00D27831">
        <w:tc>
          <w:tcPr>
            <w:tcW w:w="1599" w:type="pct"/>
            <w:tcBorders>
              <w:left w:val="single" w:sz="2" w:space="0" w:color="FFFFFF" w:themeColor="background1"/>
              <w:right w:val="single" w:sz="2" w:space="0" w:color="000000" w:themeColor="text1"/>
            </w:tcBorders>
            <w:vAlign w:val="center"/>
          </w:tcPr>
          <w:p w14:paraId="25DACB08" w14:textId="77777777" w:rsidR="00DD0252" w:rsidRPr="00D644F1" w:rsidRDefault="00DD0252" w:rsidP="00D27831">
            <w:pPr>
              <w:pStyle w:val="Tableautitrecolonnegauche"/>
              <w:spacing w:line="22" w:lineRule="atLeast"/>
              <w:rPr>
                <w:rFonts w:cs="Arial"/>
                <w:color w:val="000000" w:themeColor="text1"/>
              </w:rPr>
            </w:pPr>
          </w:p>
        </w:tc>
        <w:tc>
          <w:tcPr>
            <w:tcW w:w="600" w:type="pct"/>
            <w:tcBorders>
              <w:left w:val="single" w:sz="2" w:space="0" w:color="000000" w:themeColor="text1"/>
            </w:tcBorders>
            <w:vAlign w:val="center"/>
          </w:tcPr>
          <w:p w14:paraId="55ABB3D8" w14:textId="77777777" w:rsidR="00DD0252" w:rsidRPr="00D644F1" w:rsidRDefault="00DD0252" w:rsidP="00D27831">
            <w:pPr>
              <w:pStyle w:val="Tableautextedroite"/>
            </w:pPr>
          </w:p>
        </w:tc>
        <w:tc>
          <w:tcPr>
            <w:tcW w:w="2152" w:type="pct"/>
            <w:tcBorders>
              <w:bottom w:val="single" w:sz="12" w:space="0" w:color="000000" w:themeColor="text1"/>
            </w:tcBorders>
            <w:vAlign w:val="center"/>
          </w:tcPr>
          <w:p w14:paraId="371F3950" w14:textId="77777777" w:rsidR="00DD0252" w:rsidRPr="00D644F1" w:rsidRDefault="00DD0252" w:rsidP="00D27831">
            <w:pPr>
              <w:pStyle w:val="Tableautitrecolonnegauche"/>
              <w:spacing w:line="22" w:lineRule="atLeast"/>
              <w:rPr>
                <w:rFonts w:cs="Arial"/>
                <w:b/>
                <w:bCs w:val="0"/>
                <w:color w:val="000000" w:themeColor="text1"/>
              </w:rPr>
            </w:pPr>
            <w:r w:rsidRPr="00D644F1">
              <w:rPr>
                <w:rFonts w:cs="Arial"/>
                <w:b/>
                <w:bCs w:val="0"/>
                <w:color w:val="000000" w:themeColor="text1"/>
              </w:rPr>
              <w:t>Subvention(s)</w:t>
            </w:r>
          </w:p>
        </w:tc>
        <w:tc>
          <w:tcPr>
            <w:tcW w:w="649" w:type="pct"/>
            <w:tcBorders>
              <w:bottom w:val="single" w:sz="12" w:space="0" w:color="000000" w:themeColor="text1"/>
              <w:right w:val="single" w:sz="2" w:space="0" w:color="FFFFFF" w:themeColor="background1"/>
            </w:tcBorders>
            <w:vAlign w:val="center"/>
          </w:tcPr>
          <w:p w14:paraId="43E695B8" w14:textId="77777777" w:rsidR="00DD0252" w:rsidRPr="00D644F1" w:rsidRDefault="00DD0252" w:rsidP="00D27831">
            <w:pPr>
              <w:pStyle w:val="Tableautextedroite"/>
            </w:pPr>
          </w:p>
        </w:tc>
      </w:tr>
      <w:tr w:rsidR="00F96AA1" w:rsidRPr="00D644F1" w14:paraId="43B2FE24" w14:textId="77777777" w:rsidTr="00D27831">
        <w:tc>
          <w:tcPr>
            <w:tcW w:w="1599" w:type="pct"/>
            <w:tcBorders>
              <w:left w:val="single" w:sz="2" w:space="0" w:color="FFFFFF" w:themeColor="background1"/>
              <w:right w:val="single" w:sz="2" w:space="0" w:color="000000" w:themeColor="text1"/>
            </w:tcBorders>
            <w:vAlign w:val="center"/>
          </w:tcPr>
          <w:p w14:paraId="2D831FEC" w14:textId="77777777" w:rsidR="00DD0252" w:rsidRPr="00D644F1" w:rsidRDefault="00DD0252" w:rsidP="00D27831">
            <w:pPr>
              <w:pStyle w:val="Tableautitrecolonnegauche"/>
              <w:spacing w:line="22" w:lineRule="atLeast"/>
              <w:rPr>
                <w:rFonts w:cs="Arial"/>
                <w:color w:val="000000" w:themeColor="text1"/>
              </w:rPr>
            </w:pPr>
            <w:r>
              <w:rPr>
                <w:rFonts w:cs="Arial"/>
                <w:color w:val="000000" w:themeColor="text1"/>
              </w:rPr>
              <w:t>Autres :</w:t>
            </w:r>
          </w:p>
        </w:tc>
        <w:tc>
          <w:tcPr>
            <w:tcW w:w="600" w:type="pct"/>
            <w:tcBorders>
              <w:left w:val="single" w:sz="2" w:space="0" w:color="000000" w:themeColor="text1"/>
            </w:tcBorders>
            <w:vAlign w:val="center"/>
          </w:tcPr>
          <w:p w14:paraId="1A6C79AE" w14:textId="77777777" w:rsidR="00DD0252" w:rsidRPr="00D644F1" w:rsidRDefault="00DD0252" w:rsidP="00D27831">
            <w:pPr>
              <w:pStyle w:val="Tableautextedroite"/>
            </w:pPr>
          </w:p>
        </w:tc>
        <w:tc>
          <w:tcPr>
            <w:tcW w:w="2152" w:type="pct"/>
            <w:tcBorders>
              <w:top w:val="single" w:sz="12" w:space="0" w:color="000000" w:themeColor="text1"/>
            </w:tcBorders>
            <w:vAlign w:val="center"/>
          </w:tcPr>
          <w:p w14:paraId="4E84BA43" w14:textId="77777777" w:rsidR="00DD0252" w:rsidRPr="00D644F1" w:rsidRDefault="00DD0252" w:rsidP="00D27831">
            <w:pPr>
              <w:pStyle w:val="Tableautitrecolonnegauche"/>
              <w:spacing w:line="22" w:lineRule="atLeast"/>
              <w:rPr>
                <w:rFonts w:cs="Arial"/>
                <w:color w:val="000000" w:themeColor="text1"/>
              </w:rPr>
            </w:pPr>
          </w:p>
        </w:tc>
        <w:tc>
          <w:tcPr>
            <w:tcW w:w="649" w:type="pct"/>
            <w:tcBorders>
              <w:top w:val="single" w:sz="12" w:space="0" w:color="000000" w:themeColor="text1"/>
              <w:right w:val="single" w:sz="2" w:space="0" w:color="FFFFFF" w:themeColor="background1"/>
            </w:tcBorders>
            <w:vAlign w:val="center"/>
          </w:tcPr>
          <w:p w14:paraId="54EA8311" w14:textId="77777777" w:rsidR="00DD0252" w:rsidRPr="00D644F1" w:rsidRDefault="00DD0252" w:rsidP="00D27831">
            <w:pPr>
              <w:pStyle w:val="Tableautextedroite"/>
            </w:pPr>
          </w:p>
        </w:tc>
      </w:tr>
      <w:tr w:rsidR="00F96AA1" w:rsidRPr="00D644F1" w14:paraId="3697ED2D" w14:textId="77777777" w:rsidTr="00D27831">
        <w:tc>
          <w:tcPr>
            <w:tcW w:w="1599" w:type="pct"/>
            <w:tcBorders>
              <w:left w:val="single" w:sz="2" w:space="0" w:color="FFFFFF" w:themeColor="background1"/>
              <w:bottom w:val="single" w:sz="12" w:space="0" w:color="000000" w:themeColor="text1"/>
              <w:right w:val="single" w:sz="2" w:space="0" w:color="000000" w:themeColor="text1"/>
            </w:tcBorders>
            <w:vAlign w:val="center"/>
          </w:tcPr>
          <w:p w14:paraId="44CC722F" w14:textId="77777777" w:rsidR="00DD0252" w:rsidRPr="00D644F1" w:rsidRDefault="00DD0252" w:rsidP="00D27831">
            <w:pPr>
              <w:pStyle w:val="Tableautitrecolonnegauche"/>
              <w:spacing w:line="22" w:lineRule="atLeast"/>
              <w:rPr>
                <w:rFonts w:cs="Arial"/>
                <w:color w:val="000000" w:themeColor="text1"/>
              </w:rPr>
            </w:pPr>
            <w:r>
              <w:rPr>
                <w:rFonts w:cs="Arial"/>
                <w:color w:val="000000" w:themeColor="text1"/>
              </w:rPr>
              <w:t>Totaux actifs immobilisés</w:t>
            </w:r>
          </w:p>
        </w:tc>
        <w:tc>
          <w:tcPr>
            <w:tcW w:w="600" w:type="pct"/>
            <w:tcBorders>
              <w:left w:val="single" w:sz="2" w:space="0" w:color="000000" w:themeColor="text1"/>
              <w:bottom w:val="single" w:sz="12" w:space="0" w:color="000000" w:themeColor="text1"/>
            </w:tcBorders>
            <w:vAlign w:val="center"/>
          </w:tcPr>
          <w:p w14:paraId="72455D5F" w14:textId="77777777" w:rsidR="00DD0252" w:rsidRPr="00D644F1" w:rsidRDefault="00DD0252" w:rsidP="00D27831">
            <w:pPr>
              <w:pStyle w:val="Tableautextedroite"/>
            </w:pPr>
            <w:r>
              <w:t>$</w:t>
            </w:r>
          </w:p>
        </w:tc>
        <w:tc>
          <w:tcPr>
            <w:tcW w:w="2152" w:type="pct"/>
            <w:tcBorders>
              <w:bottom w:val="single" w:sz="12" w:space="0" w:color="000000" w:themeColor="text1"/>
            </w:tcBorders>
            <w:vAlign w:val="center"/>
          </w:tcPr>
          <w:p w14:paraId="6A1BFFB8" w14:textId="77777777" w:rsidR="00DD0252" w:rsidRPr="00D644F1" w:rsidRDefault="00DD0252" w:rsidP="00D27831">
            <w:pPr>
              <w:pStyle w:val="Tableautitrecolonnegauche"/>
              <w:spacing w:line="22" w:lineRule="atLeast"/>
              <w:rPr>
                <w:rFonts w:cs="Arial"/>
                <w:color w:val="000000" w:themeColor="text1"/>
              </w:rPr>
            </w:pPr>
            <w:r>
              <w:rPr>
                <w:rFonts w:cs="Arial"/>
                <w:color w:val="000000" w:themeColor="text1"/>
              </w:rPr>
              <w:t>Totales subvention(s)</w:t>
            </w:r>
          </w:p>
        </w:tc>
        <w:tc>
          <w:tcPr>
            <w:tcW w:w="649" w:type="pct"/>
            <w:tcBorders>
              <w:bottom w:val="single" w:sz="12" w:space="0" w:color="000000" w:themeColor="text1"/>
              <w:right w:val="single" w:sz="2" w:space="0" w:color="FFFFFF" w:themeColor="background1"/>
            </w:tcBorders>
            <w:vAlign w:val="center"/>
          </w:tcPr>
          <w:p w14:paraId="4F2E1993" w14:textId="77777777" w:rsidR="00DD0252" w:rsidRPr="00D644F1" w:rsidRDefault="00DD0252" w:rsidP="00D27831">
            <w:pPr>
              <w:pStyle w:val="Tableautextedroite"/>
            </w:pPr>
            <w:r>
              <w:t>$</w:t>
            </w:r>
          </w:p>
        </w:tc>
      </w:tr>
      <w:tr w:rsidR="003223ED" w:rsidRPr="00754726" w14:paraId="64AED4DF" w14:textId="77777777" w:rsidTr="00D27831">
        <w:trPr>
          <w:cnfStyle w:val="010000000000" w:firstRow="0" w:lastRow="1" w:firstColumn="0" w:lastColumn="0" w:oddVBand="0" w:evenVBand="0" w:oddHBand="0" w:evenHBand="0" w:firstRowFirstColumn="0" w:firstRowLastColumn="0" w:lastRowFirstColumn="0" w:lastRowLastColumn="0"/>
        </w:trPr>
        <w:tc>
          <w:tcPr>
            <w:tcW w:w="1599" w:type="pct"/>
            <w:tcBorders>
              <w:left w:val="single" w:sz="2" w:space="0" w:color="FFFFFF" w:themeColor="background1"/>
              <w:bottom w:val="single" w:sz="2" w:space="0" w:color="000000" w:themeColor="text1"/>
              <w:right w:val="single" w:sz="2" w:space="0" w:color="000000" w:themeColor="text1"/>
            </w:tcBorders>
            <w:vAlign w:val="center"/>
          </w:tcPr>
          <w:p w14:paraId="7D72A9D7" w14:textId="77777777" w:rsidR="00DD0252" w:rsidRPr="00754726" w:rsidRDefault="00DD0252" w:rsidP="00D27831">
            <w:pPr>
              <w:pStyle w:val="Tableautitrecolonnegauche"/>
              <w:spacing w:line="22" w:lineRule="atLeast"/>
              <w:rPr>
                <w:b w:val="0"/>
                <w:bCs/>
                <w:color w:val="000000" w:themeColor="text1"/>
              </w:rPr>
            </w:pPr>
            <w:r w:rsidRPr="006F6E05">
              <w:rPr>
                <w:color w:val="000000" w:themeColor="text1"/>
              </w:rPr>
              <w:t>Total des actifs nécessaires</w:t>
            </w:r>
          </w:p>
        </w:tc>
        <w:tc>
          <w:tcPr>
            <w:tcW w:w="600" w:type="pct"/>
            <w:tcBorders>
              <w:left w:val="single" w:sz="2" w:space="0" w:color="000000" w:themeColor="text1"/>
              <w:bottom w:val="single" w:sz="2" w:space="0" w:color="000000" w:themeColor="text1"/>
            </w:tcBorders>
            <w:vAlign w:val="center"/>
          </w:tcPr>
          <w:p w14:paraId="32EA9CC9" w14:textId="77777777" w:rsidR="00DD0252" w:rsidRPr="00754726" w:rsidRDefault="00DD0252" w:rsidP="00D27831">
            <w:pPr>
              <w:pStyle w:val="Tableautextedroite"/>
            </w:pPr>
            <w:r>
              <w:t>$</w:t>
            </w:r>
          </w:p>
        </w:tc>
        <w:tc>
          <w:tcPr>
            <w:tcW w:w="2152" w:type="pct"/>
            <w:tcBorders>
              <w:bottom w:val="single" w:sz="2" w:space="0" w:color="000000" w:themeColor="text1"/>
            </w:tcBorders>
            <w:vAlign w:val="center"/>
          </w:tcPr>
          <w:p w14:paraId="6D8D9246" w14:textId="77777777" w:rsidR="00DD0252" w:rsidRPr="00754726" w:rsidRDefault="00DD0252" w:rsidP="00D27831">
            <w:pPr>
              <w:pStyle w:val="Tableautitrecolonnegauche"/>
              <w:spacing w:line="22" w:lineRule="atLeast"/>
              <w:rPr>
                <w:b w:val="0"/>
                <w:bCs/>
                <w:color w:val="000000" w:themeColor="text1"/>
              </w:rPr>
            </w:pPr>
            <w:r w:rsidRPr="006F6E05">
              <w:rPr>
                <w:color w:val="000000" w:themeColor="text1"/>
              </w:rPr>
              <w:t>Total des sources de financement</w:t>
            </w:r>
          </w:p>
        </w:tc>
        <w:tc>
          <w:tcPr>
            <w:tcW w:w="649" w:type="pct"/>
            <w:tcBorders>
              <w:bottom w:val="single" w:sz="2" w:space="0" w:color="000000" w:themeColor="text1"/>
              <w:right w:val="single" w:sz="2" w:space="0" w:color="FFFFFF" w:themeColor="background1"/>
            </w:tcBorders>
            <w:vAlign w:val="center"/>
          </w:tcPr>
          <w:p w14:paraId="6B317DAA" w14:textId="77777777" w:rsidR="00DD0252" w:rsidRPr="00754726" w:rsidRDefault="00DD0252" w:rsidP="00D27831">
            <w:pPr>
              <w:pStyle w:val="Tableautextedroite"/>
            </w:pPr>
            <w:r>
              <w:t>$</w:t>
            </w:r>
          </w:p>
        </w:tc>
      </w:tr>
    </w:tbl>
    <w:p w14:paraId="6B2DCC2F" w14:textId="77777777" w:rsidR="00EB5FD1" w:rsidRPr="00EB5FD1" w:rsidRDefault="00EB5FD1" w:rsidP="00585043">
      <w:pPr>
        <w:pStyle w:val="Listepuce2"/>
      </w:pPr>
      <w:r w:rsidRPr="00EB5FD1">
        <w:t xml:space="preserve">Les coûts au </w:t>
      </w:r>
      <w:r w:rsidRPr="00585043">
        <w:t>démarrage</w:t>
      </w:r>
      <w:r w:rsidRPr="00EB5FD1">
        <w:t xml:space="preserve"> représentent les frais à engager obligatoirement pour effectuer le démarrage de l’entreprise.</w:t>
      </w:r>
    </w:p>
    <w:p w14:paraId="010DFDED" w14:textId="0499C1E5" w:rsidR="00896A28" w:rsidRDefault="00896A28" w:rsidP="00896A28">
      <w:pPr>
        <w:pStyle w:val="Titregraphiqueoutableau"/>
      </w:pPr>
      <w:r w:rsidRPr="00896A28">
        <w:lastRenderedPageBreak/>
        <w:t>Liste des transferts d’actifs</w:t>
      </w:r>
    </w:p>
    <w:tbl>
      <w:tblPr>
        <w:tblStyle w:val="TableauListe3-Accentuation6"/>
        <w:tblW w:w="5000" w:type="pct"/>
        <w:tblCellMar>
          <w:top w:w="86" w:type="dxa"/>
          <w:left w:w="86" w:type="dxa"/>
          <w:bottom w:w="86" w:type="dxa"/>
          <w:right w:w="86" w:type="dxa"/>
        </w:tblCellMar>
        <w:tblLook w:val="0620" w:firstRow="1" w:lastRow="0" w:firstColumn="0" w:lastColumn="0" w:noHBand="1" w:noVBand="1"/>
      </w:tblPr>
      <w:tblGrid>
        <w:gridCol w:w="6560"/>
        <w:gridCol w:w="3510"/>
      </w:tblGrid>
      <w:tr w:rsidR="002C029A" w:rsidRPr="00D644F1" w14:paraId="0C872A80" w14:textId="77777777" w:rsidTr="00F21EAC">
        <w:trPr>
          <w:cnfStyle w:val="100000000000" w:firstRow="1" w:lastRow="0" w:firstColumn="0" w:lastColumn="0" w:oddVBand="0" w:evenVBand="0" w:oddHBand="0" w:evenHBand="0" w:firstRowFirstColumn="0" w:firstRowLastColumn="0" w:lastRowFirstColumn="0" w:lastRowLastColumn="0"/>
        </w:trPr>
        <w:tc>
          <w:tcPr>
            <w:tcW w:w="3257" w:type="pct"/>
            <w:tcBorders>
              <w:top w:val="nil"/>
              <w:left w:val="single" w:sz="8" w:space="0" w:color="FFFFFF" w:themeColor="background1"/>
              <w:bottom w:val="nil"/>
            </w:tcBorders>
          </w:tcPr>
          <w:p w14:paraId="228A5F89" w14:textId="77777777" w:rsidR="002C029A" w:rsidRPr="00D644F1" w:rsidRDefault="002C029A" w:rsidP="00033B63">
            <w:pPr>
              <w:pStyle w:val="Tableautitrecolonnegauche"/>
              <w:spacing w:line="240" w:lineRule="auto"/>
            </w:pPr>
          </w:p>
        </w:tc>
        <w:tc>
          <w:tcPr>
            <w:tcW w:w="1743" w:type="pct"/>
            <w:tcBorders>
              <w:top w:val="nil"/>
              <w:left w:val="single" w:sz="8" w:space="0" w:color="FFFFFF" w:themeColor="background1"/>
              <w:bottom w:val="nil"/>
            </w:tcBorders>
          </w:tcPr>
          <w:p w14:paraId="317FBD1F" w14:textId="77777777" w:rsidR="002C029A" w:rsidRPr="00D644F1" w:rsidRDefault="002C029A" w:rsidP="00033B63">
            <w:pPr>
              <w:pStyle w:val="Tableautitrecolonnegauche"/>
              <w:spacing w:line="240" w:lineRule="auto"/>
              <w:jc w:val="center"/>
            </w:pPr>
            <w:r>
              <w:t>Valeur marchande ($)</w:t>
            </w:r>
          </w:p>
        </w:tc>
      </w:tr>
      <w:tr w:rsidR="002C029A" w:rsidRPr="00D644F1" w14:paraId="5B1D5A98" w14:textId="77777777" w:rsidTr="00377816">
        <w:tc>
          <w:tcPr>
            <w:tcW w:w="3257" w:type="pct"/>
            <w:tcBorders>
              <w:top w:val="nil"/>
              <w:left w:val="nil"/>
              <w:bottom w:val="single" w:sz="2" w:space="0" w:color="000000" w:themeColor="text1"/>
              <w:right w:val="single" w:sz="2" w:space="0" w:color="000000" w:themeColor="text1"/>
            </w:tcBorders>
            <w:vAlign w:val="center"/>
          </w:tcPr>
          <w:p w14:paraId="38763AFB" w14:textId="77777777" w:rsidR="002C029A" w:rsidRPr="00D644F1" w:rsidRDefault="002C029A" w:rsidP="00377816">
            <w:pPr>
              <w:pStyle w:val="Tableautitrecolonnegauche"/>
              <w:spacing w:line="240" w:lineRule="auto"/>
              <w:rPr>
                <w:rFonts w:cs="Arial"/>
                <w:color w:val="000000" w:themeColor="text1"/>
              </w:rPr>
            </w:pPr>
            <w:r w:rsidRPr="00382CB9">
              <w:rPr>
                <w:rFonts w:cs="Arial"/>
                <w:b/>
                <w:bCs w:val="0"/>
                <w:color w:val="000000" w:themeColor="text1"/>
              </w:rPr>
              <w:t>Mobilier</w:t>
            </w:r>
          </w:p>
        </w:tc>
        <w:tc>
          <w:tcPr>
            <w:tcW w:w="1743" w:type="pct"/>
            <w:tcBorders>
              <w:top w:val="nil"/>
              <w:left w:val="single" w:sz="2" w:space="0" w:color="000000" w:themeColor="text1"/>
              <w:bottom w:val="single" w:sz="2" w:space="0" w:color="000000" w:themeColor="text1"/>
              <w:right w:val="nil"/>
            </w:tcBorders>
            <w:vAlign w:val="center"/>
          </w:tcPr>
          <w:p w14:paraId="2AC177CA" w14:textId="77777777" w:rsidR="002C029A" w:rsidRPr="00D644F1" w:rsidRDefault="002C029A" w:rsidP="00377816">
            <w:pPr>
              <w:pStyle w:val="Tableautextedroite"/>
            </w:pPr>
          </w:p>
        </w:tc>
      </w:tr>
      <w:tr w:rsidR="002C029A" w:rsidRPr="00D644F1" w14:paraId="25B517BB"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10296DBC" w14:textId="045B2105" w:rsidR="002C029A" w:rsidRPr="00D644F1" w:rsidRDefault="002C029A" w:rsidP="00377816">
            <w:pPr>
              <w:pStyle w:val="Tableautitrecolonnegauche"/>
              <w:numPr>
                <w:ilvl w:val="0"/>
                <w:numId w:val="15"/>
              </w:numPr>
              <w:spacing w:line="240" w:lineRule="auto"/>
              <w:ind w:left="367"/>
              <w:rPr>
                <w:rFonts w:cs="Arial"/>
                <w:color w:val="000000" w:themeColor="text1"/>
              </w:rPr>
            </w:pPr>
            <w:r>
              <w:rPr>
                <w:rFonts w:cs="Arial"/>
                <w:color w:val="000000" w:themeColor="text1"/>
              </w:rPr>
              <w:t>Mobilier pour les activités d’</w:t>
            </w:r>
            <w:r w:rsidR="00EE73C1">
              <w:rPr>
                <w:rFonts w:cs="Arial"/>
                <w:color w:val="000000" w:themeColor="text1"/>
              </w:rPr>
              <w:t>e</w:t>
            </w:r>
            <w:r>
              <w:rPr>
                <w:rFonts w:cs="Arial"/>
                <w:color w:val="000000" w:themeColor="text1"/>
              </w:rPr>
              <w:t>xploitation</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20638A15" w14:textId="77777777" w:rsidR="002C029A" w:rsidRPr="00D644F1" w:rsidRDefault="002C029A" w:rsidP="00377816">
            <w:pPr>
              <w:pStyle w:val="Tableautextedroite"/>
            </w:pPr>
          </w:p>
        </w:tc>
      </w:tr>
      <w:tr w:rsidR="002C029A" w:rsidRPr="00D644F1" w14:paraId="1E03E896"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2F5C1B14" w14:textId="77777777" w:rsidR="002C029A" w:rsidRPr="00D644F1" w:rsidRDefault="002C029A" w:rsidP="00377816">
            <w:pPr>
              <w:pStyle w:val="Tableautitrecolonnegauche"/>
              <w:numPr>
                <w:ilvl w:val="0"/>
                <w:numId w:val="15"/>
              </w:numPr>
              <w:spacing w:line="240" w:lineRule="auto"/>
              <w:ind w:left="367"/>
              <w:rPr>
                <w:rFonts w:cs="Arial"/>
                <w:color w:val="000000" w:themeColor="text1"/>
              </w:rPr>
            </w:pPr>
            <w:r>
              <w:rPr>
                <w:rFonts w:cs="Arial"/>
                <w:color w:val="000000" w:themeColor="text1"/>
              </w:rPr>
              <w:t>Mobilier de bureau</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7B87A64E" w14:textId="77777777" w:rsidR="002C029A" w:rsidRPr="00D644F1" w:rsidRDefault="002C029A" w:rsidP="00377816">
            <w:pPr>
              <w:pStyle w:val="Tableautextedroite"/>
            </w:pPr>
          </w:p>
        </w:tc>
      </w:tr>
      <w:tr w:rsidR="002C029A" w:rsidRPr="00D644F1" w14:paraId="65100CAA"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16FE8BDA" w14:textId="77777777" w:rsidR="002C029A" w:rsidRPr="00382CB9" w:rsidRDefault="002C029A" w:rsidP="00377816">
            <w:pPr>
              <w:pStyle w:val="Tableautitrecolonnegauche"/>
              <w:spacing w:line="240" w:lineRule="auto"/>
              <w:rPr>
                <w:rFonts w:cs="Arial"/>
                <w:b/>
                <w:bCs w:val="0"/>
                <w:color w:val="000000" w:themeColor="text1"/>
              </w:rPr>
            </w:pPr>
            <w:r w:rsidRPr="00382CB9">
              <w:rPr>
                <w:rFonts w:cs="Arial"/>
                <w:b/>
                <w:bCs w:val="0"/>
                <w:color w:val="000000" w:themeColor="text1"/>
              </w:rPr>
              <w:t>Matériel roulant</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3E47D701" w14:textId="77777777" w:rsidR="002C029A" w:rsidRPr="00D644F1" w:rsidRDefault="002C029A" w:rsidP="00377816">
            <w:pPr>
              <w:pStyle w:val="Tableautextedroite"/>
            </w:pPr>
          </w:p>
        </w:tc>
      </w:tr>
      <w:tr w:rsidR="002C029A" w:rsidRPr="00D644F1" w14:paraId="40C59C48"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33C2C4A7" w14:textId="77777777" w:rsidR="002C029A" w:rsidRPr="00382CB9" w:rsidRDefault="002C029A" w:rsidP="00377816">
            <w:pPr>
              <w:pStyle w:val="Tableautitrecolonnegauche"/>
              <w:spacing w:line="240" w:lineRule="auto"/>
              <w:rPr>
                <w:rFonts w:cs="Arial"/>
                <w:b/>
                <w:bCs w:val="0"/>
                <w:color w:val="000000" w:themeColor="text1"/>
              </w:rPr>
            </w:pPr>
            <w:r w:rsidRPr="00382CB9">
              <w:rPr>
                <w:rFonts w:cs="Arial"/>
                <w:b/>
                <w:bCs w:val="0"/>
                <w:color w:val="000000" w:themeColor="text1"/>
              </w:rPr>
              <w:t>Équipement informatique</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51FF0DEA" w14:textId="77777777" w:rsidR="002C029A" w:rsidRPr="00D644F1" w:rsidRDefault="002C029A" w:rsidP="00377816">
            <w:pPr>
              <w:pStyle w:val="Tableautextedroite"/>
            </w:pPr>
          </w:p>
        </w:tc>
      </w:tr>
      <w:tr w:rsidR="002C029A" w:rsidRPr="00D644F1" w14:paraId="6CCA525B"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78093A90" w14:textId="77777777" w:rsidR="002C029A" w:rsidRPr="00382CB9" w:rsidRDefault="002C029A" w:rsidP="00377816">
            <w:pPr>
              <w:pStyle w:val="Tableautitrecolonnegauche"/>
              <w:spacing w:line="240" w:lineRule="auto"/>
              <w:rPr>
                <w:rFonts w:cs="Arial"/>
                <w:b/>
                <w:bCs w:val="0"/>
                <w:color w:val="000000" w:themeColor="text1"/>
              </w:rPr>
            </w:pPr>
            <w:r w:rsidRPr="00382CB9">
              <w:rPr>
                <w:rFonts w:cs="Arial"/>
                <w:b/>
                <w:bCs w:val="0"/>
                <w:color w:val="000000" w:themeColor="text1"/>
              </w:rPr>
              <w:t>Équipement et matériel</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1518A04C" w14:textId="77777777" w:rsidR="002C029A" w:rsidRPr="00D644F1" w:rsidRDefault="002C029A" w:rsidP="00377816">
            <w:pPr>
              <w:pStyle w:val="Tableautextedroite"/>
            </w:pPr>
          </w:p>
        </w:tc>
      </w:tr>
      <w:tr w:rsidR="002C029A" w:rsidRPr="00D644F1" w14:paraId="10D34895"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28C66997" w14:textId="77777777" w:rsidR="002C029A" w:rsidRPr="00382CB9" w:rsidRDefault="002C029A" w:rsidP="00377816">
            <w:pPr>
              <w:pStyle w:val="Tableautitrecolonnegauche"/>
              <w:spacing w:line="240" w:lineRule="auto"/>
              <w:rPr>
                <w:rFonts w:cs="Arial"/>
                <w:b/>
                <w:bCs w:val="0"/>
                <w:color w:val="000000" w:themeColor="text1"/>
              </w:rPr>
            </w:pPr>
            <w:r w:rsidRPr="00382CB9">
              <w:rPr>
                <w:rFonts w:cs="Arial"/>
                <w:b/>
                <w:bCs w:val="0"/>
                <w:color w:val="000000" w:themeColor="text1"/>
              </w:rPr>
              <w:t>Enseigne</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5ECD9B7F" w14:textId="77777777" w:rsidR="002C029A" w:rsidRPr="00D644F1" w:rsidRDefault="002C029A" w:rsidP="00377816">
            <w:pPr>
              <w:pStyle w:val="Tableautextedroite"/>
            </w:pPr>
          </w:p>
        </w:tc>
      </w:tr>
      <w:tr w:rsidR="002C029A" w:rsidRPr="00D644F1" w14:paraId="099CE209"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14942FC2" w14:textId="77777777" w:rsidR="002C029A" w:rsidRPr="00382CB9" w:rsidRDefault="002C029A" w:rsidP="00377816">
            <w:pPr>
              <w:pStyle w:val="Tableautitrecolonnegauche"/>
              <w:spacing w:line="240" w:lineRule="auto"/>
              <w:rPr>
                <w:rFonts w:cs="Arial"/>
                <w:b/>
                <w:bCs w:val="0"/>
                <w:color w:val="000000" w:themeColor="text1"/>
              </w:rPr>
            </w:pPr>
            <w:r w:rsidRPr="00382CB9">
              <w:rPr>
                <w:rFonts w:cs="Arial"/>
                <w:b/>
                <w:bCs w:val="0"/>
                <w:color w:val="000000" w:themeColor="text1"/>
              </w:rPr>
              <w:t>Bâtisse</w:t>
            </w:r>
          </w:p>
          <w:p w14:paraId="13F8DEBA" w14:textId="77777777" w:rsidR="002C029A" w:rsidRPr="00D644F1" w:rsidRDefault="002C029A" w:rsidP="00377816">
            <w:pPr>
              <w:pStyle w:val="Tableautitrecolonnegauche"/>
              <w:numPr>
                <w:ilvl w:val="0"/>
                <w:numId w:val="15"/>
              </w:numPr>
              <w:spacing w:line="240" w:lineRule="auto"/>
              <w:ind w:left="367"/>
              <w:rPr>
                <w:rFonts w:cs="Arial"/>
                <w:color w:val="000000" w:themeColor="text1"/>
              </w:rPr>
            </w:pPr>
            <w:r>
              <w:rPr>
                <w:rFonts w:cs="Arial"/>
                <w:color w:val="000000" w:themeColor="text1"/>
              </w:rPr>
              <w:t xml:space="preserve">Durée de vie : </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4D85305B" w14:textId="77777777" w:rsidR="002C029A" w:rsidRPr="00D644F1" w:rsidRDefault="002C029A" w:rsidP="00377816">
            <w:pPr>
              <w:pStyle w:val="Tableautextedroite"/>
            </w:pPr>
          </w:p>
        </w:tc>
      </w:tr>
      <w:tr w:rsidR="002C029A" w:rsidRPr="00D644F1" w14:paraId="7B6843F7"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629837FA" w14:textId="77777777" w:rsidR="002C029A" w:rsidRDefault="002C029A" w:rsidP="00377816">
            <w:pPr>
              <w:pStyle w:val="Tableautitrecolonnegauche"/>
              <w:spacing w:line="240" w:lineRule="auto"/>
              <w:rPr>
                <w:rFonts w:cs="Arial"/>
                <w:color w:val="000000" w:themeColor="text1"/>
              </w:rPr>
            </w:pPr>
            <w:r w:rsidRPr="00382CB9">
              <w:rPr>
                <w:rFonts w:cs="Arial"/>
                <w:b/>
                <w:bCs w:val="0"/>
                <w:color w:val="000000" w:themeColor="text1"/>
              </w:rPr>
              <w:t>Améliorations locatives</w:t>
            </w:r>
          </w:p>
          <w:p w14:paraId="04A86151" w14:textId="77777777" w:rsidR="002C029A" w:rsidRDefault="002C029A" w:rsidP="00377816">
            <w:pPr>
              <w:pStyle w:val="Tableautitrecolonnegauche"/>
              <w:numPr>
                <w:ilvl w:val="0"/>
                <w:numId w:val="15"/>
              </w:numPr>
              <w:spacing w:line="240" w:lineRule="auto"/>
              <w:ind w:left="367"/>
              <w:rPr>
                <w:rFonts w:cs="Arial"/>
                <w:color w:val="000000" w:themeColor="text1"/>
              </w:rPr>
            </w:pPr>
            <w:r>
              <w:rPr>
                <w:rFonts w:cs="Arial"/>
                <w:color w:val="000000" w:themeColor="text1"/>
              </w:rPr>
              <w:t xml:space="preserve">Durée du bail : </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4AAA1EB1" w14:textId="77777777" w:rsidR="002C029A" w:rsidRPr="00D644F1" w:rsidRDefault="002C029A" w:rsidP="00377816">
            <w:pPr>
              <w:pStyle w:val="Tableautextedroite"/>
            </w:pPr>
          </w:p>
        </w:tc>
      </w:tr>
      <w:tr w:rsidR="002C029A" w:rsidRPr="00D644F1" w14:paraId="560C844B"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6A044880" w14:textId="77777777" w:rsidR="002C029A" w:rsidRPr="00382CB9" w:rsidRDefault="002C029A" w:rsidP="00377816">
            <w:pPr>
              <w:pStyle w:val="Tableautitrecolonnegauche"/>
              <w:spacing w:line="240" w:lineRule="auto"/>
              <w:rPr>
                <w:rFonts w:cs="Arial"/>
                <w:b/>
                <w:bCs w:val="0"/>
                <w:color w:val="000000" w:themeColor="text1"/>
              </w:rPr>
            </w:pPr>
            <w:r w:rsidRPr="00382CB9">
              <w:rPr>
                <w:rFonts w:cs="Arial"/>
                <w:b/>
                <w:bCs w:val="0"/>
                <w:color w:val="000000" w:themeColor="text1"/>
              </w:rPr>
              <w:t>Incorporation</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415E3463" w14:textId="77777777" w:rsidR="002C029A" w:rsidRPr="00D644F1" w:rsidRDefault="002C029A" w:rsidP="00377816">
            <w:pPr>
              <w:pStyle w:val="Tableautextedroite"/>
            </w:pPr>
          </w:p>
        </w:tc>
      </w:tr>
      <w:tr w:rsidR="002C029A" w:rsidRPr="00D644F1" w14:paraId="27FA34A7" w14:textId="77777777" w:rsidTr="00377816">
        <w:tc>
          <w:tcPr>
            <w:tcW w:w="3257" w:type="pct"/>
            <w:tcBorders>
              <w:top w:val="single" w:sz="2" w:space="0" w:color="000000" w:themeColor="text1"/>
              <w:left w:val="nil"/>
              <w:bottom w:val="single" w:sz="2" w:space="0" w:color="000000" w:themeColor="text1"/>
              <w:right w:val="single" w:sz="2" w:space="0" w:color="000000" w:themeColor="text1"/>
            </w:tcBorders>
            <w:vAlign w:val="center"/>
          </w:tcPr>
          <w:p w14:paraId="393C1247" w14:textId="77777777" w:rsidR="002C029A" w:rsidRPr="00D644F1" w:rsidRDefault="002C029A" w:rsidP="00377816">
            <w:pPr>
              <w:pStyle w:val="Tableautitrecolonnegauche"/>
              <w:spacing w:line="240" w:lineRule="auto"/>
              <w:rPr>
                <w:rFonts w:cs="Arial"/>
                <w:b/>
                <w:bCs w:val="0"/>
                <w:color w:val="000000" w:themeColor="text1"/>
              </w:rPr>
            </w:pPr>
            <w:r>
              <w:rPr>
                <w:rFonts w:cs="Arial"/>
                <w:b/>
                <w:bCs w:val="0"/>
                <w:color w:val="000000" w:themeColor="text1"/>
              </w:rPr>
              <w:t>Montant du total à capitaliser</w:t>
            </w:r>
          </w:p>
        </w:tc>
        <w:tc>
          <w:tcPr>
            <w:tcW w:w="1743" w:type="pct"/>
            <w:tcBorders>
              <w:top w:val="single" w:sz="2" w:space="0" w:color="000000" w:themeColor="text1"/>
              <w:left w:val="single" w:sz="2" w:space="0" w:color="000000" w:themeColor="text1"/>
              <w:bottom w:val="single" w:sz="2" w:space="0" w:color="000000" w:themeColor="text1"/>
              <w:right w:val="nil"/>
            </w:tcBorders>
            <w:vAlign w:val="center"/>
          </w:tcPr>
          <w:p w14:paraId="50961040" w14:textId="77777777" w:rsidR="002C029A" w:rsidRPr="00D644F1" w:rsidRDefault="002C029A" w:rsidP="00377816">
            <w:pPr>
              <w:pStyle w:val="Tableautextedroite"/>
              <w:rPr>
                <w:b/>
                <w:bCs/>
              </w:rPr>
            </w:pPr>
          </w:p>
        </w:tc>
      </w:tr>
    </w:tbl>
    <w:p w14:paraId="3619CDC6" w14:textId="77777777" w:rsidR="007823C1" w:rsidRDefault="007823C1" w:rsidP="007823C1">
      <w:pPr>
        <w:pStyle w:val="Titre2"/>
      </w:pPr>
      <w:bookmarkStart w:id="44" w:name="_Toc126588524"/>
      <w:r>
        <w:t>Chiffre d’affaires prévisionnel</w:t>
      </w:r>
      <w:bookmarkEnd w:id="44"/>
    </w:p>
    <w:p w14:paraId="16F804B1" w14:textId="6D330BD9" w:rsidR="007823C1" w:rsidRDefault="007823C1" w:rsidP="00B60262">
      <w:pPr>
        <w:pStyle w:val="Listepuce1"/>
      </w:pPr>
      <w:r>
        <w:t>Quel est le chiffre d’affaires prévu pour la première et la deuxième année d’exploitation</w:t>
      </w:r>
      <w:r w:rsidR="00961FE8">
        <w:t> </w:t>
      </w:r>
      <w:r>
        <w:t>? Déterminez les hypothèses, relativement aux ventes, et expliquez sur quoi sont basées vos prévisions, comme, notamment, sur l’étude de marché et votre capacité de production.</w:t>
      </w:r>
    </w:p>
    <w:p w14:paraId="2468E7A7" w14:textId="66DE32D4" w:rsidR="00571E3A" w:rsidRDefault="007823C1" w:rsidP="00E022DB">
      <w:pPr>
        <w:pStyle w:val="Listepuce1"/>
        <w:spacing w:after="240"/>
      </w:pPr>
      <w:r>
        <w:t>Quel est l’effet saisonnier sur les variations dans les ventes de votre entreprise</w:t>
      </w:r>
      <w:r w:rsidR="00961FE8">
        <w:t> </w:t>
      </w:r>
      <w:r>
        <w:t>? Détaillez les ventes par type de produit ou de service (s’il y a lieu). Demeurez réaliste dans vos prévisions.</w:t>
      </w:r>
    </w:p>
    <w:tbl>
      <w:tblPr>
        <w:tblStyle w:val="TableauListe3-Accentuation6"/>
        <w:tblW w:w="5000" w:type="pct"/>
        <w:tblCellMar>
          <w:top w:w="86" w:type="dxa"/>
          <w:bottom w:w="86" w:type="dxa"/>
        </w:tblCellMar>
        <w:tblLook w:val="0660" w:firstRow="1" w:lastRow="1" w:firstColumn="0" w:lastColumn="0" w:noHBand="1" w:noVBand="1"/>
      </w:tblPr>
      <w:tblGrid>
        <w:gridCol w:w="3201"/>
        <w:gridCol w:w="1839"/>
        <w:gridCol w:w="907"/>
        <w:gridCol w:w="4133"/>
      </w:tblGrid>
      <w:tr w:rsidR="00E25D27" w:rsidRPr="00F11B95" w14:paraId="22951738" w14:textId="77777777" w:rsidTr="004971B4">
        <w:trPr>
          <w:cnfStyle w:val="100000000000" w:firstRow="1" w:lastRow="0" w:firstColumn="0" w:lastColumn="0" w:oddVBand="0" w:evenVBand="0" w:oddHBand="0" w:evenHBand="0" w:firstRowFirstColumn="0" w:firstRowLastColumn="0" w:lastRowFirstColumn="0" w:lastRowLastColumn="0"/>
        </w:trPr>
        <w:tc>
          <w:tcPr>
            <w:tcW w:w="1588" w:type="pct"/>
            <w:tcBorders>
              <w:bottom w:val="single" w:sz="2" w:space="0" w:color="auto"/>
            </w:tcBorders>
            <w:shd w:val="clear" w:color="auto" w:fill="auto"/>
          </w:tcPr>
          <w:p w14:paraId="678BBC98" w14:textId="77777777" w:rsidR="00E25D27" w:rsidRPr="00F11B95" w:rsidRDefault="00E25D27" w:rsidP="00033B63">
            <w:pPr>
              <w:pStyle w:val="Tableautitrecolonnegauche"/>
              <w:spacing w:line="240" w:lineRule="auto"/>
            </w:pPr>
          </w:p>
        </w:tc>
        <w:tc>
          <w:tcPr>
            <w:tcW w:w="1362" w:type="pct"/>
            <w:gridSpan w:val="2"/>
          </w:tcPr>
          <w:p w14:paraId="7F17FFB3" w14:textId="036A1303" w:rsidR="00E25D27" w:rsidRPr="00BB73E5" w:rsidRDefault="00E25D27" w:rsidP="00033B63">
            <w:pPr>
              <w:pStyle w:val="Tableautitrecolonnegauche"/>
              <w:spacing w:line="240" w:lineRule="auto"/>
              <w:jc w:val="center"/>
            </w:pPr>
            <w:r>
              <w:t>An</w:t>
            </w:r>
            <w:r w:rsidR="00961FE8">
              <w:rPr>
                <w:rFonts w:hint="eastAsia"/>
              </w:rPr>
              <w:t> </w:t>
            </w:r>
            <w:r>
              <w:t>1</w:t>
            </w:r>
          </w:p>
        </w:tc>
        <w:tc>
          <w:tcPr>
            <w:tcW w:w="2050" w:type="pct"/>
            <w:tcBorders>
              <w:bottom w:val="single" w:sz="2" w:space="0" w:color="auto"/>
            </w:tcBorders>
            <w:shd w:val="clear" w:color="auto" w:fill="auto"/>
          </w:tcPr>
          <w:p w14:paraId="56B96CF0" w14:textId="58BD43AE" w:rsidR="00E25D27" w:rsidRPr="0041755C" w:rsidRDefault="009E5F7D" w:rsidP="00033B63">
            <w:pPr>
              <w:pStyle w:val="Tableautitrecolonnegauche"/>
              <w:spacing w:line="240" w:lineRule="auto"/>
              <w:jc w:val="center"/>
              <w:rPr>
                <w:color w:val="auto"/>
              </w:rPr>
            </w:pPr>
            <w:r w:rsidRPr="0041755C">
              <w:rPr>
                <w:color w:val="auto"/>
              </w:rPr>
              <w:t>Unit</w:t>
            </w:r>
            <w:r w:rsidRPr="0041755C">
              <w:rPr>
                <w:rFonts w:hint="eastAsia"/>
                <w:color w:val="auto"/>
              </w:rPr>
              <w:t>é</w:t>
            </w:r>
            <w:r w:rsidRPr="0041755C">
              <w:rPr>
                <w:color w:val="auto"/>
              </w:rPr>
              <w:t>s / # Clients</w:t>
            </w:r>
          </w:p>
        </w:tc>
      </w:tr>
      <w:tr w:rsidR="006465E9" w:rsidRPr="00F02225" w14:paraId="6EFFB3C2" w14:textId="77777777" w:rsidTr="004971B4">
        <w:tc>
          <w:tcPr>
            <w:tcW w:w="1588" w:type="pct"/>
            <w:tcBorders>
              <w:top w:val="single" w:sz="2" w:space="0" w:color="auto"/>
              <w:right w:val="single" w:sz="2" w:space="0" w:color="000000" w:themeColor="text1"/>
            </w:tcBorders>
          </w:tcPr>
          <w:p w14:paraId="4CA885A0" w14:textId="6E633163" w:rsidR="00571E3A" w:rsidRPr="0041755C" w:rsidRDefault="00571E3A" w:rsidP="00033B63">
            <w:pPr>
              <w:pStyle w:val="Tableautitrecolonnegauche"/>
              <w:spacing w:line="240" w:lineRule="auto"/>
              <w:rPr>
                <w:rFonts w:cs="Arial"/>
                <w:color w:val="auto"/>
              </w:rPr>
            </w:pPr>
            <w:r w:rsidRPr="0041755C">
              <w:rPr>
                <w:rFonts w:cs="Arial"/>
                <w:color w:val="auto"/>
              </w:rPr>
              <w:t>Produits ou services</w:t>
            </w:r>
            <w:r w:rsidR="00961FE8">
              <w:rPr>
                <w:rFonts w:cs="Arial"/>
                <w:color w:val="auto"/>
              </w:rPr>
              <w:t> </w:t>
            </w:r>
            <w:r w:rsidRPr="0041755C">
              <w:rPr>
                <w:rFonts w:cs="Arial"/>
                <w:color w:val="auto"/>
              </w:rPr>
              <w:t>1</w:t>
            </w:r>
          </w:p>
        </w:tc>
        <w:tc>
          <w:tcPr>
            <w:tcW w:w="912" w:type="pct"/>
            <w:tcBorders>
              <w:left w:val="single" w:sz="2" w:space="0" w:color="000000" w:themeColor="text1"/>
            </w:tcBorders>
          </w:tcPr>
          <w:p w14:paraId="781B337F" w14:textId="77777777" w:rsidR="00571E3A" w:rsidRPr="00F02225" w:rsidRDefault="00571E3A" w:rsidP="00180AF0">
            <w:pPr>
              <w:pStyle w:val="Tableautextedroite"/>
            </w:pPr>
          </w:p>
        </w:tc>
        <w:tc>
          <w:tcPr>
            <w:tcW w:w="450" w:type="pct"/>
            <w:tcBorders>
              <w:right w:val="single" w:sz="2" w:space="0" w:color="000000" w:themeColor="text1"/>
            </w:tcBorders>
          </w:tcPr>
          <w:p w14:paraId="46939050" w14:textId="77777777" w:rsidR="00571E3A" w:rsidRPr="0041755C" w:rsidRDefault="00571E3A" w:rsidP="00033B63">
            <w:pPr>
              <w:pStyle w:val="Tableautitrecolonnegauche"/>
              <w:spacing w:line="240" w:lineRule="auto"/>
              <w:jc w:val="center"/>
              <w:rPr>
                <w:rFonts w:cs="Arial"/>
                <w:b/>
                <w:bCs w:val="0"/>
                <w:color w:val="000000" w:themeColor="text1"/>
              </w:rPr>
            </w:pPr>
            <w:r w:rsidRPr="00921637">
              <w:rPr>
                <w:rFonts w:cs="Arial"/>
                <w:b/>
                <w:bCs w:val="0"/>
                <w:color w:val="000000" w:themeColor="text1"/>
              </w:rPr>
              <w:t>$</w:t>
            </w:r>
          </w:p>
        </w:tc>
        <w:tc>
          <w:tcPr>
            <w:tcW w:w="2050" w:type="pct"/>
            <w:tcBorders>
              <w:top w:val="single" w:sz="2" w:space="0" w:color="auto"/>
              <w:left w:val="single" w:sz="2" w:space="0" w:color="000000" w:themeColor="text1"/>
            </w:tcBorders>
          </w:tcPr>
          <w:p w14:paraId="26142C99" w14:textId="77777777" w:rsidR="00571E3A" w:rsidRPr="00F02225" w:rsidRDefault="00571E3A" w:rsidP="00033B63">
            <w:pPr>
              <w:pStyle w:val="Tableautitrecolonnegauche"/>
              <w:spacing w:line="240" w:lineRule="auto"/>
              <w:jc w:val="center"/>
              <w:rPr>
                <w:color w:val="000000" w:themeColor="text1"/>
              </w:rPr>
            </w:pPr>
          </w:p>
        </w:tc>
      </w:tr>
      <w:tr w:rsidR="004971B4" w:rsidRPr="00F02225" w14:paraId="1ADEE0C0" w14:textId="77777777" w:rsidTr="004971B4">
        <w:tc>
          <w:tcPr>
            <w:tcW w:w="1588" w:type="pct"/>
            <w:tcBorders>
              <w:right w:val="single" w:sz="2" w:space="0" w:color="000000" w:themeColor="text1"/>
            </w:tcBorders>
          </w:tcPr>
          <w:p w14:paraId="62A012EF" w14:textId="2886F056" w:rsidR="00571E3A" w:rsidRPr="0041755C" w:rsidRDefault="00571E3A" w:rsidP="00033B63">
            <w:pPr>
              <w:pStyle w:val="Tableautitrecolonnegauche"/>
              <w:spacing w:line="240" w:lineRule="auto"/>
              <w:rPr>
                <w:rFonts w:cs="Arial"/>
                <w:color w:val="auto"/>
              </w:rPr>
            </w:pPr>
            <w:r w:rsidRPr="0041755C">
              <w:rPr>
                <w:rFonts w:cs="Arial"/>
                <w:color w:val="auto"/>
              </w:rPr>
              <w:t>Produits ou services</w:t>
            </w:r>
            <w:r w:rsidR="00961FE8">
              <w:rPr>
                <w:rFonts w:cs="Arial"/>
                <w:color w:val="auto"/>
              </w:rPr>
              <w:t> </w:t>
            </w:r>
            <w:r w:rsidRPr="0041755C">
              <w:rPr>
                <w:rFonts w:cs="Arial"/>
                <w:color w:val="auto"/>
              </w:rPr>
              <w:t>2</w:t>
            </w:r>
          </w:p>
        </w:tc>
        <w:tc>
          <w:tcPr>
            <w:tcW w:w="912" w:type="pct"/>
            <w:tcBorders>
              <w:left w:val="single" w:sz="2" w:space="0" w:color="000000" w:themeColor="text1"/>
            </w:tcBorders>
          </w:tcPr>
          <w:p w14:paraId="32034599" w14:textId="77777777" w:rsidR="00571E3A" w:rsidRPr="00F02225" w:rsidRDefault="00571E3A" w:rsidP="00180AF0">
            <w:pPr>
              <w:pStyle w:val="Tableautextedroite"/>
            </w:pPr>
          </w:p>
        </w:tc>
        <w:tc>
          <w:tcPr>
            <w:tcW w:w="450" w:type="pct"/>
            <w:tcBorders>
              <w:right w:val="single" w:sz="2" w:space="0" w:color="000000" w:themeColor="text1"/>
            </w:tcBorders>
          </w:tcPr>
          <w:p w14:paraId="4291D234" w14:textId="77777777" w:rsidR="00571E3A" w:rsidRPr="00F02225" w:rsidRDefault="00571E3A" w:rsidP="00033B63">
            <w:pPr>
              <w:pStyle w:val="Tableautitrecolonnegauche"/>
              <w:spacing w:line="240" w:lineRule="auto"/>
              <w:jc w:val="center"/>
              <w:rPr>
                <w:color w:val="000000" w:themeColor="text1"/>
              </w:rPr>
            </w:pPr>
            <w:r w:rsidRPr="00921637">
              <w:rPr>
                <w:rFonts w:cs="Arial"/>
                <w:b/>
                <w:bCs w:val="0"/>
                <w:color w:val="000000" w:themeColor="text1"/>
              </w:rPr>
              <w:t>$</w:t>
            </w:r>
          </w:p>
        </w:tc>
        <w:tc>
          <w:tcPr>
            <w:tcW w:w="2050" w:type="pct"/>
            <w:tcBorders>
              <w:left w:val="single" w:sz="2" w:space="0" w:color="000000" w:themeColor="text1"/>
            </w:tcBorders>
          </w:tcPr>
          <w:p w14:paraId="6F39E3A3" w14:textId="77777777" w:rsidR="00571E3A" w:rsidRPr="00F02225" w:rsidRDefault="00571E3A" w:rsidP="00033B63">
            <w:pPr>
              <w:pStyle w:val="Tableautitrecolonnegauche"/>
              <w:spacing w:line="240" w:lineRule="auto"/>
              <w:jc w:val="center"/>
              <w:rPr>
                <w:color w:val="000000" w:themeColor="text1"/>
              </w:rPr>
            </w:pPr>
          </w:p>
        </w:tc>
      </w:tr>
      <w:tr w:rsidR="006465E9" w:rsidRPr="00F02225" w14:paraId="6769B42B" w14:textId="77777777" w:rsidTr="004971B4">
        <w:tc>
          <w:tcPr>
            <w:tcW w:w="1588" w:type="pct"/>
            <w:tcBorders>
              <w:bottom w:val="single" w:sz="12" w:space="0" w:color="000000" w:themeColor="text1"/>
              <w:right w:val="single" w:sz="2" w:space="0" w:color="000000" w:themeColor="text1"/>
            </w:tcBorders>
          </w:tcPr>
          <w:p w14:paraId="7360D507" w14:textId="0402DACF" w:rsidR="00571E3A" w:rsidRPr="0041755C" w:rsidRDefault="00571E3A" w:rsidP="00033B63">
            <w:pPr>
              <w:pStyle w:val="Tableautitrecolonnegauche"/>
              <w:spacing w:line="240" w:lineRule="auto"/>
              <w:rPr>
                <w:rFonts w:cs="Arial"/>
                <w:color w:val="auto"/>
              </w:rPr>
            </w:pPr>
            <w:r w:rsidRPr="0041755C">
              <w:rPr>
                <w:rFonts w:cs="Arial"/>
                <w:color w:val="auto"/>
              </w:rPr>
              <w:t>Produits ou services</w:t>
            </w:r>
            <w:r w:rsidR="00961FE8">
              <w:rPr>
                <w:rFonts w:cs="Arial"/>
                <w:color w:val="auto"/>
              </w:rPr>
              <w:t> </w:t>
            </w:r>
            <w:r w:rsidRPr="0041755C">
              <w:rPr>
                <w:rFonts w:cs="Arial"/>
                <w:color w:val="auto"/>
              </w:rPr>
              <w:t>3</w:t>
            </w:r>
          </w:p>
        </w:tc>
        <w:tc>
          <w:tcPr>
            <w:tcW w:w="912" w:type="pct"/>
            <w:tcBorders>
              <w:left w:val="single" w:sz="2" w:space="0" w:color="000000" w:themeColor="text1"/>
              <w:bottom w:val="single" w:sz="12" w:space="0" w:color="000000" w:themeColor="text1"/>
            </w:tcBorders>
          </w:tcPr>
          <w:p w14:paraId="64D95EFC" w14:textId="77777777" w:rsidR="00571E3A" w:rsidRPr="00F02225" w:rsidRDefault="00571E3A" w:rsidP="00180AF0">
            <w:pPr>
              <w:pStyle w:val="Tableautextedroite"/>
            </w:pPr>
          </w:p>
        </w:tc>
        <w:tc>
          <w:tcPr>
            <w:tcW w:w="450" w:type="pct"/>
            <w:tcBorders>
              <w:bottom w:val="single" w:sz="12" w:space="0" w:color="000000" w:themeColor="text1"/>
              <w:right w:val="single" w:sz="2" w:space="0" w:color="000000" w:themeColor="text1"/>
            </w:tcBorders>
          </w:tcPr>
          <w:p w14:paraId="021DC3B1" w14:textId="77777777" w:rsidR="00571E3A" w:rsidRPr="00F02225" w:rsidRDefault="00571E3A" w:rsidP="00033B63">
            <w:pPr>
              <w:pStyle w:val="Tableautitrecolonnegauche"/>
              <w:spacing w:line="240" w:lineRule="auto"/>
              <w:jc w:val="center"/>
              <w:rPr>
                <w:color w:val="000000" w:themeColor="text1"/>
              </w:rPr>
            </w:pPr>
            <w:r w:rsidRPr="00921637">
              <w:rPr>
                <w:rFonts w:cs="Arial"/>
                <w:b/>
                <w:bCs w:val="0"/>
                <w:color w:val="000000" w:themeColor="text1"/>
              </w:rPr>
              <w:t>$</w:t>
            </w:r>
          </w:p>
        </w:tc>
        <w:tc>
          <w:tcPr>
            <w:tcW w:w="2050" w:type="pct"/>
            <w:tcBorders>
              <w:left w:val="single" w:sz="2" w:space="0" w:color="000000" w:themeColor="text1"/>
              <w:bottom w:val="single" w:sz="12" w:space="0" w:color="000000" w:themeColor="text1"/>
            </w:tcBorders>
          </w:tcPr>
          <w:p w14:paraId="4AE8FE1E" w14:textId="77777777" w:rsidR="00571E3A" w:rsidRPr="00F02225" w:rsidRDefault="00571E3A" w:rsidP="00033B63">
            <w:pPr>
              <w:pStyle w:val="Tableautitrecolonnegauche"/>
              <w:spacing w:line="240" w:lineRule="auto"/>
              <w:jc w:val="center"/>
              <w:rPr>
                <w:color w:val="000000" w:themeColor="text1"/>
              </w:rPr>
            </w:pPr>
          </w:p>
        </w:tc>
      </w:tr>
      <w:tr w:rsidR="000745BA" w:rsidRPr="0041755C" w14:paraId="614DBB80" w14:textId="77777777" w:rsidTr="004971B4">
        <w:trPr>
          <w:cnfStyle w:val="010000000000" w:firstRow="0" w:lastRow="1" w:firstColumn="0" w:lastColumn="0" w:oddVBand="0" w:evenVBand="0" w:oddHBand="0" w:evenHBand="0" w:firstRowFirstColumn="0" w:firstRowLastColumn="0" w:lastRowFirstColumn="0" w:lastRowLastColumn="0"/>
        </w:trPr>
        <w:tc>
          <w:tcPr>
            <w:tcW w:w="1588" w:type="pct"/>
            <w:tcBorders>
              <w:bottom w:val="single" w:sz="2" w:space="0" w:color="000000" w:themeColor="text1"/>
              <w:right w:val="single" w:sz="2" w:space="0" w:color="000000" w:themeColor="text1"/>
            </w:tcBorders>
          </w:tcPr>
          <w:p w14:paraId="5D31BC59" w14:textId="5EC8FDA6" w:rsidR="00571E3A" w:rsidRPr="0041755C" w:rsidRDefault="00571E3A" w:rsidP="00033B63">
            <w:pPr>
              <w:pStyle w:val="Tableautitrecolonnegauche"/>
              <w:spacing w:line="240" w:lineRule="auto"/>
              <w:rPr>
                <w:b w:val="0"/>
                <w:bCs/>
                <w:color w:val="000000" w:themeColor="text1"/>
              </w:rPr>
            </w:pPr>
            <w:r>
              <w:rPr>
                <w:color w:val="000000" w:themeColor="text1"/>
              </w:rPr>
              <w:t>Ventes totales</w:t>
            </w:r>
          </w:p>
        </w:tc>
        <w:tc>
          <w:tcPr>
            <w:tcW w:w="912" w:type="pct"/>
            <w:tcBorders>
              <w:left w:val="single" w:sz="2" w:space="0" w:color="000000" w:themeColor="text1"/>
              <w:bottom w:val="single" w:sz="2" w:space="0" w:color="000000" w:themeColor="text1"/>
            </w:tcBorders>
          </w:tcPr>
          <w:p w14:paraId="58137D4B" w14:textId="77777777" w:rsidR="00571E3A" w:rsidRPr="0041755C" w:rsidRDefault="00571E3A" w:rsidP="00180AF0">
            <w:pPr>
              <w:pStyle w:val="Tableautextedroite"/>
            </w:pPr>
          </w:p>
        </w:tc>
        <w:tc>
          <w:tcPr>
            <w:tcW w:w="450" w:type="pct"/>
            <w:tcBorders>
              <w:bottom w:val="single" w:sz="2" w:space="0" w:color="000000" w:themeColor="text1"/>
              <w:right w:val="single" w:sz="2" w:space="0" w:color="000000" w:themeColor="text1"/>
            </w:tcBorders>
          </w:tcPr>
          <w:p w14:paraId="7EBA93B6" w14:textId="77777777" w:rsidR="00571E3A" w:rsidRPr="0041755C" w:rsidRDefault="00571E3A" w:rsidP="00033B63">
            <w:pPr>
              <w:pStyle w:val="Tableautitrecolonnegauche"/>
              <w:spacing w:line="240" w:lineRule="auto"/>
              <w:jc w:val="center"/>
              <w:rPr>
                <w:b w:val="0"/>
                <w:bCs/>
                <w:color w:val="000000" w:themeColor="text1"/>
              </w:rPr>
            </w:pPr>
            <w:r w:rsidRPr="00921637">
              <w:rPr>
                <w:rFonts w:cs="Arial"/>
                <w:color w:val="000000" w:themeColor="text1"/>
              </w:rPr>
              <w:t>$</w:t>
            </w:r>
          </w:p>
        </w:tc>
        <w:tc>
          <w:tcPr>
            <w:tcW w:w="2050" w:type="pct"/>
            <w:tcBorders>
              <w:left w:val="single" w:sz="2" w:space="0" w:color="000000" w:themeColor="text1"/>
              <w:bottom w:val="single" w:sz="2" w:space="0" w:color="000000" w:themeColor="text1"/>
            </w:tcBorders>
          </w:tcPr>
          <w:p w14:paraId="56C1BBC8" w14:textId="77777777" w:rsidR="00571E3A" w:rsidRPr="0041755C" w:rsidRDefault="00571E3A" w:rsidP="00033B63">
            <w:pPr>
              <w:pStyle w:val="Tableautitrecolonnegauche"/>
              <w:spacing w:line="240" w:lineRule="auto"/>
              <w:jc w:val="center"/>
              <w:rPr>
                <w:b w:val="0"/>
                <w:bCs/>
                <w:color w:val="000000" w:themeColor="text1"/>
              </w:rPr>
            </w:pPr>
          </w:p>
        </w:tc>
      </w:tr>
    </w:tbl>
    <w:p w14:paraId="7E1F0127" w14:textId="77777777" w:rsidR="00571E3A" w:rsidRDefault="00571E3A" w:rsidP="00571E3A">
      <w:pPr>
        <w:pStyle w:val="Sansinterligne"/>
      </w:pPr>
    </w:p>
    <w:tbl>
      <w:tblPr>
        <w:tblStyle w:val="TableauListe3-Accentuation6"/>
        <w:tblW w:w="5000" w:type="pct"/>
        <w:tblCellMar>
          <w:top w:w="86" w:type="dxa"/>
          <w:bottom w:w="86" w:type="dxa"/>
        </w:tblCellMar>
        <w:tblLook w:val="0660" w:firstRow="1" w:lastRow="1" w:firstColumn="0" w:lastColumn="0" w:noHBand="1" w:noVBand="1"/>
      </w:tblPr>
      <w:tblGrid>
        <w:gridCol w:w="3201"/>
        <w:gridCol w:w="1839"/>
        <w:gridCol w:w="907"/>
        <w:gridCol w:w="4133"/>
      </w:tblGrid>
      <w:tr w:rsidR="00E25D27" w:rsidRPr="00F11B95" w14:paraId="216D617F" w14:textId="77777777" w:rsidTr="004971B4">
        <w:trPr>
          <w:cnfStyle w:val="100000000000" w:firstRow="1" w:lastRow="0" w:firstColumn="0" w:lastColumn="0" w:oddVBand="0" w:evenVBand="0" w:oddHBand="0" w:evenHBand="0" w:firstRowFirstColumn="0" w:firstRowLastColumn="0" w:lastRowFirstColumn="0" w:lastRowLastColumn="0"/>
        </w:trPr>
        <w:tc>
          <w:tcPr>
            <w:tcW w:w="1588" w:type="pct"/>
            <w:tcBorders>
              <w:bottom w:val="single" w:sz="2" w:space="0" w:color="auto"/>
            </w:tcBorders>
            <w:shd w:val="clear" w:color="auto" w:fill="auto"/>
          </w:tcPr>
          <w:p w14:paraId="067C2557" w14:textId="77777777" w:rsidR="00E25D27" w:rsidRPr="00F11B95" w:rsidRDefault="00E25D27" w:rsidP="00033B63">
            <w:pPr>
              <w:pStyle w:val="Tableautitrecolonnegauche"/>
              <w:spacing w:line="240" w:lineRule="auto"/>
            </w:pPr>
          </w:p>
        </w:tc>
        <w:tc>
          <w:tcPr>
            <w:tcW w:w="1362" w:type="pct"/>
            <w:gridSpan w:val="2"/>
          </w:tcPr>
          <w:p w14:paraId="1EC8F2BC" w14:textId="673DD0CA" w:rsidR="00E25D27" w:rsidRPr="00BB73E5" w:rsidRDefault="00E25D27" w:rsidP="00033B63">
            <w:pPr>
              <w:pStyle w:val="Tableautitrecolonnegauche"/>
              <w:spacing w:line="240" w:lineRule="auto"/>
              <w:jc w:val="center"/>
            </w:pPr>
            <w:r>
              <w:t>An</w:t>
            </w:r>
            <w:r w:rsidR="00961FE8">
              <w:rPr>
                <w:rFonts w:hint="eastAsia"/>
              </w:rPr>
              <w:t> </w:t>
            </w:r>
            <w:r>
              <w:t>2</w:t>
            </w:r>
          </w:p>
        </w:tc>
        <w:tc>
          <w:tcPr>
            <w:tcW w:w="2050" w:type="pct"/>
            <w:tcBorders>
              <w:bottom w:val="single" w:sz="2" w:space="0" w:color="auto"/>
            </w:tcBorders>
            <w:shd w:val="clear" w:color="auto" w:fill="auto"/>
          </w:tcPr>
          <w:p w14:paraId="1E14DCF5" w14:textId="07967B0F" w:rsidR="00E25D27" w:rsidRPr="00BB73E5" w:rsidRDefault="009E5F7D" w:rsidP="00033B63">
            <w:pPr>
              <w:pStyle w:val="Tableautitrecolonnegauche"/>
              <w:spacing w:line="240" w:lineRule="auto"/>
              <w:jc w:val="center"/>
            </w:pPr>
            <w:r w:rsidRPr="0041755C">
              <w:rPr>
                <w:color w:val="auto"/>
              </w:rPr>
              <w:t>Unit</w:t>
            </w:r>
            <w:r w:rsidRPr="0041755C">
              <w:rPr>
                <w:rFonts w:hint="eastAsia"/>
                <w:color w:val="auto"/>
              </w:rPr>
              <w:t>é</w:t>
            </w:r>
            <w:r w:rsidRPr="0041755C">
              <w:rPr>
                <w:color w:val="auto"/>
              </w:rPr>
              <w:t xml:space="preserve">s </w:t>
            </w:r>
            <w:r w:rsidR="00E25D27" w:rsidRPr="0041755C">
              <w:rPr>
                <w:color w:val="auto"/>
              </w:rPr>
              <w:t xml:space="preserve">/ # </w:t>
            </w:r>
            <w:r w:rsidRPr="0041755C">
              <w:rPr>
                <w:color w:val="auto"/>
              </w:rPr>
              <w:t>Clients</w:t>
            </w:r>
          </w:p>
        </w:tc>
      </w:tr>
      <w:tr w:rsidR="006465E9" w:rsidRPr="00F02225" w14:paraId="3069C420" w14:textId="77777777" w:rsidTr="004971B4">
        <w:tc>
          <w:tcPr>
            <w:tcW w:w="1588" w:type="pct"/>
            <w:tcBorders>
              <w:top w:val="single" w:sz="2" w:space="0" w:color="auto"/>
              <w:right w:val="single" w:sz="2" w:space="0" w:color="000000" w:themeColor="text1"/>
            </w:tcBorders>
          </w:tcPr>
          <w:p w14:paraId="7C420B57" w14:textId="2857BB47" w:rsidR="00571E3A" w:rsidRPr="00F02225" w:rsidRDefault="00571E3A" w:rsidP="00033B63">
            <w:pPr>
              <w:pStyle w:val="Tableautitrecolonnegauche"/>
              <w:spacing w:line="240" w:lineRule="auto"/>
              <w:rPr>
                <w:rFonts w:cs="Arial"/>
                <w:color w:val="000000" w:themeColor="text1"/>
              </w:rPr>
            </w:pPr>
            <w:r w:rsidRPr="0041755C">
              <w:rPr>
                <w:rFonts w:cs="Arial"/>
                <w:color w:val="auto"/>
              </w:rPr>
              <w:t>Produits ou services</w:t>
            </w:r>
            <w:r w:rsidR="00961FE8">
              <w:rPr>
                <w:rFonts w:cs="Arial"/>
                <w:color w:val="auto"/>
              </w:rPr>
              <w:t> </w:t>
            </w:r>
            <w:r w:rsidRPr="0041755C">
              <w:rPr>
                <w:rFonts w:cs="Arial"/>
                <w:color w:val="auto"/>
              </w:rPr>
              <w:t>1</w:t>
            </w:r>
          </w:p>
        </w:tc>
        <w:tc>
          <w:tcPr>
            <w:tcW w:w="912" w:type="pct"/>
            <w:tcBorders>
              <w:left w:val="single" w:sz="2" w:space="0" w:color="000000" w:themeColor="text1"/>
            </w:tcBorders>
          </w:tcPr>
          <w:p w14:paraId="0CBA1061" w14:textId="77777777" w:rsidR="00571E3A" w:rsidRPr="00F02225" w:rsidRDefault="00571E3A" w:rsidP="00180AF0">
            <w:pPr>
              <w:pStyle w:val="Tableautextedroite"/>
            </w:pPr>
          </w:p>
        </w:tc>
        <w:tc>
          <w:tcPr>
            <w:tcW w:w="450" w:type="pct"/>
            <w:tcBorders>
              <w:right w:val="single" w:sz="2" w:space="0" w:color="000000" w:themeColor="text1"/>
            </w:tcBorders>
          </w:tcPr>
          <w:p w14:paraId="591311CF" w14:textId="77777777" w:rsidR="00571E3A" w:rsidRPr="00F02225" w:rsidRDefault="00571E3A" w:rsidP="00033B63">
            <w:pPr>
              <w:pStyle w:val="Tableautitrecolonnegauche"/>
              <w:spacing w:line="240" w:lineRule="auto"/>
              <w:jc w:val="center"/>
              <w:rPr>
                <w:color w:val="000000" w:themeColor="text1"/>
              </w:rPr>
            </w:pPr>
            <w:r w:rsidRPr="00B92F77">
              <w:rPr>
                <w:rFonts w:cs="Arial"/>
                <w:b/>
                <w:bCs w:val="0"/>
                <w:color w:val="000000" w:themeColor="text1"/>
              </w:rPr>
              <w:t>$</w:t>
            </w:r>
          </w:p>
        </w:tc>
        <w:tc>
          <w:tcPr>
            <w:tcW w:w="2050" w:type="pct"/>
            <w:tcBorders>
              <w:top w:val="single" w:sz="2" w:space="0" w:color="auto"/>
              <w:left w:val="single" w:sz="2" w:space="0" w:color="000000" w:themeColor="text1"/>
            </w:tcBorders>
          </w:tcPr>
          <w:p w14:paraId="4B9F115C" w14:textId="77777777" w:rsidR="00571E3A" w:rsidRPr="00F02225" w:rsidRDefault="00571E3A" w:rsidP="00033B63">
            <w:pPr>
              <w:pStyle w:val="Tableautitrecolonnegauche"/>
              <w:spacing w:line="240" w:lineRule="auto"/>
              <w:jc w:val="center"/>
              <w:rPr>
                <w:color w:val="000000" w:themeColor="text1"/>
              </w:rPr>
            </w:pPr>
          </w:p>
        </w:tc>
      </w:tr>
      <w:tr w:rsidR="006465E9" w:rsidRPr="00F02225" w14:paraId="2416A031" w14:textId="77777777" w:rsidTr="004971B4">
        <w:tc>
          <w:tcPr>
            <w:tcW w:w="1588" w:type="pct"/>
            <w:tcBorders>
              <w:right w:val="single" w:sz="2" w:space="0" w:color="000000" w:themeColor="text1"/>
            </w:tcBorders>
          </w:tcPr>
          <w:p w14:paraId="6495C0F6" w14:textId="0115C683" w:rsidR="00571E3A" w:rsidRPr="00F02225" w:rsidRDefault="00571E3A" w:rsidP="00033B63">
            <w:pPr>
              <w:pStyle w:val="Tableautitrecolonnegauche"/>
              <w:spacing w:line="240" w:lineRule="auto"/>
              <w:rPr>
                <w:rFonts w:cs="Arial"/>
                <w:color w:val="000000" w:themeColor="text1"/>
              </w:rPr>
            </w:pPr>
            <w:r w:rsidRPr="0041755C">
              <w:rPr>
                <w:rFonts w:cs="Arial"/>
                <w:color w:val="auto"/>
              </w:rPr>
              <w:t>Produits ou services</w:t>
            </w:r>
            <w:r w:rsidR="00961FE8">
              <w:rPr>
                <w:rFonts w:cs="Arial"/>
                <w:color w:val="auto"/>
              </w:rPr>
              <w:t> </w:t>
            </w:r>
            <w:r w:rsidRPr="0041755C">
              <w:rPr>
                <w:rFonts w:cs="Arial"/>
                <w:color w:val="auto"/>
              </w:rPr>
              <w:t>2</w:t>
            </w:r>
          </w:p>
        </w:tc>
        <w:tc>
          <w:tcPr>
            <w:tcW w:w="912" w:type="pct"/>
            <w:tcBorders>
              <w:left w:val="single" w:sz="2" w:space="0" w:color="000000" w:themeColor="text1"/>
            </w:tcBorders>
          </w:tcPr>
          <w:p w14:paraId="60188631" w14:textId="77777777" w:rsidR="00571E3A" w:rsidRPr="00F02225" w:rsidRDefault="00571E3A" w:rsidP="00180AF0">
            <w:pPr>
              <w:pStyle w:val="Tableautextedroite"/>
            </w:pPr>
          </w:p>
        </w:tc>
        <w:tc>
          <w:tcPr>
            <w:tcW w:w="450" w:type="pct"/>
            <w:tcBorders>
              <w:right w:val="single" w:sz="2" w:space="0" w:color="000000" w:themeColor="text1"/>
            </w:tcBorders>
          </w:tcPr>
          <w:p w14:paraId="27E0E410" w14:textId="77777777" w:rsidR="00571E3A" w:rsidRPr="00F02225" w:rsidRDefault="00571E3A" w:rsidP="00033B63">
            <w:pPr>
              <w:pStyle w:val="Tableautitrecolonnegauche"/>
              <w:spacing w:line="240" w:lineRule="auto"/>
              <w:jc w:val="center"/>
              <w:rPr>
                <w:color w:val="000000" w:themeColor="text1"/>
              </w:rPr>
            </w:pPr>
            <w:r w:rsidRPr="00B92F77">
              <w:rPr>
                <w:rFonts w:cs="Arial"/>
                <w:b/>
                <w:bCs w:val="0"/>
                <w:color w:val="000000" w:themeColor="text1"/>
              </w:rPr>
              <w:t>$</w:t>
            </w:r>
          </w:p>
        </w:tc>
        <w:tc>
          <w:tcPr>
            <w:tcW w:w="2050" w:type="pct"/>
            <w:tcBorders>
              <w:left w:val="single" w:sz="2" w:space="0" w:color="000000" w:themeColor="text1"/>
            </w:tcBorders>
          </w:tcPr>
          <w:p w14:paraId="799A009E" w14:textId="77777777" w:rsidR="00571E3A" w:rsidRPr="00F02225" w:rsidRDefault="00571E3A" w:rsidP="00033B63">
            <w:pPr>
              <w:pStyle w:val="Tableautitrecolonnegauche"/>
              <w:spacing w:line="240" w:lineRule="auto"/>
              <w:jc w:val="center"/>
              <w:rPr>
                <w:color w:val="000000" w:themeColor="text1"/>
              </w:rPr>
            </w:pPr>
          </w:p>
        </w:tc>
      </w:tr>
      <w:tr w:rsidR="006465E9" w:rsidRPr="00F02225" w14:paraId="6702FC52" w14:textId="77777777" w:rsidTr="004971B4">
        <w:tc>
          <w:tcPr>
            <w:tcW w:w="1588" w:type="pct"/>
            <w:tcBorders>
              <w:bottom w:val="single" w:sz="12" w:space="0" w:color="000000" w:themeColor="text1"/>
              <w:right w:val="single" w:sz="2" w:space="0" w:color="000000" w:themeColor="text1"/>
            </w:tcBorders>
          </w:tcPr>
          <w:p w14:paraId="130C35C5" w14:textId="096B42AA" w:rsidR="00571E3A" w:rsidRPr="00F02225" w:rsidRDefault="00571E3A" w:rsidP="00033B63">
            <w:pPr>
              <w:pStyle w:val="Tableautitrecolonnegauche"/>
              <w:spacing w:line="240" w:lineRule="auto"/>
              <w:rPr>
                <w:rFonts w:cs="Arial"/>
                <w:color w:val="000000" w:themeColor="text1"/>
              </w:rPr>
            </w:pPr>
            <w:r w:rsidRPr="0041755C">
              <w:rPr>
                <w:rFonts w:cs="Arial"/>
                <w:color w:val="auto"/>
              </w:rPr>
              <w:t>Produits ou services</w:t>
            </w:r>
            <w:r w:rsidR="00961FE8">
              <w:rPr>
                <w:rFonts w:cs="Arial"/>
                <w:color w:val="auto"/>
              </w:rPr>
              <w:t> </w:t>
            </w:r>
            <w:r w:rsidRPr="0041755C">
              <w:rPr>
                <w:rFonts w:cs="Arial"/>
                <w:color w:val="auto"/>
              </w:rPr>
              <w:t>3</w:t>
            </w:r>
          </w:p>
        </w:tc>
        <w:tc>
          <w:tcPr>
            <w:tcW w:w="912" w:type="pct"/>
            <w:tcBorders>
              <w:left w:val="single" w:sz="2" w:space="0" w:color="000000" w:themeColor="text1"/>
              <w:bottom w:val="single" w:sz="12" w:space="0" w:color="000000" w:themeColor="text1"/>
            </w:tcBorders>
          </w:tcPr>
          <w:p w14:paraId="5677825C" w14:textId="77777777" w:rsidR="00571E3A" w:rsidRPr="00F02225" w:rsidRDefault="00571E3A" w:rsidP="00180AF0">
            <w:pPr>
              <w:pStyle w:val="Tableautextedroite"/>
            </w:pPr>
          </w:p>
        </w:tc>
        <w:tc>
          <w:tcPr>
            <w:tcW w:w="450" w:type="pct"/>
            <w:tcBorders>
              <w:bottom w:val="single" w:sz="12" w:space="0" w:color="000000" w:themeColor="text1"/>
              <w:right w:val="single" w:sz="2" w:space="0" w:color="000000" w:themeColor="text1"/>
            </w:tcBorders>
          </w:tcPr>
          <w:p w14:paraId="41D0DB50" w14:textId="77777777" w:rsidR="00571E3A" w:rsidRPr="00F02225" w:rsidRDefault="00571E3A" w:rsidP="00033B63">
            <w:pPr>
              <w:pStyle w:val="Tableautitrecolonnegauche"/>
              <w:spacing w:line="240" w:lineRule="auto"/>
              <w:jc w:val="center"/>
              <w:rPr>
                <w:color w:val="000000" w:themeColor="text1"/>
              </w:rPr>
            </w:pPr>
            <w:r w:rsidRPr="00B92F77">
              <w:rPr>
                <w:rFonts w:cs="Arial"/>
                <w:b/>
                <w:bCs w:val="0"/>
                <w:color w:val="000000" w:themeColor="text1"/>
              </w:rPr>
              <w:t>$</w:t>
            </w:r>
          </w:p>
        </w:tc>
        <w:tc>
          <w:tcPr>
            <w:tcW w:w="2050" w:type="pct"/>
            <w:tcBorders>
              <w:left w:val="single" w:sz="2" w:space="0" w:color="000000" w:themeColor="text1"/>
              <w:bottom w:val="single" w:sz="12" w:space="0" w:color="000000" w:themeColor="text1"/>
            </w:tcBorders>
          </w:tcPr>
          <w:p w14:paraId="047A6861" w14:textId="77777777" w:rsidR="00571E3A" w:rsidRPr="00F02225" w:rsidRDefault="00571E3A" w:rsidP="00033B63">
            <w:pPr>
              <w:pStyle w:val="Tableautitrecolonnegauche"/>
              <w:spacing w:line="240" w:lineRule="auto"/>
              <w:jc w:val="center"/>
              <w:rPr>
                <w:color w:val="000000" w:themeColor="text1"/>
              </w:rPr>
            </w:pPr>
          </w:p>
        </w:tc>
      </w:tr>
      <w:tr w:rsidR="006A19D1" w:rsidRPr="0041755C" w14:paraId="5F88DACA" w14:textId="77777777" w:rsidTr="004971B4">
        <w:trPr>
          <w:cnfStyle w:val="010000000000" w:firstRow="0" w:lastRow="1" w:firstColumn="0" w:lastColumn="0" w:oddVBand="0" w:evenVBand="0" w:oddHBand="0" w:evenHBand="0" w:firstRowFirstColumn="0" w:firstRowLastColumn="0" w:lastRowFirstColumn="0" w:lastRowLastColumn="0"/>
        </w:trPr>
        <w:tc>
          <w:tcPr>
            <w:tcW w:w="1588" w:type="pct"/>
            <w:tcBorders>
              <w:bottom w:val="single" w:sz="2" w:space="0" w:color="000000" w:themeColor="text1"/>
              <w:right w:val="single" w:sz="2" w:space="0" w:color="000000" w:themeColor="text1"/>
            </w:tcBorders>
          </w:tcPr>
          <w:p w14:paraId="7896C0A2" w14:textId="2339D145" w:rsidR="00571E3A" w:rsidRPr="0041755C" w:rsidRDefault="00571E3A" w:rsidP="00033B63">
            <w:pPr>
              <w:pStyle w:val="Tableautitrecolonnegauche"/>
              <w:spacing w:line="240" w:lineRule="auto"/>
              <w:rPr>
                <w:b w:val="0"/>
                <w:bCs/>
                <w:color w:val="000000" w:themeColor="text1"/>
              </w:rPr>
            </w:pPr>
            <w:r>
              <w:rPr>
                <w:color w:val="000000" w:themeColor="text1"/>
              </w:rPr>
              <w:t>Ventes totales</w:t>
            </w:r>
          </w:p>
        </w:tc>
        <w:tc>
          <w:tcPr>
            <w:tcW w:w="912" w:type="pct"/>
            <w:tcBorders>
              <w:left w:val="single" w:sz="2" w:space="0" w:color="000000" w:themeColor="text1"/>
              <w:bottom w:val="single" w:sz="2" w:space="0" w:color="000000" w:themeColor="text1"/>
            </w:tcBorders>
          </w:tcPr>
          <w:p w14:paraId="4A6907CE" w14:textId="77777777" w:rsidR="00571E3A" w:rsidRPr="0041755C" w:rsidRDefault="00571E3A" w:rsidP="00180AF0">
            <w:pPr>
              <w:pStyle w:val="Tableautextedroite"/>
            </w:pPr>
          </w:p>
        </w:tc>
        <w:tc>
          <w:tcPr>
            <w:tcW w:w="450" w:type="pct"/>
            <w:tcBorders>
              <w:bottom w:val="single" w:sz="2" w:space="0" w:color="000000" w:themeColor="text1"/>
              <w:right w:val="single" w:sz="2" w:space="0" w:color="000000" w:themeColor="text1"/>
            </w:tcBorders>
          </w:tcPr>
          <w:p w14:paraId="3A5D348A" w14:textId="77777777" w:rsidR="00571E3A" w:rsidRPr="0041755C" w:rsidRDefault="00571E3A" w:rsidP="00033B63">
            <w:pPr>
              <w:pStyle w:val="Tableautitrecolonnegauche"/>
              <w:spacing w:line="240" w:lineRule="auto"/>
              <w:jc w:val="center"/>
              <w:rPr>
                <w:b w:val="0"/>
                <w:bCs/>
                <w:color w:val="000000" w:themeColor="text1"/>
              </w:rPr>
            </w:pPr>
            <w:r w:rsidRPr="00B92F77">
              <w:rPr>
                <w:rFonts w:cs="Arial"/>
                <w:color w:val="000000" w:themeColor="text1"/>
              </w:rPr>
              <w:t>$</w:t>
            </w:r>
          </w:p>
        </w:tc>
        <w:tc>
          <w:tcPr>
            <w:tcW w:w="2050" w:type="pct"/>
            <w:tcBorders>
              <w:left w:val="single" w:sz="2" w:space="0" w:color="000000" w:themeColor="text1"/>
              <w:bottom w:val="single" w:sz="2" w:space="0" w:color="000000" w:themeColor="text1"/>
            </w:tcBorders>
          </w:tcPr>
          <w:p w14:paraId="24B56FA5" w14:textId="77777777" w:rsidR="00571E3A" w:rsidRPr="0041755C" w:rsidRDefault="00571E3A" w:rsidP="00033B63">
            <w:pPr>
              <w:pStyle w:val="Tableautitrecolonnegauche"/>
              <w:spacing w:line="240" w:lineRule="auto"/>
              <w:jc w:val="center"/>
              <w:rPr>
                <w:b w:val="0"/>
                <w:bCs/>
                <w:color w:val="000000" w:themeColor="text1"/>
              </w:rPr>
            </w:pPr>
          </w:p>
        </w:tc>
      </w:tr>
    </w:tbl>
    <w:p w14:paraId="6C2D9C32" w14:textId="77777777" w:rsidR="00780038" w:rsidRDefault="00780038" w:rsidP="00780038">
      <w:pPr>
        <w:pStyle w:val="Titre2"/>
      </w:pPr>
      <w:bookmarkStart w:id="45" w:name="_Toc126588525"/>
      <w:r>
        <w:lastRenderedPageBreak/>
        <w:t>États financiers prévisionnels</w:t>
      </w:r>
      <w:bookmarkEnd w:id="45"/>
    </w:p>
    <w:p w14:paraId="2CCE1DA1" w14:textId="541C61C2" w:rsidR="00780038" w:rsidRDefault="00780038" w:rsidP="00780038">
      <w:pPr>
        <w:pStyle w:val="Corpsdetexte"/>
      </w:pPr>
      <w:r>
        <w:t>Dans cette section vous devez fournir les états financiers prévisionnels minimalement pour les deux premières années d’activités. Plusieurs logiciels vous permettent de réaliser ces documents. Voici les états financiers demandés</w:t>
      </w:r>
      <w:r w:rsidR="00961FE8">
        <w:t> </w:t>
      </w:r>
      <w:r>
        <w:t>:</w:t>
      </w:r>
    </w:p>
    <w:p w14:paraId="7A537FE1" w14:textId="1DADBCF5" w:rsidR="00780038" w:rsidRDefault="00780038" w:rsidP="00780038">
      <w:pPr>
        <w:pStyle w:val="Listepuce1"/>
      </w:pPr>
      <w:r>
        <w:t>Bilan d’ouverture et Bilan ans</w:t>
      </w:r>
      <w:r w:rsidR="00961FE8">
        <w:t> </w:t>
      </w:r>
      <w:r>
        <w:t>1 et 2;</w:t>
      </w:r>
    </w:p>
    <w:p w14:paraId="705DC522" w14:textId="77777777" w:rsidR="00780038" w:rsidRDefault="00780038" w:rsidP="00780038">
      <w:pPr>
        <w:pStyle w:val="Listepuce1"/>
      </w:pPr>
      <w:r>
        <w:t>Budget de caisse ans 1 et 2;</w:t>
      </w:r>
    </w:p>
    <w:p w14:paraId="5860A6DB" w14:textId="77777777" w:rsidR="00780038" w:rsidRDefault="00780038" w:rsidP="00780038">
      <w:pPr>
        <w:pStyle w:val="Listepuce1"/>
      </w:pPr>
      <w:r>
        <w:t>États des résultats ans 1 et 2;</w:t>
      </w:r>
    </w:p>
    <w:p w14:paraId="0EEE02FE" w14:textId="7DB52EFE" w:rsidR="00780038" w:rsidRDefault="00780038" w:rsidP="00780038">
      <w:pPr>
        <w:pStyle w:val="Listepuce1"/>
      </w:pPr>
      <w:r>
        <w:t>Calcul du seuil de rentabilité ans</w:t>
      </w:r>
      <w:r w:rsidR="00961FE8">
        <w:t> </w:t>
      </w:r>
      <w:r>
        <w:t>1 et 2.</w:t>
      </w:r>
    </w:p>
    <w:p w14:paraId="27958170" w14:textId="58AA1DAA" w:rsidR="00CA0268" w:rsidRDefault="00CA0268">
      <w:pPr>
        <w:spacing w:before="0" w:after="160" w:line="259" w:lineRule="auto"/>
      </w:pPr>
    </w:p>
    <w:p w14:paraId="78CBBF28" w14:textId="6C8E4589" w:rsidR="00A96D72" w:rsidRDefault="00A96D72" w:rsidP="00A96D72">
      <w:pPr>
        <w:spacing w:before="0" w:after="160" w:line="259" w:lineRule="auto"/>
        <w:sectPr w:rsidR="00A96D72" w:rsidSect="00D41930">
          <w:headerReference w:type="default" r:id="rId36"/>
          <w:pgSz w:w="12240" w:h="15840" w:code="1"/>
          <w:pgMar w:top="1080" w:right="1080" w:bottom="1440" w:left="1080" w:header="706" w:footer="706" w:gutter="0"/>
          <w:cols w:space="708"/>
          <w:docGrid w:linePitch="360"/>
        </w:sectPr>
      </w:pPr>
    </w:p>
    <w:p w14:paraId="23043342" w14:textId="43867DE2" w:rsidR="003A0A00" w:rsidRDefault="000F60DC" w:rsidP="00493C8E">
      <w:pPr>
        <w:pStyle w:val="Titreannexe"/>
      </w:pPr>
      <w:bookmarkStart w:id="46" w:name="_Toc126588526"/>
      <w:r>
        <w:lastRenderedPageBreak/>
        <w:t>Annexe</w:t>
      </w:r>
      <w:r w:rsidR="00961FE8">
        <w:t> </w:t>
      </w:r>
      <w:r>
        <w:t>:</w:t>
      </w:r>
      <w:r w:rsidR="00AF18C4">
        <w:tab/>
      </w:r>
      <w:r>
        <w:t>Documents utiles</w:t>
      </w:r>
      <w:r>
        <w:br/>
        <w:t xml:space="preserve">à </w:t>
      </w:r>
      <w:r w:rsidRPr="00637901">
        <w:t>transmettre</w:t>
      </w:r>
      <w:r>
        <w:t xml:space="preserve"> au besoin</w:t>
      </w:r>
      <w:bookmarkEnd w:id="46"/>
    </w:p>
    <w:p w14:paraId="4E6F02C4" w14:textId="77777777" w:rsidR="00B969DD" w:rsidRDefault="00B969DD" w:rsidP="00B969DD">
      <w:pPr>
        <w:pStyle w:val="Listepuce1"/>
      </w:pPr>
      <w:r>
        <w:t>Bilan personnel de chaque entrepreneur (voir exemple ci-joint)</w:t>
      </w:r>
    </w:p>
    <w:p w14:paraId="13CA07F3" w14:textId="77777777" w:rsidR="00B969DD" w:rsidRDefault="00B969DD" w:rsidP="00B969DD">
      <w:pPr>
        <w:pStyle w:val="Listepuce1"/>
      </w:pPr>
      <w:r>
        <w:t>Curriculum vitae des entrepreneurs et des employés clés</w:t>
      </w:r>
    </w:p>
    <w:p w14:paraId="489FBA96" w14:textId="77777777" w:rsidR="00B969DD" w:rsidRDefault="00B969DD" w:rsidP="00B969DD">
      <w:pPr>
        <w:pStyle w:val="Listepuce1"/>
      </w:pPr>
      <w:r>
        <w:t>Diplômes et attestations d’études (copie)</w:t>
      </w:r>
    </w:p>
    <w:p w14:paraId="32C5E702" w14:textId="77777777" w:rsidR="00B969DD" w:rsidRDefault="00B969DD" w:rsidP="00B969DD">
      <w:pPr>
        <w:pStyle w:val="Listepuce1"/>
      </w:pPr>
      <w:r>
        <w:t>Curriculum vitae du parrain</w:t>
      </w:r>
    </w:p>
    <w:p w14:paraId="6D3BFB62" w14:textId="77777777" w:rsidR="00B969DD" w:rsidRDefault="00B969DD" w:rsidP="00B969DD">
      <w:pPr>
        <w:pStyle w:val="Listepuce1"/>
      </w:pPr>
      <w:r>
        <w:t>Déclaration d’immatriculation (copie)</w:t>
      </w:r>
    </w:p>
    <w:p w14:paraId="3127DFA1" w14:textId="30FEFB67" w:rsidR="00B969DD" w:rsidRDefault="00B969DD" w:rsidP="00B969DD">
      <w:pPr>
        <w:pStyle w:val="Listepuce1"/>
      </w:pPr>
      <w:r>
        <w:t xml:space="preserve">Statut de constitution </w:t>
      </w:r>
      <w:r w:rsidR="00EE73C1">
        <w:t>– </w:t>
      </w:r>
      <w:r>
        <w:t xml:space="preserve">incorporation fédérale ou provinciale (copie) </w:t>
      </w:r>
    </w:p>
    <w:p w14:paraId="61BAF53C" w14:textId="77777777" w:rsidR="00B969DD" w:rsidRDefault="00B969DD" w:rsidP="00B969DD">
      <w:pPr>
        <w:pStyle w:val="Listepuce1"/>
      </w:pPr>
      <w:r>
        <w:t>Convention entre associés ou actionnaires</w:t>
      </w:r>
    </w:p>
    <w:p w14:paraId="5C5EDF27" w14:textId="77777777" w:rsidR="00B969DD" w:rsidRDefault="00B969DD" w:rsidP="00B969DD">
      <w:pPr>
        <w:pStyle w:val="Listepuce1"/>
      </w:pPr>
      <w:r>
        <w:t>Articles de journaux et de revues (études de marché)</w:t>
      </w:r>
    </w:p>
    <w:p w14:paraId="3EA3CBA3" w14:textId="77777777" w:rsidR="00B969DD" w:rsidRDefault="00B969DD" w:rsidP="00B969DD">
      <w:pPr>
        <w:pStyle w:val="Listepuce1"/>
      </w:pPr>
      <w:r>
        <w:t xml:space="preserve">Statistiques </w:t>
      </w:r>
    </w:p>
    <w:p w14:paraId="2CC7F858" w14:textId="77777777" w:rsidR="00B969DD" w:rsidRDefault="00B969DD" w:rsidP="00B969DD">
      <w:pPr>
        <w:pStyle w:val="Listepuce1"/>
      </w:pPr>
      <w:r>
        <w:t>Sondages (questionnaires et réponses)</w:t>
      </w:r>
    </w:p>
    <w:p w14:paraId="0E8F106E" w14:textId="77777777" w:rsidR="00B969DD" w:rsidRDefault="00B969DD" w:rsidP="00B969DD">
      <w:pPr>
        <w:pStyle w:val="Listepuce1"/>
      </w:pPr>
      <w:r>
        <w:t>Lettres d’intention</w:t>
      </w:r>
    </w:p>
    <w:p w14:paraId="2175F1E0" w14:textId="77777777" w:rsidR="00B969DD" w:rsidRDefault="00B969DD" w:rsidP="00B969DD">
      <w:pPr>
        <w:pStyle w:val="Listepuce1"/>
      </w:pPr>
      <w:r>
        <w:t>Liste des fournisseurs et des concurrents</w:t>
      </w:r>
    </w:p>
    <w:p w14:paraId="44CCF4C4" w14:textId="77777777" w:rsidR="00B969DD" w:rsidRDefault="00B969DD" w:rsidP="00B969DD">
      <w:pPr>
        <w:pStyle w:val="Listepuce1"/>
      </w:pPr>
      <w:r>
        <w:t>Liste des clients potentiels et déjà acquis</w:t>
      </w:r>
    </w:p>
    <w:p w14:paraId="05D6ED9B" w14:textId="77777777" w:rsidR="00B969DD" w:rsidRPr="006A6765" w:rsidRDefault="00B969DD" w:rsidP="00B969DD">
      <w:pPr>
        <w:pStyle w:val="Listepuce1"/>
        <w:rPr>
          <w:lang w:val="en-CA"/>
        </w:rPr>
      </w:pPr>
      <w:r w:rsidRPr="006A6765">
        <w:rPr>
          <w:lang w:val="en-CA"/>
        </w:rPr>
        <w:t>Matrice d’affaires (Business Model Canvas)</w:t>
      </w:r>
    </w:p>
    <w:p w14:paraId="21660417" w14:textId="77777777" w:rsidR="00B969DD" w:rsidRDefault="00B969DD" w:rsidP="00B969DD">
      <w:pPr>
        <w:pStyle w:val="Listepuce1"/>
      </w:pPr>
      <w:r>
        <w:t>Certificat de marque de commerce, de droits d’auteurs, de dépôt du brevet obtenu, antériorité de brevet, avis juridique (copie)</w:t>
      </w:r>
    </w:p>
    <w:p w14:paraId="61B7A358" w14:textId="77777777" w:rsidR="00B969DD" w:rsidRDefault="00B969DD" w:rsidP="00B969DD">
      <w:pPr>
        <w:pStyle w:val="Listepuce1"/>
      </w:pPr>
      <w:r>
        <w:t>Photos et dessins techniques de produits</w:t>
      </w:r>
    </w:p>
    <w:p w14:paraId="66531E0C" w14:textId="39BFCC02" w:rsidR="00483D48" w:rsidRDefault="00483D48" w:rsidP="00483D48">
      <w:pPr>
        <w:spacing w:before="0" w:after="160" w:line="259" w:lineRule="auto"/>
      </w:pPr>
      <w:r>
        <w:br w:type="page"/>
      </w:r>
      <w:r w:rsidR="00751546">
        <w:rPr>
          <w:noProof/>
        </w:rPr>
        <w:lastRenderedPageBreak/>
        <mc:AlternateContent>
          <mc:Choice Requires="wpg">
            <w:drawing>
              <wp:anchor distT="0" distB="0" distL="114300" distR="114300" simplePos="0" relativeHeight="251737088" behindDoc="0" locked="0" layoutInCell="1" allowOverlap="1" wp14:anchorId="1DE7EF28" wp14:editId="32C1203A">
                <wp:simplePos x="0" y="0"/>
                <wp:positionH relativeFrom="column">
                  <wp:posOffset>-685800</wp:posOffset>
                </wp:positionH>
                <wp:positionV relativeFrom="paragraph">
                  <wp:posOffset>-679222</wp:posOffset>
                </wp:positionV>
                <wp:extent cx="7772400" cy="10058400"/>
                <wp:effectExtent l="0" t="0" r="0" b="0"/>
                <wp:wrapNone/>
                <wp:docPr id="16" name="Groupe 1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g:grpSp>
                        <wpg:cNvPr id="35" name="Groupe 35"/>
                        <wpg:cNvGrpSpPr/>
                        <wpg:grpSpPr>
                          <a:xfrm>
                            <a:off x="0" y="0"/>
                            <a:ext cx="7772400" cy="10058400"/>
                            <a:chOff x="0" y="0"/>
                            <a:chExt cx="7772400" cy="10058400"/>
                          </a:xfrm>
                        </wpg:grpSpPr>
                        <wps:wsp>
                          <wps:cNvPr id="19" name="Rectangle 19"/>
                          <wps:cNvSpPr/>
                          <wps:spPr>
                            <a:xfrm>
                              <a:off x="0" y="0"/>
                              <a:ext cx="7772400"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Zone de texte 23"/>
                          <wps:cNvSpPr txBox="1"/>
                          <wps:spPr>
                            <a:xfrm>
                              <a:off x="747423" y="7529885"/>
                              <a:ext cx="3456432" cy="1805184"/>
                            </a:xfrm>
                            <a:prstGeom prst="rect">
                              <a:avLst/>
                            </a:prstGeom>
                            <a:noFill/>
                            <a:ln w="6350">
                              <a:noFill/>
                            </a:ln>
                          </wps:spPr>
                          <wps:txbx>
                            <w:txbxContent>
                              <w:p w14:paraId="028D5C0C" w14:textId="77777777" w:rsidR="00BE58D6" w:rsidRPr="002F15AE" w:rsidRDefault="00BE58D6" w:rsidP="00BE58D6">
                                <w:pPr>
                                  <w:pStyle w:val="Sansinterligne"/>
                                  <w:spacing w:after="90" w:line="264" w:lineRule="auto"/>
                                  <w:rPr>
                                    <w:spacing w:val="-1"/>
                                    <w:szCs w:val="20"/>
                                  </w:rPr>
                                </w:pPr>
                                <w:r w:rsidRPr="002F15AE">
                                  <w:rPr>
                                    <w:spacing w:val="-1"/>
                                    <w:szCs w:val="20"/>
                                  </w:rPr>
                                  <w:t xml:space="preserve">Porte d'entrée des entreprises sur le territoire lavallois, </w:t>
                                </w:r>
                                <w:r>
                                  <w:rPr>
                                    <w:spacing w:val="-1"/>
                                    <w:szCs w:val="20"/>
                                  </w:rPr>
                                  <w:br/>
                                </w:r>
                                <w:r w:rsidRPr="002F15AE">
                                  <w:rPr>
                                    <w:spacing w:val="-1"/>
                                    <w:szCs w:val="20"/>
                                  </w:rPr>
                                  <w:t>Laval économique est un groupe d'experts en solutions d'affaires pour les entreprises qui souhaitent accélérer leur développement de façon innovante, responsable et durable ou celles qui désirent s'implanter à Laval.</w:t>
                                </w:r>
                              </w:p>
                              <w:p w14:paraId="0410FA7D" w14:textId="77777777" w:rsidR="00BE58D6" w:rsidRPr="000E1235" w:rsidRDefault="00BE58D6" w:rsidP="00BE58D6">
                                <w:pPr>
                                  <w:pStyle w:val="Sansinterligne"/>
                                  <w:spacing w:before="360" w:after="90"/>
                                  <w:rPr>
                                    <w:b/>
                                    <w:bCs/>
                                    <w:color w:val="FFFFFF" w:themeColor="background1"/>
                                  </w:rPr>
                                </w:pPr>
                                <w:r w:rsidRPr="000E1235">
                                  <w:rPr>
                                    <w:b/>
                                    <w:bCs/>
                                    <w:color w:val="FFFFFF" w:themeColor="background1"/>
                                    <w:spacing w:val="-1"/>
                                  </w:rPr>
                                  <w:t>Ça vous</w:t>
                                </w:r>
                                <w:r w:rsidRPr="000E1235">
                                  <w:rPr>
                                    <w:b/>
                                    <w:bCs/>
                                    <w:color w:val="FFFFFF" w:themeColor="background1"/>
                                  </w:rPr>
                                  <w:t xml:space="preserve"> </w:t>
                                </w:r>
                                <w:r w:rsidRPr="000E1235">
                                  <w:rPr>
                                    <w:b/>
                                    <w:bCs/>
                                    <w:color w:val="FFFFFF" w:themeColor="background1"/>
                                    <w:spacing w:val="-1"/>
                                  </w:rPr>
                                  <w:t>parle</w:t>
                                </w:r>
                                <w:r w:rsidRPr="000E1235">
                                  <w:rPr>
                                    <w:b/>
                                    <w:bCs/>
                                    <w:color w:val="FFFFFF" w:themeColor="background1"/>
                                    <w:spacing w:val="-31"/>
                                  </w:rPr>
                                  <w:t xml:space="preserve"> </w:t>
                                </w:r>
                                <w:r w:rsidRPr="000E1235">
                                  <w:rPr>
                                    <w:b/>
                                    <w:bCs/>
                                    <w:color w:val="FFFFFF" w:themeColor="background1"/>
                                  </w:rPr>
                                  <w:t>?</w:t>
                                </w:r>
                                <w:r w:rsidRPr="000E1235">
                                  <w:rPr>
                                    <w:b/>
                                    <w:bCs/>
                                    <w:color w:val="FFFFFF" w:themeColor="background1"/>
                                    <w:spacing w:val="-8"/>
                                  </w:rPr>
                                  <w:t xml:space="preserve"> </w:t>
                                </w:r>
                                <w:r w:rsidRPr="000E1235">
                                  <w:rPr>
                                    <w:b/>
                                    <w:bCs/>
                                    <w:color w:val="FFFFFF" w:themeColor="background1"/>
                                  </w:rPr>
                                  <w:t>Alors discutons.</w:t>
                                </w:r>
                              </w:p>
                              <w:p w14:paraId="1A663923" w14:textId="729BE23F" w:rsidR="00BE58D6" w:rsidRPr="00D6742D" w:rsidRDefault="00BE58D6" w:rsidP="00FB32AA">
                                <w:pPr>
                                  <w:pStyle w:val="Sansinterligne"/>
                                  <w:spacing w:before="40" w:after="40"/>
                                  <w:ind w:left="360" w:hanging="360"/>
                                </w:pPr>
                                <w:r w:rsidRPr="00D6742D">
                                  <w:rPr>
                                    <w:rFonts w:ascii="Times New Roman"/>
                                  </w:rPr>
                                  <w:tab/>
                                </w:r>
                                <w:r w:rsidRPr="00D6742D">
                                  <w:t>450</w:t>
                                </w:r>
                                <w:r w:rsidRPr="00D6742D">
                                  <w:rPr>
                                    <w:spacing w:val="-10"/>
                                  </w:rPr>
                                  <w:t xml:space="preserve"> </w:t>
                                </w:r>
                                <w:r w:rsidRPr="00D6742D">
                                  <w:t>978-5959</w:t>
                                </w:r>
                              </w:p>
                              <w:p w14:paraId="5EAAAA84" w14:textId="6143773B" w:rsidR="00BE58D6" w:rsidRPr="00D6742D" w:rsidRDefault="00BE58D6" w:rsidP="00FB32AA">
                                <w:pPr>
                                  <w:pStyle w:val="Sansinterligne"/>
                                  <w:spacing w:before="40" w:after="40"/>
                                  <w:ind w:left="360" w:hanging="360"/>
                                  <w:rPr>
                                    <w:spacing w:val="-1"/>
                                  </w:rPr>
                                </w:pPr>
                                <w:r w:rsidRPr="00D6742D">
                                  <w:rPr>
                                    <w:rFonts w:ascii="Times New Roman"/>
                                  </w:rPr>
                                  <w:tab/>
                                </w:r>
                                <w:hyperlink r:id="rId37">
                                  <w:r w:rsidRPr="00D6742D">
                                    <w:rPr>
                                      <w:spacing w:val="-1"/>
                                    </w:rPr>
                                    <w:t>lavalecono</w:t>
                                  </w:r>
                                </w:hyperlink>
                                <w:hyperlink r:id="rId38">
                                  <w:r w:rsidRPr="00D6742D">
                                    <w:rPr>
                                      <w:spacing w:val="-1"/>
                                    </w:rPr>
                                    <w:t>mique@laval.ca</w:t>
                                  </w:r>
                                </w:hyperlink>
                              </w:p>
                              <w:p w14:paraId="545C62BE" w14:textId="74420572" w:rsidR="00BE58D6" w:rsidRPr="00D6742D" w:rsidRDefault="00BE58D6" w:rsidP="00FB32AA">
                                <w:pPr>
                                  <w:pStyle w:val="Sansinterligne"/>
                                  <w:spacing w:before="40" w:after="40"/>
                                  <w:ind w:left="360" w:hanging="360"/>
                                  <w:rPr>
                                    <w:spacing w:val="-1"/>
                                  </w:rPr>
                                </w:pPr>
                                <w:r w:rsidRPr="00D6742D">
                                  <w:tab/>
                                </w:r>
                                <w:hyperlink r:id="rId39" w:history="1">
                                  <w:r w:rsidRPr="00D6742D">
                                    <w:t>lavaleconomique.com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6" name="Graphique 6"/>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680866" y="8884153"/>
                            <a:ext cx="274320" cy="274320"/>
                          </a:xfrm>
                          <a:prstGeom prst="rect">
                            <a:avLst/>
                          </a:prstGeom>
                        </pic:spPr>
                      </pic:pic>
                      <pic:pic xmlns:pic="http://schemas.openxmlformats.org/drawingml/2006/picture">
                        <pic:nvPicPr>
                          <pic:cNvPr id="8" name="Graphique 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684155" y="9048613"/>
                            <a:ext cx="269875" cy="269875"/>
                          </a:xfrm>
                          <a:prstGeom prst="rect">
                            <a:avLst/>
                          </a:prstGeom>
                        </pic:spPr>
                      </pic:pic>
                      <pic:pic xmlns:pic="http://schemas.openxmlformats.org/drawingml/2006/picture">
                        <pic:nvPicPr>
                          <pic:cNvPr id="15" name="Graphique 15"/>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684155" y="8706536"/>
                            <a:ext cx="274320" cy="274320"/>
                          </a:xfrm>
                          <a:prstGeom prst="rect">
                            <a:avLst/>
                          </a:prstGeom>
                        </pic:spPr>
                      </pic:pic>
                    </wpg:wgp>
                  </a:graphicData>
                </a:graphic>
              </wp:anchor>
            </w:drawing>
          </mc:Choice>
          <mc:Fallback>
            <w:pict>
              <v:group w14:anchorId="1DE7EF28" id="Groupe 16" o:spid="_x0000_s1026" style="position:absolute;margin-left:-54pt;margin-top:-53.5pt;width:612pt;height:11in;z-index:251737088" coordsize="77724,1005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">
                <v:group id="Groupe 35" o:spid="_x0000_s1027" style="position:absolute;width:77724;height:100584" coordsize="7772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9" o:spid="_x0000_s1028" style="position:absolute;width:7772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8db7e1 [3204]" stroked="f" strokeweight="1pt"/>
                  <v:shapetype id="_x0000_t202" coordsize="21600,21600" o:spt="202" path="m,l,21600r21600,l21600,xe">
                    <v:stroke joinstyle="miter"/>
                    <v:path gradientshapeok="t" o:connecttype="rect"/>
                  </v:shapetype>
                  <v:shape id="Zone de texte 23" o:spid="_x0000_s1029" type="#_x0000_t202" style="position:absolute;left:7474;top:75298;width:34564;height: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028D5C0C" w14:textId="77777777" w:rsidR="00BE58D6" w:rsidRPr="002F15AE" w:rsidRDefault="00BE58D6" w:rsidP="00BE58D6">
                          <w:pPr>
                            <w:pStyle w:val="Sansinterligne"/>
                            <w:spacing w:after="90" w:line="264" w:lineRule="auto"/>
                            <w:rPr>
                              <w:spacing w:val="-1"/>
                              <w:szCs w:val="20"/>
                            </w:rPr>
                          </w:pPr>
                          <w:r w:rsidRPr="002F15AE">
                            <w:rPr>
                              <w:spacing w:val="-1"/>
                              <w:szCs w:val="20"/>
                            </w:rPr>
                            <w:t xml:space="preserve">Porte d'entrée des entreprises sur le territoire lavallois, </w:t>
                          </w:r>
                          <w:r>
                            <w:rPr>
                              <w:spacing w:val="-1"/>
                              <w:szCs w:val="20"/>
                            </w:rPr>
                            <w:br/>
                          </w:r>
                          <w:r w:rsidRPr="002F15AE">
                            <w:rPr>
                              <w:spacing w:val="-1"/>
                              <w:szCs w:val="20"/>
                            </w:rPr>
                            <w:t>Laval économique est un groupe d'experts en solutions d'affaires pour les entreprises qui souhaitent accélérer leur développement de façon innovante, responsable et durable ou celles qui désirent s'implanter à Laval.</w:t>
                          </w:r>
                        </w:p>
                        <w:p w14:paraId="0410FA7D" w14:textId="77777777" w:rsidR="00BE58D6" w:rsidRPr="000E1235" w:rsidRDefault="00BE58D6" w:rsidP="00BE58D6">
                          <w:pPr>
                            <w:pStyle w:val="Sansinterligne"/>
                            <w:spacing w:before="360" w:after="90"/>
                            <w:rPr>
                              <w:b/>
                              <w:bCs/>
                              <w:color w:val="FFFFFF" w:themeColor="background1"/>
                            </w:rPr>
                          </w:pPr>
                          <w:r w:rsidRPr="000E1235">
                            <w:rPr>
                              <w:b/>
                              <w:bCs/>
                              <w:color w:val="FFFFFF" w:themeColor="background1"/>
                              <w:spacing w:val="-1"/>
                            </w:rPr>
                            <w:t>Ça vous</w:t>
                          </w:r>
                          <w:r w:rsidRPr="000E1235">
                            <w:rPr>
                              <w:b/>
                              <w:bCs/>
                              <w:color w:val="FFFFFF" w:themeColor="background1"/>
                            </w:rPr>
                            <w:t xml:space="preserve"> </w:t>
                          </w:r>
                          <w:r w:rsidRPr="000E1235">
                            <w:rPr>
                              <w:b/>
                              <w:bCs/>
                              <w:color w:val="FFFFFF" w:themeColor="background1"/>
                              <w:spacing w:val="-1"/>
                            </w:rPr>
                            <w:t>parle</w:t>
                          </w:r>
                          <w:r w:rsidRPr="000E1235">
                            <w:rPr>
                              <w:b/>
                              <w:bCs/>
                              <w:color w:val="FFFFFF" w:themeColor="background1"/>
                              <w:spacing w:val="-31"/>
                            </w:rPr>
                            <w:t xml:space="preserve"> </w:t>
                          </w:r>
                          <w:r w:rsidRPr="000E1235">
                            <w:rPr>
                              <w:b/>
                              <w:bCs/>
                              <w:color w:val="FFFFFF" w:themeColor="background1"/>
                            </w:rPr>
                            <w:t>?</w:t>
                          </w:r>
                          <w:r w:rsidRPr="000E1235">
                            <w:rPr>
                              <w:b/>
                              <w:bCs/>
                              <w:color w:val="FFFFFF" w:themeColor="background1"/>
                              <w:spacing w:val="-8"/>
                            </w:rPr>
                            <w:t xml:space="preserve"> </w:t>
                          </w:r>
                          <w:r w:rsidRPr="000E1235">
                            <w:rPr>
                              <w:b/>
                              <w:bCs/>
                              <w:color w:val="FFFFFF" w:themeColor="background1"/>
                            </w:rPr>
                            <w:t>Alors discutons.</w:t>
                          </w:r>
                        </w:p>
                        <w:p w14:paraId="1A663923" w14:textId="729BE23F" w:rsidR="00BE58D6" w:rsidRPr="00D6742D" w:rsidRDefault="00BE58D6" w:rsidP="00FB32AA">
                          <w:pPr>
                            <w:pStyle w:val="Sansinterligne"/>
                            <w:spacing w:before="40" w:after="40"/>
                            <w:ind w:left="360" w:hanging="360"/>
                          </w:pPr>
                          <w:r w:rsidRPr="00D6742D">
                            <w:rPr>
                              <w:rFonts w:ascii="Times New Roman"/>
                            </w:rPr>
                            <w:tab/>
                          </w:r>
                          <w:r w:rsidRPr="00D6742D">
                            <w:t>450</w:t>
                          </w:r>
                          <w:r w:rsidRPr="00D6742D">
                            <w:rPr>
                              <w:spacing w:val="-10"/>
                            </w:rPr>
                            <w:t xml:space="preserve"> </w:t>
                          </w:r>
                          <w:r w:rsidRPr="00D6742D">
                            <w:t>978-5959</w:t>
                          </w:r>
                        </w:p>
                        <w:p w14:paraId="5EAAAA84" w14:textId="6143773B" w:rsidR="00BE58D6" w:rsidRPr="00D6742D" w:rsidRDefault="00BE58D6" w:rsidP="00FB32AA">
                          <w:pPr>
                            <w:pStyle w:val="Sansinterligne"/>
                            <w:spacing w:before="40" w:after="40"/>
                            <w:ind w:left="360" w:hanging="360"/>
                            <w:rPr>
                              <w:spacing w:val="-1"/>
                            </w:rPr>
                          </w:pPr>
                          <w:r w:rsidRPr="00D6742D">
                            <w:rPr>
                              <w:rFonts w:ascii="Times New Roman"/>
                            </w:rPr>
                            <w:tab/>
                          </w:r>
                          <w:hyperlink r:id="rId46">
                            <w:r w:rsidRPr="00D6742D">
                              <w:rPr>
                                <w:spacing w:val="-1"/>
                              </w:rPr>
                              <w:t>lavalecono</w:t>
                            </w:r>
                          </w:hyperlink>
                          <w:hyperlink r:id="rId47">
                            <w:r w:rsidRPr="00D6742D">
                              <w:rPr>
                                <w:spacing w:val="-1"/>
                              </w:rPr>
                              <w:t>mique@laval.ca</w:t>
                            </w:r>
                          </w:hyperlink>
                        </w:p>
                        <w:p w14:paraId="545C62BE" w14:textId="74420572" w:rsidR="00BE58D6" w:rsidRPr="00D6742D" w:rsidRDefault="00BE58D6" w:rsidP="00FB32AA">
                          <w:pPr>
                            <w:pStyle w:val="Sansinterligne"/>
                            <w:spacing w:before="40" w:after="40"/>
                            <w:ind w:left="360" w:hanging="360"/>
                            <w:rPr>
                              <w:spacing w:val="-1"/>
                            </w:rPr>
                          </w:pPr>
                          <w:r w:rsidRPr="00D6742D">
                            <w:tab/>
                          </w:r>
                          <w:hyperlink r:id="rId48" w:history="1">
                            <w:r w:rsidRPr="00D6742D">
                              <w:t>lavaleconomique.com</w:t>
                            </w:r>
                          </w:hyperlink>
                        </w:p>
                      </w:txbxContent>
                    </v:textbox>
                  </v:shape>
                </v:group>
                <v:shape id="Graphique 6" o:spid="_x0000_s1030" type="#_x0000_t75" style="position:absolute;left:6808;top:88841;width:274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">
                  <v:imagedata r:id="rId49" o:title=""/>
                </v:shape>
                <v:shape id="Graphique 8" o:spid="_x0000_s1031" type="#_x0000_t75" style="position:absolute;left:6841;top:90486;width:2699;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">
                  <v:imagedata r:id="rId50" o:title=""/>
                </v:shape>
                <v:shape id="Graphique 15" o:spid="_x0000_s1032" type="#_x0000_t75" style="position:absolute;left:6841;top:87065;width:274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">
                  <v:imagedata r:id="rId51" o:title=""/>
                </v:shape>
              </v:group>
            </w:pict>
          </mc:Fallback>
        </mc:AlternateContent>
      </w:r>
    </w:p>
    <w:sectPr w:rsidR="00483D48" w:rsidSect="00D41930">
      <w:headerReference w:type="default" r:id="rId52"/>
      <w:pgSz w:w="12240" w:h="15840" w:code="1"/>
      <w:pgMar w:top="1080" w:right="1080" w:bottom="14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C0725" w14:textId="77777777" w:rsidR="00232399" w:rsidRDefault="00232399" w:rsidP="004F7E00">
      <w:r>
        <w:separator/>
      </w:r>
    </w:p>
  </w:endnote>
  <w:endnote w:type="continuationSeparator" w:id="0">
    <w:p w14:paraId="2A1A1355" w14:textId="77777777" w:rsidR="00232399" w:rsidRDefault="00232399" w:rsidP="004F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Corp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CE4F" w14:textId="77777777" w:rsidR="00F45E80" w:rsidRDefault="00F45E8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40"/>
      <w:gridCol w:w="5407"/>
      <w:gridCol w:w="833"/>
    </w:tblGrid>
    <w:tr w:rsidR="00B17B3A" w14:paraId="61E8E228" w14:textId="77777777" w:rsidTr="007E5D97">
      <w:tc>
        <w:tcPr>
          <w:tcW w:w="1905" w:type="pct"/>
        </w:tcPr>
        <w:p w14:paraId="0A98582F" w14:textId="77777777" w:rsidR="00B17B3A" w:rsidRDefault="00B17B3A" w:rsidP="00B17B3A">
          <w:pPr>
            <w:pStyle w:val="Pieddepage"/>
          </w:pPr>
          <w:r>
            <w:t>Laval économique</w:t>
          </w:r>
        </w:p>
      </w:tc>
      <w:tc>
        <w:tcPr>
          <w:tcW w:w="2682" w:type="pct"/>
        </w:tcPr>
        <w:p w14:paraId="117BB2BB" w14:textId="77777777" w:rsidR="00B17B3A" w:rsidRDefault="00B17B3A" w:rsidP="00B17B3A">
          <w:pPr>
            <w:pStyle w:val="Pieddepage"/>
            <w:jc w:val="right"/>
          </w:pPr>
        </w:p>
      </w:tc>
      <w:tc>
        <w:tcPr>
          <w:tcW w:w="413" w:type="pct"/>
        </w:tcPr>
        <w:p w14:paraId="5184777D" w14:textId="77777777" w:rsidR="00B17B3A" w:rsidRPr="00A61000" w:rsidRDefault="00B17B3A" w:rsidP="00B17B3A">
          <w:pPr>
            <w:pStyle w:val="Pieddepage"/>
            <w:jc w:val="right"/>
            <w:rPr>
              <w:b/>
              <w:bCs/>
            </w:rPr>
          </w:pPr>
          <w:r w:rsidRPr="00A61000">
            <w:rPr>
              <w:b/>
              <w:bCs/>
            </w:rPr>
            <w:fldChar w:fldCharType="begin"/>
          </w:r>
          <w:r w:rsidRPr="00A61000">
            <w:rPr>
              <w:b/>
              <w:bCs/>
            </w:rPr>
            <w:instrText>PAGE   \* MERGEFORMAT</w:instrText>
          </w:r>
          <w:r w:rsidRPr="00A61000">
            <w:rPr>
              <w:b/>
              <w:bCs/>
            </w:rPr>
            <w:fldChar w:fldCharType="separate"/>
          </w:r>
          <w:r>
            <w:rPr>
              <w:b/>
              <w:bCs/>
            </w:rPr>
            <w:t>2</w:t>
          </w:r>
          <w:r w:rsidRPr="00A61000">
            <w:rPr>
              <w:b/>
              <w:bCs/>
            </w:rPr>
            <w:fldChar w:fldCharType="end"/>
          </w:r>
        </w:p>
      </w:tc>
    </w:tr>
  </w:tbl>
  <w:p w14:paraId="3E38FA03" w14:textId="77777777" w:rsidR="00B17B3A" w:rsidRPr="0000783A" w:rsidRDefault="00B17B3A" w:rsidP="00B17B3A">
    <w:pPr>
      <w:pStyle w:val="Lignevid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40"/>
      <w:gridCol w:w="5407"/>
      <w:gridCol w:w="833"/>
    </w:tblGrid>
    <w:tr w:rsidR="000A62C6" w14:paraId="5626466E" w14:textId="77777777" w:rsidTr="00F32626">
      <w:tc>
        <w:tcPr>
          <w:tcW w:w="1905" w:type="pct"/>
        </w:tcPr>
        <w:p w14:paraId="5DCC36E4" w14:textId="77777777" w:rsidR="000A62C6" w:rsidRDefault="00687B52" w:rsidP="000A62C6">
          <w:pPr>
            <w:pStyle w:val="Pieddepage"/>
          </w:pPr>
          <w:r>
            <w:t>Laval économique</w:t>
          </w:r>
        </w:p>
      </w:tc>
      <w:tc>
        <w:tcPr>
          <w:tcW w:w="2682" w:type="pct"/>
        </w:tcPr>
        <w:p w14:paraId="7E62C368" w14:textId="77777777" w:rsidR="000A62C6" w:rsidRDefault="000A62C6" w:rsidP="000A62C6">
          <w:pPr>
            <w:pStyle w:val="Pieddepage"/>
            <w:jc w:val="right"/>
          </w:pPr>
        </w:p>
      </w:tc>
      <w:tc>
        <w:tcPr>
          <w:tcW w:w="413" w:type="pct"/>
        </w:tcPr>
        <w:p w14:paraId="2DEF7347" w14:textId="77777777" w:rsidR="000A62C6" w:rsidRPr="00A61000" w:rsidRDefault="000A62C6" w:rsidP="000A62C6">
          <w:pPr>
            <w:pStyle w:val="Pieddepage"/>
            <w:jc w:val="right"/>
            <w:rPr>
              <w:b/>
              <w:bCs/>
            </w:rPr>
          </w:pPr>
          <w:r w:rsidRPr="00A61000">
            <w:rPr>
              <w:b/>
              <w:bCs/>
            </w:rPr>
            <w:fldChar w:fldCharType="begin"/>
          </w:r>
          <w:r w:rsidRPr="00A61000">
            <w:rPr>
              <w:b/>
              <w:bCs/>
            </w:rPr>
            <w:instrText>PAGE   \* MERGEFORMAT</w:instrText>
          </w:r>
          <w:r w:rsidRPr="00A61000">
            <w:rPr>
              <w:b/>
              <w:bCs/>
            </w:rPr>
            <w:fldChar w:fldCharType="separate"/>
          </w:r>
          <w:r>
            <w:rPr>
              <w:b/>
              <w:bCs/>
            </w:rPr>
            <w:t>3</w:t>
          </w:r>
          <w:r w:rsidRPr="00A61000">
            <w:rPr>
              <w:b/>
              <w:bCs/>
            </w:rPr>
            <w:fldChar w:fldCharType="end"/>
          </w:r>
        </w:p>
      </w:tc>
    </w:tr>
  </w:tbl>
  <w:p w14:paraId="1568C96C" w14:textId="77777777" w:rsidR="000A62C6" w:rsidRPr="0000783A" w:rsidRDefault="000A62C6" w:rsidP="000A62C6">
    <w:pPr>
      <w:pStyle w:val="Lignevid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7987" w14:textId="77777777" w:rsidR="003077F8" w:rsidRPr="0000783A" w:rsidRDefault="003077F8" w:rsidP="007A261F">
    <w:pPr>
      <w:pStyle w:val="Lignevide"/>
      <w:tabs>
        <w:tab w:val="clear" w:pos="9360"/>
      </w:tabs>
    </w:pPr>
  </w:p>
  <w:p w14:paraId="735B1BC9" w14:textId="77777777" w:rsidR="003077F8" w:rsidRPr="0094762B" w:rsidRDefault="003077F8" w:rsidP="007A261F">
    <w:pPr>
      <w:pStyle w:val="Lignevide"/>
    </w:pPr>
  </w:p>
  <w:p w14:paraId="0945F5DE" w14:textId="77777777" w:rsidR="003077F8" w:rsidRPr="007A261F" w:rsidRDefault="003077F8" w:rsidP="007A261F">
    <w:pPr>
      <w:pStyle w:val="Lignev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13546" w14:textId="77777777" w:rsidR="00232399" w:rsidRPr="004947D9" w:rsidRDefault="00232399" w:rsidP="004F7E00">
      <w:pPr>
        <w:pStyle w:val="Pieddepage"/>
      </w:pPr>
    </w:p>
  </w:footnote>
  <w:footnote w:type="continuationSeparator" w:id="0">
    <w:p w14:paraId="02A85BA0" w14:textId="77777777" w:rsidR="00232399" w:rsidRDefault="00232399" w:rsidP="004F7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DFCB" w14:textId="77777777" w:rsidR="00F45E80" w:rsidRDefault="00F45E8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F6A4" w14:textId="77777777" w:rsidR="00F45E80" w:rsidRDefault="00F45E8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2D4F" w14:textId="77777777" w:rsidR="006C4BC7" w:rsidRDefault="006C4BC7">
    <w:pPr>
      <w:pStyle w:val="En-tte"/>
    </w:pPr>
    <w:r>
      <w:rPr>
        <w:noProof/>
      </w:rPr>
      <mc:AlternateContent>
        <mc:Choice Requires="wps">
          <w:drawing>
            <wp:anchor distT="0" distB="0" distL="114300" distR="114300" simplePos="0" relativeHeight="251657216" behindDoc="0" locked="1" layoutInCell="1" allowOverlap="1" wp14:anchorId="6BF2BC39" wp14:editId="47E1881A">
              <wp:simplePos x="0" y="0"/>
              <wp:positionH relativeFrom="margin">
                <wp:align>center</wp:align>
              </wp:positionH>
              <wp:positionV relativeFrom="page">
                <wp:posOffset>0</wp:posOffset>
              </wp:positionV>
              <wp:extent cx="7754112" cy="2359152"/>
              <wp:effectExtent l="0" t="0" r="0" b="3175"/>
              <wp:wrapNone/>
              <wp:docPr id="13" name="Rectangle 13"/>
              <wp:cNvGraphicFramePr/>
              <a:graphic xmlns:a="http://schemas.openxmlformats.org/drawingml/2006/main">
                <a:graphicData uri="http://schemas.microsoft.com/office/word/2010/wordprocessingShape">
                  <wps:wsp>
                    <wps:cNvSpPr/>
                    <wps:spPr>
                      <a:xfrm>
                        <a:off x="0" y="0"/>
                        <a:ext cx="7754112" cy="23591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B41A9" id="Rectangle 13" o:spid="_x0000_s1026" style="position:absolute;margin-left:0;margin-top:0;width:610.55pt;height:185.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" fillcolor="black [3213]" stroked="f" strokeweight="1pt">
              <w10:wrap anchorx="margin"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DF9F" w14:textId="77777777" w:rsidR="00DE1742" w:rsidRDefault="00DE1742" w:rsidP="00DE1742">
    <w:pPr>
      <w:pStyle w:val="En-tte"/>
    </w:pPr>
    <w:r>
      <w:rPr>
        <w:noProof/>
      </w:rPr>
      <mc:AlternateContent>
        <mc:Choice Requires="wps">
          <w:drawing>
            <wp:anchor distT="0" distB="0" distL="114300" distR="114300" simplePos="0" relativeHeight="251656191" behindDoc="0" locked="1" layoutInCell="1" allowOverlap="1" wp14:anchorId="45DFC282" wp14:editId="457CB4D6">
              <wp:simplePos x="0" y="0"/>
              <wp:positionH relativeFrom="margin">
                <wp:align>center</wp:align>
              </wp:positionH>
              <wp:positionV relativeFrom="page">
                <wp:posOffset>0</wp:posOffset>
              </wp:positionV>
              <wp:extent cx="7754112" cy="2359152"/>
              <wp:effectExtent l="0" t="0" r="0" b="3175"/>
              <wp:wrapNone/>
              <wp:docPr id="2" name="Rectangle 2"/>
              <wp:cNvGraphicFramePr/>
              <a:graphic xmlns:a="http://schemas.openxmlformats.org/drawingml/2006/main">
                <a:graphicData uri="http://schemas.microsoft.com/office/word/2010/wordprocessingShape">
                  <wps:wsp>
                    <wps:cNvSpPr/>
                    <wps:spPr>
                      <a:xfrm>
                        <a:off x="0" y="0"/>
                        <a:ext cx="7754112" cy="23591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8941" id="Rectangle 2" o:spid="_x0000_s1026" style="position:absolute;margin-left:0;margin-top:0;width:610.55pt;height:185.75pt;z-index:25165619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" fillcolor="black [3213]" stroked="f" strokeweight="1pt">
              <w10:wrap anchorx="margin" anchory="page"/>
              <w10:anchorlock/>
            </v:rect>
          </w:pict>
        </mc:Fallback>
      </mc:AlternateContent>
    </w:r>
  </w:p>
  <w:p w14:paraId="2722B545" w14:textId="77777777" w:rsidR="00DE1742" w:rsidRDefault="00DE174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836E" w14:textId="77777777" w:rsidR="00F65053" w:rsidRDefault="00F6505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E073" w14:textId="77777777" w:rsidR="00A93AA2" w:rsidRDefault="00A93AA2">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7E116" w14:textId="77777777" w:rsidR="00A96D72" w:rsidRDefault="00A96D72">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8BEC" w14:textId="77777777" w:rsidR="00DE1742" w:rsidRDefault="00DE174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0.8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" o:bullet="t">
        <v:imagedata r:id="rId1" o:title="" cropright="-296f"/>
      </v:shape>
    </w:pict>
  </w:numPicBullet>
  <w:abstractNum w:abstractNumId="0" w15:restartNumberingAfterBreak="0">
    <w:nsid w:val="FFFFFF7C"/>
    <w:multiLevelType w:val="singleLevel"/>
    <w:tmpl w:val="928C712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FDC10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70A3F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A62A97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D966C6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0CC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8CAF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DC8730"/>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B0950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CC3E0F0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4B3043A9"/>
    <w:multiLevelType w:val="hybridMultilevel"/>
    <w:tmpl w:val="104C8C0C"/>
    <w:lvl w:ilvl="0" w:tplc="537C0D74">
      <w:start w:val="1"/>
      <w:numFmt w:val="bullet"/>
      <w:pStyle w:val="Listepuce2"/>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1B96AD0"/>
    <w:multiLevelType w:val="hybridMultilevel"/>
    <w:tmpl w:val="D2C6851A"/>
    <w:lvl w:ilvl="0" w:tplc="DD908FE8">
      <w:start w:val="1"/>
      <w:numFmt w:val="decimal"/>
      <w:pStyle w:val="NoteSourcenumrote"/>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A87320C"/>
    <w:multiLevelType w:val="hybridMultilevel"/>
    <w:tmpl w:val="BF7813EC"/>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EF06E36"/>
    <w:multiLevelType w:val="multilevel"/>
    <w:tmpl w:val="1A441CDE"/>
    <w:lvl w:ilvl="0">
      <w:start w:val="1"/>
      <w:numFmt w:val="decimal"/>
      <w:pStyle w:val="Titre1"/>
      <w:lvlText w:val="%1."/>
      <w:lvlJc w:val="left"/>
      <w:pPr>
        <w:ind w:left="907" w:hanging="907"/>
      </w:pPr>
      <w:rPr>
        <w:rFonts w:ascii="Arial Gras" w:hAnsi="Arial Gras" w:hint="default"/>
        <w:b/>
        <w:i w:val="0"/>
        <w:u w:color="642850" w:themeColor="accent3"/>
      </w:rPr>
    </w:lvl>
    <w:lvl w:ilvl="1">
      <w:start w:val="1"/>
      <w:numFmt w:val="decimal"/>
      <w:pStyle w:val="Titre2"/>
      <w:lvlText w:val="%1.%2"/>
      <w:lvlJc w:val="left"/>
      <w:pPr>
        <w:ind w:left="907" w:hanging="907"/>
      </w:pPr>
      <w:rPr>
        <w:rFonts w:ascii="Arial Gras" w:hAnsi="Arial Gras" w:hint="default"/>
        <w:b/>
        <w:i w:val="0"/>
        <w:u w:color="642850" w:themeColor="accent3"/>
      </w:rPr>
    </w:lvl>
    <w:lvl w:ilvl="2">
      <w:start w:val="1"/>
      <w:numFmt w:val="decimal"/>
      <w:pStyle w:val="Titre3"/>
      <w:lvlText w:val="%1.%2.%3"/>
      <w:lvlJc w:val="left"/>
      <w:pPr>
        <w:ind w:left="907" w:hanging="907"/>
      </w:pPr>
      <w:rPr>
        <w:rFonts w:ascii="Arial Gras" w:hAnsi="Arial Gras" w:hint="default"/>
        <w:b/>
        <w:i w:val="0"/>
        <w:u w:color="642850" w:themeColor="accent3"/>
      </w:rPr>
    </w:lvl>
    <w:lvl w:ilvl="3">
      <w:start w:val="1"/>
      <w:numFmt w:val="decimal"/>
      <w:pStyle w:val="Titre4"/>
      <w:lvlText w:val="%1.%2.%3.%4"/>
      <w:lvlJc w:val="left"/>
      <w:pPr>
        <w:ind w:left="907" w:hanging="907"/>
      </w:pPr>
      <w:rPr>
        <w:rFonts w:ascii="Arial Gras" w:hAnsi="Arial Gras" w:hint="default"/>
        <w:b/>
        <w:i w:val="0"/>
        <w:u w:color="642850" w:themeColor="accent3"/>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15:restartNumberingAfterBreak="0">
    <w:nsid w:val="62B50B78"/>
    <w:multiLevelType w:val="hybridMultilevel"/>
    <w:tmpl w:val="44EC74A0"/>
    <w:lvl w:ilvl="0" w:tplc="BB5C47A4">
      <w:start w:val="1"/>
      <w:numFmt w:val="bullet"/>
      <w:pStyle w:val="Listepuce1"/>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48296929">
    <w:abstractNumId w:val="8"/>
  </w:num>
  <w:num w:numId="2" w16cid:durableId="95252529">
    <w:abstractNumId w:val="3"/>
  </w:num>
  <w:num w:numId="3" w16cid:durableId="307249047">
    <w:abstractNumId w:val="2"/>
  </w:num>
  <w:num w:numId="4" w16cid:durableId="1380665859">
    <w:abstractNumId w:val="0"/>
  </w:num>
  <w:num w:numId="5" w16cid:durableId="645285773">
    <w:abstractNumId w:val="9"/>
  </w:num>
  <w:num w:numId="6" w16cid:durableId="533924516">
    <w:abstractNumId w:val="7"/>
  </w:num>
  <w:num w:numId="7" w16cid:durableId="1927642640">
    <w:abstractNumId w:val="13"/>
  </w:num>
  <w:num w:numId="8" w16cid:durableId="1059743155">
    <w:abstractNumId w:val="14"/>
  </w:num>
  <w:num w:numId="9" w16cid:durableId="1017972773">
    <w:abstractNumId w:val="10"/>
  </w:num>
  <w:num w:numId="10" w16cid:durableId="1136604314">
    <w:abstractNumId w:val="11"/>
  </w:num>
  <w:num w:numId="11" w16cid:durableId="1093476986">
    <w:abstractNumId w:val="8"/>
    <w:lvlOverride w:ilvl="0">
      <w:startOverride w:val="1"/>
    </w:lvlOverride>
  </w:num>
  <w:num w:numId="12" w16cid:durableId="1018628551">
    <w:abstractNumId w:val="8"/>
    <w:lvlOverride w:ilvl="0">
      <w:startOverride w:val="1"/>
    </w:lvlOverride>
  </w:num>
  <w:num w:numId="13" w16cid:durableId="702445115">
    <w:abstractNumId w:val="8"/>
    <w:lvlOverride w:ilvl="0">
      <w:startOverride w:val="1"/>
    </w:lvlOverride>
  </w:num>
  <w:num w:numId="14" w16cid:durableId="1573807468">
    <w:abstractNumId w:val="8"/>
    <w:lvlOverride w:ilvl="0">
      <w:startOverride w:val="1"/>
    </w:lvlOverride>
  </w:num>
  <w:num w:numId="15" w16cid:durableId="1910269995">
    <w:abstractNumId w:val="12"/>
  </w:num>
  <w:num w:numId="16" w16cid:durableId="1046368750">
    <w:abstractNumId w:val="1"/>
  </w:num>
  <w:num w:numId="17" w16cid:durableId="1412392509">
    <w:abstractNumId w:val="6"/>
  </w:num>
  <w:num w:numId="18" w16cid:durableId="1736320880">
    <w:abstractNumId w:val="5"/>
  </w:num>
  <w:num w:numId="19" w16cid:durableId="190625736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4EE"/>
    <w:rsid w:val="00000803"/>
    <w:rsid w:val="00000B1E"/>
    <w:rsid w:val="0000172E"/>
    <w:rsid w:val="000021F8"/>
    <w:rsid w:val="0000283B"/>
    <w:rsid w:val="000039E3"/>
    <w:rsid w:val="00005CC6"/>
    <w:rsid w:val="00006B80"/>
    <w:rsid w:val="0000707C"/>
    <w:rsid w:val="00007653"/>
    <w:rsid w:val="00007794"/>
    <w:rsid w:val="0000783A"/>
    <w:rsid w:val="00010DB2"/>
    <w:rsid w:val="0001307E"/>
    <w:rsid w:val="0001417A"/>
    <w:rsid w:val="000151FA"/>
    <w:rsid w:val="00015A60"/>
    <w:rsid w:val="00017644"/>
    <w:rsid w:val="00017B7E"/>
    <w:rsid w:val="00021160"/>
    <w:rsid w:val="00021DAB"/>
    <w:rsid w:val="000226A5"/>
    <w:rsid w:val="00024AD9"/>
    <w:rsid w:val="00024E48"/>
    <w:rsid w:val="00027C89"/>
    <w:rsid w:val="00033248"/>
    <w:rsid w:val="0003475C"/>
    <w:rsid w:val="0003610D"/>
    <w:rsid w:val="000367E1"/>
    <w:rsid w:val="00037CA0"/>
    <w:rsid w:val="00042EB0"/>
    <w:rsid w:val="000433EA"/>
    <w:rsid w:val="0004346B"/>
    <w:rsid w:val="00045C9B"/>
    <w:rsid w:val="00046E0B"/>
    <w:rsid w:val="00054101"/>
    <w:rsid w:val="000547BC"/>
    <w:rsid w:val="00054DA5"/>
    <w:rsid w:val="00057190"/>
    <w:rsid w:val="0006167A"/>
    <w:rsid w:val="00061A89"/>
    <w:rsid w:val="000639AF"/>
    <w:rsid w:val="00064B7C"/>
    <w:rsid w:val="000654E2"/>
    <w:rsid w:val="00065921"/>
    <w:rsid w:val="0006686C"/>
    <w:rsid w:val="00066C26"/>
    <w:rsid w:val="000710E5"/>
    <w:rsid w:val="00071DD3"/>
    <w:rsid w:val="00073511"/>
    <w:rsid w:val="00074318"/>
    <w:rsid w:val="000745BA"/>
    <w:rsid w:val="00075466"/>
    <w:rsid w:val="000779DA"/>
    <w:rsid w:val="000801B5"/>
    <w:rsid w:val="000804F4"/>
    <w:rsid w:val="00080944"/>
    <w:rsid w:val="0008364A"/>
    <w:rsid w:val="00084EAD"/>
    <w:rsid w:val="00087BEA"/>
    <w:rsid w:val="00091C2D"/>
    <w:rsid w:val="00093B0E"/>
    <w:rsid w:val="00093BB3"/>
    <w:rsid w:val="000951AF"/>
    <w:rsid w:val="00095D0B"/>
    <w:rsid w:val="00096BB9"/>
    <w:rsid w:val="000A05CB"/>
    <w:rsid w:val="000A0680"/>
    <w:rsid w:val="000A0799"/>
    <w:rsid w:val="000A2677"/>
    <w:rsid w:val="000A2710"/>
    <w:rsid w:val="000A5313"/>
    <w:rsid w:val="000A582E"/>
    <w:rsid w:val="000A607B"/>
    <w:rsid w:val="000A62C6"/>
    <w:rsid w:val="000A7769"/>
    <w:rsid w:val="000B1419"/>
    <w:rsid w:val="000B1BFA"/>
    <w:rsid w:val="000B3A88"/>
    <w:rsid w:val="000B50A4"/>
    <w:rsid w:val="000B5202"/>
    <w:rsid w:val="000B6FE3"/>
    <w:rsid w:val="000C1763"/>
    <w:rsid w:val="000C1D9E"/>
    <w:rsid w:val="000C39A8"/>
    <w:rsid w:val="000C638F"/>
    <w:rsid w:val="000C7F35"/>
    <w:rsid w:val="000D0184"/>
    <w:rsid w:val="000D15A5"/>
    <w:rsid w:val="000D1B1A"/>
    <w:rsid w:val="000D529E"/>
    <w:rsid w:val="000D6336"/>
    <w:rsid w:val="000D652E"/>
    <w:rsid w:val="000D6E13"/>
    <w:rsid w:val="000E01A7"/>
    <w:rsid w:val="000E1235"/>
    <w:rsid w:val="000E1C04"/>
    <w:rsid w:val="000E3F06"/>
    <w:rsid w:val="000E422E"/>
    <w:rsid w:val="000E45C9"/>
    <w:rsid w:val="000E56A9"/>
    <w:rsid w:val="000E5D96"/>
    <w:rsid w:val="000E6590"/>
    <w:rsid w:val="000E6B58"/>
    <w:rsid w:val="000E6D12"/>
    <w:rsid w:val="000E7DF7"/>
    <w:rsid w:val="000F1395"/>
    <w:rsid w:val="000F29BD"/>
    <w:rsid w:val="000F3B6E"/>
    <w:rsid w:val="000F4823"/>
    <w:rsid w:val="000F48F6"/>
    <w:rsid w:val="000F5BE2"/>
    <w:rsid w:val="000F5C12"/>
    <w:rsid w:val="000F5CFC"/>
    <w:rsid w:val="000F5D70"/>
    <w:rsid w:val="000F60DC"/>
    <w:rsid w:val="000F74F9"/>
    <w:rsid w:val="000F7918"/>
    <w:rsid w:val="00100314"/>
    <w:rsid w:val="001007D3"/>
    <w:rsid w:val="00101EAE"/>
    <w:rsid w:val="001024C1"/>
    <w:rsid w:val="00102D2A"/>
    <w:rsid w:val="00106CCA"/>
    <w:rsid w:val="00107933"/>
    <w:rsid w:val="00107F5D"/>
    <w:rsid w:val="00107FA6"/>
    <w:rsid w:val="00110DA0"/>
    <w:rsid w:val="00111652"/>
    <w:rsid w:val="00113C4B"/>
    <w:rsid w:val="00115AA0"/>
    <w:rsid w:val="00117D20"/>
    <w:rsid w:val="00120A3E"/>
    <w:rsid w:val="00120B29"/>
    <w:rsid w:val="00126025"/>
    <w:rsid w:val="001262F5"/>
    <w:rsid w:val="0012670F"/>
    <w:rsid w:val="0012681C"/>
    <w:rsid w:val="00126AC5"/>
    <w:rsid w:val="00127D9E"/>
    <w:rsid w:val="00130EA0"/>
    <w:rsid w:val="00131518"/>
    <w:rsid w:val="00131DEA"/>
    <w:rsid w:val="0013248E"/>
    <w:rsid w:val="00132535"/>
    <w:rsid w:val="001334C9"/>
    <w:rsid w:val="0013499E"/>
    <w:rsid w:val="00136B1D"/>
    <w:rsid w:val="00137084"/>
    <w:rsid w:val="00137C95"/>
    <w:rsid w:val="00142EA8"/>
    <w:rsid w:val="00144106"/>
    <w:rsid w:val="00145C48"/>
    <w:rsid w:val="00146B93"/>
    <w:rsid w:val="00147971"/>
    <w:rsid w:val="00150ED9"/>
    <w:rsid w:val="001519C6"/>
    <w:rsid w:val="00152500"/>
    <w:rsid w:val="00153CB3"/>
    <w:rsid w:val="00155E98"/>
    <w:rsid w:val="001579EF"/>
    <w:rsid w:val="001625BB"/>
    <w:rsid w:val="00163EA6"/>
    <w:rsid w:val="00164B86"/>
    <w:rsid w:val="001669C5"/>
    <w:rsid w:val="001674C7"/>
    <w:rsid w:val="00167E39"/>
    <w:rsid w:val="00170E44"/>
    <w:rsid w:val="0017110A"/>
    <w:rsid w:val="001721CB"/>
    <w:rsid w:val="00180AF0"/>
    <w:rsid w:val="001879E9"/>
    <w:rsid w:val="00190305"/>
    <w:rsid w:val="00190D36"/>
    <w:rsid w:val="0019247B"/>
    <w:rsid w:val="001924BE"/>
    <w:rsid w:val="00196D93"/>
    <w:rsid w:val="00196D99"/>
    <w:rsid w:val="001971E4"/>
    <w:rsid w:val="00197DAE"/>
    <w:rsid w:val="001A139A"/>
    <w:rsid w:val="001A1C09"/>
    <w:rsid w:val="001A6F25"/>
    <w:rsid w:val="001A7365"/>
    <w:rsid w:val="001A73ED"/>
    <w:rsid w:val="001A7A36"/>
    <w:rsid w:val="001B0A76"/>
    <w:rsid w:val="001B1D43"/>
    <w:rsid w:val="001B1D94"/>
    <w:rsid w:val="001B2E3E"/>
    <w:rsid w:val="001B3971"/>
    <w:rsid w:val="001B66F7"/>
    <w:rsid w:val="001B75BA"/>
    <w:rsid w:val="001C0117"/>
    <w:rsid w:val="001C0392"/>
    <w:rsid w:val="001C0F65"/>
    <w:rsid w:val="001C1C88"/>
    <w:rsid w:val="001C3FEF"/>
    <w:rsid w:val="001C5599"/>
    <w:rsid w:val="001C55DC"/>
    <w:rsid w:val="001C6678"/>
    <w:rsid w:val="001C7318"/>
    <w:rsid w:val="001C766F"/>
    <w:rsid w:val="001C7A4A"/>
    <w:rsid w:val="001D31F2"/>
    <w:rsid w:val="001D442E"/>
    <w:rsid w:val="001D5623"/>
    <w:rsid w:val="001D5647"/>
    <w:rsid w:val="001D66DF"/>
    <w:rsid w:val="001E260B"/>
    <w:rsid w:val="001E489E"/>
    <w:rsid w:val="001E6CFA"/>
    <w:rsid w:val="001F4DAF"/>
    <w:rsid w:val="001F5718"/>
    <w:rsid w:val="00200436"/>
    <w:rsid w:val="00205C38"/>
    <w:rsid w:val="002070D8"/>
    <w:rsid w:val="00210EC9"/>
    <w:rsid w:val="00211501"/>
    <w:rsid w:val="00212649"/>
    <w:rsid w:val="00212799"/>
    <w:rsid w:val="002135AA"/>
    <w:rsid w:val="0021372E"/>
    <w:rsid w:val="00213FFD"/>
    <w:rsid w:val="002146DF"/>
    <w:rsid w:val="00215069"/>
    <w:rsid w:val="00215C08"/>
    <w:rsid w:val="0021729E"/>
    <w:rsid w:val="0021734D"/>
    <w:rsid w:val="00217FDE"/>
    <w:rsid w:val="00220C4B"/>
    <w:rsid w:val="00222043"/>
    <w:rsid w:val="00223E9C"/>
    <w:rsid w:val="00223FCE"/>
    <w:rsid w:val="00224F31"/>
    <w:rsid w:val="002250E7"/>
    <w:rsid w:val="0022616A"/>
    <w:rsid w:val="002265F7"/>
    <w:rsid w:val="00226D3F"/>
    <w:rsid w:val="00230468"/>
    <w:rsid w:val="00230BA9"/>
    <w:rsid w:val="00232399"/>
    <w:rsid w:val="002330E9"/>
    <w:rsid w:val="002339AC"/>
    <w:rsid w:val="00234E2B"/>
    <w:rsid w:val="00235100"/>
    <w:rsid w:val="00237B85"/>
    <w:rsid w:val="0024005D"/>
    <w:rsid w:val="00240092"/>
    <w:rsid w:val="00240B0D"/>
    <w:rsid w:val="00240D34"/>
    <w:rsid w:val="00242C75"/>
    <w:rsid w:val="00243196"/>
    <w:rsid w:val="00245FCC"/>
    <w:rsid w:val="00246CE5"/>
    <w:rsid w:val="00247C33"/>
    <w:rsid w:val="00247D14"/>
    <w:rsid w:val="0025031C"/>
    <w:rsid w:val="00250B70"/>
    <w:rsid w:val="0025162A"/>
    <w:rsid w:val="00253A84"/>
    <w:rsid w:val="00253B6D"/>
    <w:rsid w:val="00254AB9"/>
    <w:rsid w:val="002551CC"/>
    <w:rsid w:val="00261784"/>
    <w:rsid w:val="00263815"/>
    <w:rsid w:val="00264F91"/>
    <w:rsid w:val="0026516C"/>
    <w:rsid w:val="00266B52"/>
    <w:rsid w:val="00266D97"/>
    <w:rsid w:val="00267D5B"/>
    <w:rsid w:val="002700B1"/>
    <w:rsid w:val="002717BD"/>
    <w:rsid w:val="00274527"/>
    <w:rsid w:val="00274D1C"/>
    <w:rsid w:val="00276C46"/>
    <w:rsid w:val="00277D24"/>
    <w:rsid w:val="0028015C"/>
    <w:rsid w:val="00280E51"/>
    <w:rsid w:val="00280FC8"/>
    <w:rsid w:val="00283411"/>
    <w:rsid w:val="00283F3B"/>
    <w:rsid w:val="00284BEF"/>
    <w:rsid w:val="0028555E"/>
    <w:rsid w:val="00285983"/>
    <w:rsid w:val="00286B42"/>
    <w:rsid w:val="00287ED6"/>
    <w:rsid w:val="00292236"/>
    <w:rsid w:val="002927DD"/>
    <w:rsid w:val="00293D19"/>
    <w:rsid w:val="002941F1"/>
    <w:rsid w:val="00296865"/>
    <w:rsid w:val="00297A14"/>
    <w:rsid w:val="00297A71"/>
    <w:rsid w:val="002A095C"/>
    <w:rsid w:val="002A143F"/>
    <w:rsid w:val="002A23E6"/>
    <w:rsid w:val="002A57DC"/>
    <w:rsid w:val="002A6A9C"/>
    <w:rsid w:val="002A7DD7"/>
    <w:rsid w:val="002B08CE"/>
    <w:rsid w:val="002B0B8E"/>
    <w:rsid w:val="002B4316"/>
    <w:rsid w:val="002B5AED"/>
    <w:rsid w:val="002B6314"/>
    <w:rsid w:val="002B6FF3"/>
    <w:rsid w:val="002B7335"/>
    <w:rsid w:val="002C029A"/>
    <w:rsid w:val="002C294E"/>
    <w:rsid w:val="002C3041"/>
    <w:rsid w:val="002C331E"/>
    <w:rsid w:val="002C4D51"/>
    <w:rsid w:val="002C51FA"/>
    <w:rsid w:val="002C5C76"/>
    <w:rsid w:val="002C5CB6"/>
    <w:rsid w:val="002C65D4"/>
    <w:rsid w:val="002C6BA7"/>
    <w:rsid w:val="002C79AF"/>
    <w:rsid w:val="002D092B"/>
    <w:rsid w:val="002D6A21"/>
    <w:rsid w:val="002E03A5"/>
    <w:rsid w:val="002E26A6"/>
    <w:rsid w:val="002E27A0"/>
    <w:rsid w:val="002E2AE8"/>
    <w:rsid w:val="002E2CE5"/>
    <w:rsid w:val="002E32C6"/>
    <w:rsid w:val="002E3995"/>
    <w:rsid w:val="002E4381"/>
    <w:rsid w:val="002E66B8"/>
    <w:rsid w:val="002E6A91"/>
    <w:rsid w:val="002E7E9D"/>
    <w:rsid w:val="002F0974"/>
    <w:rsid w:val="002F0BAA"/>
    <w:rsid w:val="002F185E"/>
    <w:rsid w:val="002F5548"/>
    <w:rsid w:val="002F5F64"/>
    <w:rsid w:val="002F6B14"/>
    <w:rsid w:val="002F6BBC"/>
    <w:rsid w:val="002F6C81"/>
    <w:rsid w:val="002F7187"/>
    <w:rsid w:val="002F76BB"/>
    <w:rsid w:val="002F7B07"/>
    <w:rsid w:val="003038B9"/>
    <w:rsid w:val="003063EC"/>
    <w:rsid w:val="00306F66"/>
    <w:rsid w:val="003077F8"/>
    <w:rsid w:val="00307E5D"/>
    <w:rsid w:val="00312BBF"/>
    <w:rsid w:val="00313A72"/>
    <w:rsid w:val="00313C2A"/>
    <w:rsid w:val="003140FF"/>
    <w:rsid w:val="00314F9A"/>
    <w:rsid w:val="003178B5"/>
    <w:rsid w:val="00320ACA"/>
    <w:rsid w:val="003223ED"/>
    <w:rsid w:val="0032682E"/>
    <w:rsid w:val="00330556"/>
    <w:rsid w:val="0033099F"/>
    <w:rsid w:val="00330A7D"/>
    <w:rsid w:val="003315F6"/>
    <w:rsid w:val="00334168"/>
    <w:rsid w:val="00334B32"/>
    <w:rsid w:val="003358CF"/>
    <w:rsid w:val="00336F2E"/>
    <w:rsid w:val="0034449D"/>
    <w:rsid w:val="00344B4B"/>
    <w:rsid w:val="003453BF"/>
    <w:rsid w:val="0035041D"/>
    <w:rsid w:val="00350FFC"/>
    <w:rsid w:val="00352713"/>
    <w:rsid w:val="00352D0F"/>
    <w:rsid w:val="003559D9"/>
    <w:rsid w:val="00356883"/>
    <w:rsid w:val="003572E9"/>
    <w:rsid w:val="00357782"/>
    <w:rsid w:val="00360221"/>
    <w:rsid w:val="003611CB"/>
    <w:rsid w:val="00361F5F"/>
    <w:rsid w:val="00362365"/>
    <w:rsid w:val="003627AA"/>
    <w:rsid w:val="00362BEB"/>
    <w:rsid w:val="00362D5A"/>
    <w:rsid w:val="00362E63"/>
    <w:rsid w:val="00363AE1"/>
    <w:rsid w:val="00364E9D"/>
    <w:rsid w:val="00366959"/>
    <w:rsid w:val="00366C23"/>
    <w:rsid w:val="003678A7"/>
    <w:rsid w:val="0037019E"/>
    <w:rsid w:val="00370419"/>
    <w:rsid w:val="003716EE"/>
    <w:rsid w:val="0037476A"/>
    <w:rsid w:val="00374E5A"/>
    <w:rsid w:val="0037698E"/>
    <w:rsid w:val="00377816"/>
    <w:rsid w:val="00380715"/>
    <w:rsid w:val="0038315E"/>
    <w:rsid w:val="003843EC"/>
    <w:rsid w:val="0038540E"/>
    <w:rsid w:val="0038583E"/>
    <w:rsid w:val="00386CA7"/>
    <w:rsid w:val="0038716D"/>
    <w:rsid w:val="00391205"/>
    <w:rsid w:val="00391ADC"/>
    <w:rsid w:val="00392C38"/>
    <w:rsid w:val="003930DF"/>
    <w:rsid w:val="00393A7C"/>
    <w:rsid w:val="00394B7A"/>
    <w:rsid w:val="00394E74"/>
    <w:rsid w:val="00395887"/>
    <w:rsid w:val="00395FA2"/>
    <w:rsid w:val="00397BD3"/>
    <w:rsid w:val="003A0A00"/>
    <w:rsid w:val="003A16BB"/>
    <w:rsid w:val="003A25A8"/>
    <w:rsid w:val="003A25AE"/>
    <w:rsid w:val="003A379B"/>
    <w:rsid w:val="003A42E3"/>
    <w:rsid w:val="003A45D3"/>
    <w:rsid w:val="003A5BE9"/>
    <w:rsid w:val="003A6D5C"/>
    <w:rsid w:val="003B0CF4"/>
    <w:rsid w:val="003B396C"/>
    <w:rsid w:val="003B3F5A"/>
    <w:rsid w:val="003B431E"/>
    <w:rsid w:val="003B46B8"/>
    <w:rsid w:val="003B5E2F"/>
    <w:rsid w:val="003B69BE"/>
    <w:rsid w:val="003C423E"/>
    <w:rsid w:val="003C449D"/>
    <w:rsid w:val="003C48FE"/>
    <w:rsid w:val="003C52F2"/>
    <w:rsid w:val="003C7855"/>
    <w:rsid w:val="003C7FC9"/>
    <w:rsid w:val="003D0535"/>
    <w:rsid w:val="003D08D0"/>
    <w:rsid w:val="003D0D0A"/>
    <w:rsid w:val="003D0EA7"/>
    <w:rsid w:val="003D1516"/>
    <w:rsid w:val="003D1E1B"/>
    <w:rsid w:val="003D25FC"/>
    <w:rsid w:val="003D32A4"/>
    <w:rsid w:val="003E3399"/>
    <w:rsid w:val="003E3ED1"/>
    <w:rsid w:val="003E5E3B"/>
    <w:rsid w:val="003E7F49"/>
    <w:rsid w:val="003F04CA"/>
    <w:rsid w:val="003F0BC5"/>
    <w:rsid w:val="003F0EBB"/>
    <w:rsid w:val="003F62DA"/>
    <w:rsid w:val="003F6C1C"/>
    <w:rsid w:val="003F7425"/>
    <w:rsid w:val="003F7604"/>
    <w:rsid w:val="003F7B11"/>
    <w:rsid w:val="003F7BB4"/>
    <w:rsid w:val="004000A3"/>
    <w:rsid w:val="00402BB6"/>
    <w:rsid w:val="00405314"/>
    <w:rsid w:val="004062AE"/>
    <w:rsid w:val="0040727D"/>
    <w:rsid w:val="004104E9"/>
    <w:rsid w:val="004124B6"/>
    <w:rsid w:val="0041477F"/>
    <w:rsid w:val="00414F18"/>
    <w:rsid w:val="00415434"/>
    <w:rsid w:val="004154C4"/>
    <w:rsid w:val="004157E0"/>
    <w:rsid w:val="004158BA"/>
    <w:rsid w:val="0041622E"/>
    <w:rsid w:val="0041787C"/>
    <w:rsid w:val="0042064C"/>
    <w:rsid w:val="004215DC"/>
    <w:rsid w:val="00422A8A"/>
    <w:rsid w:val="0042599E"/>
    <w:rsid w:val="00426BE9"/>
    <w:rsid w:val="00427324"/>
    <w:rsid w:val="004277F8"/>
    <w:rsid w:val="004300B3"/>
    <w:rsid w:val="004323BB"/>
    <w:rsid w:val="0043285D"/>
    <w:rsid w:val="004373E3"/>
    <w:rsid w:val="00440EDB"/>
    <w:rsid w:val="004428F9"/>
    <w:rsid w:val="00443812"/>
    <w:rsid w:val="004447FF"/>
    <w:rsid w:val="00446185"/>
    <w:rsid w:val="004471E1"/>
    <w:rsid w:val="00447206"/>
    <w:rsid w:val="004502AA"/>
    <w:rsid w:val="00452479"/>
    <w:rsid w:val="004535A2"/>
    <w:rsid w:val="00453E23"/>
    <w:rsid w:val="00455314"/>
    <w:rsid w:val="00455A44"/>
    <w:rsid w:val="004572FC"/>
    <w:rsid w:val="00457847"/>
    <w:rsid w:val="00457D36"/>
    <w:rsid w:val="00457DC8"/>
    <w:rsid w:val="00461721"/>
    <w:rsid w:val="00463355"/>
    <w:rsid w:val="00464C9A"/>
    <w:rsid w:val="004652E7"/>
    <w:rsid w:val="00465A54"/>
    <w:rsid w:val="00466221"/>
    <w:rsid w:val="00466D37"/>
    <w:rsid w:val="00467693"/>
    <w:rsid w:val="00467870"/>
    <w:rsid w:val="00470871"/>
    <w:rsid w:val="004734C4"/>
    <w:rsid w:val="00474335"/>
    <w:rsid w:val="00474630"/>
    <w:rsid w:val="0047465C"/>
    <w:rsid w:val="00474972"/>
    <w:rsid w:val="0047593F"/>
    <w:rsid w:val="004826F6"/>
    <w:rsid w:val="00483BDE"/>
    <w:rsid w:val="00483D48"/>
    <w:rsid w:val="00484D45"/>
    <w:rsid w:val="00484DA4"/>
    <w:rsid w:val="00485781"/>
    <w:rsid w:val="0048719C"/>
    <w:rsid w:val="00487635"/>
    <w:rsid w:val="0049052B"/>
    <w:rsid w:val="00490620"/>
    <w:rsid w:val="0049071F"/>
    <w:rsid w:val="00491921"/>
    <w:rsid w:val="00493C8E"/>
    <w:rsid w:val="004947D9"/>
    <w:rsid w:val="004958F7"/>
    <w:rsid w:val="00496C79"/>
    <w:rsid w:val="004971B4"/>
    <w:rsid w:val="004A00E5"/>
    <w:rsid w:val="004A1D54"/>
    <w:rsid w:val="004A440C"/>
    <w:rsid w:val="004A5D8F"/>
    <w:rsid w:val="004B00DC"/>
    <w:rsid w:val="004B11B0"/>
    <w:rsid w:val="004B1E4B"/>
    <w:rsid w:val="004B2322"/>
    <w:rsid w:val="004B3393"/>
    <w:rsid w:val="004B33E0"/>
    <w:rsid w:val="004B5A4E"/>
    <w:rsid w:val="004B5B9F"/>
    <w:rsid w:val="004B6036"/>
    <w:rsid w:val="004C072E"/>
    <w:rsid w:val="004C401B"/>
    <w:rsid w:val="004C4743"/>
    <w:rsid w:val="004C53F7"/>
    <w:rsid w:val="004D250D"/>
    <w:rsid w:val="004D29EF"/>
    <w:rsid w:val="004D2EAA"/>
    <w:rsid w:val="004D6FFB"/>
    <w:rsid w:val="004D752B"/>
    <w:rsid w:val="004D7787"/>
    <w:rsid w:val="004D7EFB"/>
    <w:rsid w:val="004E34DD"/>
    <w:rsid w:val="004E437F"/>
    <w:rsid w:val="004E4FB2"/>
    <w:rsid w:val="004E6298"/>
    <w:rsid w:val="004E6528"/>
    <w:rsid w:val="004E72C4"/>
    <w:rsid w:val="004E75D8"/>
    <w:rsid w:val="004F18DF"/>
    <w:rsid w:val="004F486A"/>
    <w:rsid w:val="004F6D18"/>
    <w:rsid w:val="004F7A9F"/>
    <w:rsid w:val="004F7E00"/>
    <w:rsid w:val="00500AF3"/>
    <w:rsid w:val="005028D7"/>
    <w:rsid w:val="00502C41"/>
    <w:rsid w:val="005057EC"/>
    <w:rsid w:val="00506CDE"/>
    <w:rsid w:val="00507A5D"/>
    <w:rsid w:val="00507E87"/>
    <w:rsid w:val="005109F5"/>
    <w:rsid w:val="00511320"/>
    <w:rsid w:val="00511B4D"/>
    <w:rsid w:val="00513467"/>
    <w:rsid w:val="005153A3"/>
    <w:rsid w:val="005153E9"/>
    <w:rsid w:val="005159EA"/>
    <w:rsid w:val="00515E17"/>
    <w:rsid w:val="00521697"/>
    <w:rsid w:val="00522BD7"/>
    <w:rsid w:val="00525918"/>
    <w:rsid w:val="0052739E"/>
    <w:rsid w:val="00527BDC"/>
    <w:rsid w:val="00527CF1"/>
    <w:rsid w:val="00532918"/>
    <w:rsid w:val="0053475F"/>
    <w:rsid w:val="00540190"/>
    <w:rsid w:val="00545817"/>
    <w:rsid w:val="0055395A"/>
    <w:rsid w:val="005552EC"/>
    <w:rsid w:val="00555483"/>
    <w:rsid w:val="00555EA4"/>
    <w:rsid w:val="00555FAF"/>
    <w:rsid w:val="00556590"/>
    <w:rsid w:val="00556731"/>
    <w:rsid w:val="00557DF4"/>
    <w:rsid w:val="0056128B"/>
    <w:rsid w:val="005625EE"/>
    <w:rsid w:val="0056407E"/>
    <w:rsid w:val="005640E9"/>
    <w:rsid w:val="005652FD"/>
    <w:rsid w:val="005679F9"/>
    <w:rsid w:val="00570E1E"/>
    <w:rsid w:val="0057106F"/>
    <w:rsid w:val="005713EA"/>
    <w:rsid w:val="00571E3A"/>
    <w:rsid w:val="00572336"/>
    <w:rsid w:val="00575CB5"/>
    <w:rsid w:val="00582824"/>
    <w:rsid w:val="00583096"/>
    <w:rsid w:val="005836CE"/>
    <w:rsid w:val="0058374E"/>
    <w:rsid w:val="00585043"/>
    <w:rsid w:val="0058557F"/>
    <w:rsid w:val="00587F90"/>
    <w:rsid w:val="00591049"/>
    <w:rsid w:val="00595449"/>
    <w:rsid w:val="00595F89"/>
    <w:rsid w:val="00597D5C"/>
    <w:rsid w:val="005A0217"/>
    <w:rsid w:val="005A08B9"/>
    <w:rsid w:val="005A0910"/>
    <w:rsid w:val="005A1C06"/>
    <w:rsid w:val="005A31B1"/>
    <w:rsid w:val="005A3917"/>
    <w:rsid w:val="005A4A7F"/>
    <w:rsid w:val="005A5823"/>
    <w:rsid w:val="005A69F7"/>
    <w:rsid w:val="005B2EBE"/>
    <w:rsid w:val="005B4120"/>
    <w:rsid w:val="005B49C1"/>
    <w:rsid w:val="005B6BA7"/>
    <w:rsid w:val="005C1E28"/>
    <w:rsid w:val="005C2C9E"/>
    <w:rsid w:val="005C3D01"/>
    <w:rsid w:val="005C422A"/>
    <w:rsid w:val="005C4920"/>
    <w:rsid w:val="005C4C82"/>
    <w:rsid w:val="005C6635"/>
    <w:rsid w:val="005C7EF1"/>
    <w:rsid w:val="005D28CE"/>
    <w:rsid w:val="005D3BCA"/>
    <w:rsid w:val="005D40C7"/>
    <w:rsid w:val="005D4BB4"/>
    <w:rsid w:val="005D6447"/>
    <w:rsid w:val="005D7C69"/>
    <w:rsid w:val="005E041B"/>
    <w:rsid w:val="005E1AF5"/>
    <w:rsid w:val="005E235E"/>
    <w:rsid w:val="005E3A7D"/>
    <w:rsid w:val="005E7D65"/>
    <w:rsid w:val="005F237B"/>
    <w:rsid w:val="005F5E98"/>
    <w:rsid w:val="005F616B"/>
    <w:rsid w:val="006006B0"/>
    <w:rsid w:val="0060107D"/>
    <w:rsid w:val="00601931"/>
    <w:rsid w:val="00601DA9"/>
    <w:rsid w:val="0060285A"/>
    <w:rsid w:val="00605AF7"/>
    <w:rsid w:val="0060735D"/>
    <w:rsid w:val="006104D2"/>
    <w:rsid w:val="006162C7"/>
    <w:rsid w:val="00616E1E"/>
    <w:rsid w:val="006200EE"/>
    <w:rsid w:val="00621CD9"/>
    <w:rsid w:val="00621EB1"/>
    <w:rsid w:val="0062269E"/>
    <w:rsid w:val="006232CC"/>
    <w:rsid w:val="00625815"/>
    <w:rsid w:val="00627668"/>
    <w:rsid w:val="00631A20"/>
    <w:rsid w:val="006336E8"/>
    <w:rsid w:val="00633910"/>
    <w:rsid w:val="00633929"/>
    <w:rsid w:val="0063429B"/>
    <w:rsid w:val="00634EC3"/>
    <w:rsid w:val="00634F95"/>
    <w:rsid w:val="00635B0F"/>
    <w:rsid w:val="00637901"/>
    <w:rsid w:val="00644F15"/>
    <w:rsid w:val="006452E9"/>
    <w:rsid w:val="0064645A"/>
    <w:rsid w:val="006465E9"/>
    <w:rsid w:val="006505B2"/>
    <w:rsid w:val="0065121A"/>
    <w:rsid w:val="00651841"/>
    <w:rsid w:val="00652565"/>
    <w:rsid w:val="006541AB"/>
    <w:rsid w:val="006565EC"/>
    <w:rsid w:val="0065763A"/>
    <w:rsid w:val="0066049D"/>
    <w:rsid w:val="00661186"/>
    <w:rsid w:val="00662143"/>
    <w:rsid w:val="00663619"/>
    <w:rsid w:val="00664D6B"/>
    <w:rsid w:val="00665107"/>
    <w:rsid w:val="00670E4A"/>
    <w:rsid w:val="00670F92"/>
    <w:rsid w:val="006721B1"/>
    <w:rsid w:val="0067339F"/>
    <w:rsid w:val="006746EB"/>
    <w:rsid w:val="00675830"/>
    <w:rsid w:val="00675A70"/>
    <w:rsid w:val="00675D63"/>
    <w:rsid w:val="006770D5"/>
    <w:rsid w:val="006776D8"/>
    <w:rsid w:val="0068283E"/>
    <w:rsid w:val="00682998"/>
    <w:rsid w:val="006855FA"/>
    <w:rsid w:val="006862AB"/>
    <w:rsid w:val="00687287"/>
    <w:rsid w:val="00687673"/>
    <w:rsid w:val="00687B52"/>
    <w:rsid w:val="0069267B"/>
    <w:rsid w:val="00692930"/>
    <w:rsid w:val="00692B02"/>
    <w:rsid w:val="00694A60"/>
    <w:rsid w:val="006973FC"/>
    <w:rsid w:val="00697A65"/>
    <w:rsid w:val="00697CD4"/>
    <w:rsid w:val="006A0FC7"/>
    <w:rsid w:val="006A19D1"/>
    <w:rsid w:val="006A320D"/>
    <w:rsid w:val="006A6765"/>
    <w:rsid w:val="006A7E8C"/>
    <w:rsid w:val="006B0B77"/>
    <w:rsid w:val="006B211D"/>
    <w:rsid w:val="006B36A0"/>
    <w:rsid w:val="006B7836"/>
    <w:rsid w:val="006C4BC7"/>
    <w:rsid w:val="006C55F3"/>
    <w:rsid w:val="006C6E3D"/>
    <w:rsid w:val="006C71D7"/>
    <w:rsid w:val="006D0051"/>
    <w:rsid w:val="006D00A4"/>
    <w:rsid w:val="006D07D6"/>
    <w:rsid w:val="006D0ADF"/>
    <w:rsid w:val="006D1F17"/>
    <w:rsid w:val="006D22F7"/>
    <w:rsid w:val="006D3956"/>
    <w:rsid w:val="006D4399"/>
    <w:rsid w:val="006E03C8"/>
    <w:rsid w:val="006E10D4"/>
    <w:rsid w:val="006E28AA"/>
    <w:rsid w:val="006E2ECE"/>
    <w:rsid w:val="006E50E0"/>
    <w:rsid w:val="006E6526"/>
    <w:rsid w:val="006E6EAC"/>
    <w:rsid w:val="006E71CA"/>
    <w:rsid w:val="006E7D29"/>
    <w:rsid w:val="006F139F"/>
    <w:rsid w:val="006F2765"/>
    <w:rsid w:val="006F4454"/>
    <w:rsid w:val="006F4A83"/>
    <w:rsid w:val="006F55C1"/>
    <w:rsid w:val="006F6D6B"/>
    <w:rsid w:val="00702108"/>
    <w:rsid w:val="0070309F"/>
    <w:rsid w:val="007044EE"/>
    <w:rsid w:val="00704E8F"/>
    <w:rsid w:val="00705136"/>
    <w:rsid w:val="00705D09"/>
    <w:rsid w:val="00706C7E"/>
    <w:rsid w:val="00706C94"/>
    <w:rsid w:val="0070720C"/>
    <w:rsid w:val="00710228"/>
    <w:rsid w:val="00710381"/>
    <w:rsid w:val="00711162"/>
    <w:rsid w:val="00712264"/>
    <w:rsid w:val="007167E4"/>
    <w:rsid w:val="00721384"/>
    <w:rsid w:val="00723839"/>
    <w:rsid w:val="00725475"/>
    <w:rsid w:val="00727BBF"/>
    <w:rsid w:val="00730548"/>
    <w:rsid w:val="0073067E"/>
    <w:rsid w:val="00730898"/>
    <w:rsid w:val="00733173"/>
    <w:rsid w:val="0073374A"/>
    <w:rsid w:val="00735734"/>
    <w:rsid w:val="0074010F"/>
    <w:rsid w:val="00740755"/>
    <w:rsid w:val="007422C4"/>
    <w:rsid w:val="00743233"/>
    <w:rsid w:val="00745F32"/>
    <w:rsid w:val="00747818"/>
    <w:rsid w:val="00747BEA"/>
    <w:rsid w:val="00751022"/>
    <w:rsid w:val="00751546"/>
    <w:rsid w:val="00752E86"/>
    <w:rsid w:val="00753536"/>
    <w:rsid w:val="007546DC"/>
    <w:rsid w:val="00755419"/>
    <w:rsid w:val="007554AB"/>
    <w:rsid w:val="00756E3E"/>
    <w:rsid w:val="0076042F"/>
    <w:rsid w:val="00761877"/>
    <w:rsid w:val="00763BF0"/>
    <w:rsid w:val="007641B6"/>
    <w:rsid w:val="00764619"/>
    <w:rsid w:val="007672F5"/>
    <w:rsid w:val="00767C79"/>
    <w:rsid w:val="007723B8"/>
    <w:rsid w:val="007724B4"/>
    <w:rsid w:val="00773305"/>
    <w:rsid w:val="00773A0E"/>
    <w:rsid w:val="00773E1F"/>
    <w:rsid w:val="0077538E"/>
    <w:rsid w:val="00780038"/>
    <w:rsid w:val="00780BEC"/>
    <w:rsid w:val="00780FA8"/>
    <w:rsid w:val="007823C1"/>
    <w:rsid w:val="00783C32"/>
    <w:rsid w:val="007841E2"/>
    <w:rsid w:val="00784341"/>
    <w:rsid w:val="007845BD"/>
    <w:rsid w:val="00785B91"/>
    <w:rsid w:val="00785ECE"/>
    <w:rsid w:val="00786405"/>
    <w:rsid w:val="007871FA"/>
    <w:rsid w:val="0079063B"/>
    <w:rsid w:val="00794871"/>
    <w:rsid w:val="007948C4"/>
    <w:rsid w:val="0079544E"/>
    <w:rsid w:val="00796CE1"/>
    <w:rsid w:val="00797440"/>
    <w:rsid w:val="00797C03"/>
    <w:rsid w:val="007A0301"/>
    <w:rsid w:val="007A1931"/>
    <w:rsid w:val="007A1B14"/>
    <w:rsid w:val="007A3BE1"/>
    <w:rsid w:val="007A4095"/>
    <w:rsid w:val="007A547B"/>
    <w:rsid w:val="007A6243"/>
    <w:rsid w:val="007A6F8D"/>
    <w:rsid w:val="007B16A1"/>
    <w:rsid w:val="007B1911"/>
    <w:rsid w:val="007B3350"/>
    <w:rsid w:val="007B3E5B"/>
    <w:rsid w:val="007B4328"/>
    <w:rsid w:val="007B4E5D"/>
    <w:rsid w:val="007B50B3"/>
    <w:rsid w:val="007B5EDF"/>
    <w:rsid w:val="007B6129"/>
    <w:rsid w:val="007B7393"/>
    <w:rsid w:val="007C0274"/>
    <w:rsid w:val="007C1261"/>
    <w:rsid w:val="007C1476"/>
    <w:rsid w:val="007C1C20"/>
    <w:rsid w:val="007C4DEF"/>
    <w:rsid w:val="007C6232"/>
    <w:rsid w:val="007C6421"/>
    <w:rsid w:val="007C70F2"/>
    <w:rsid w:val="007C718A"/>
    <w:rsid w:val="007D0C91"/>
    <w:rsid w:val="007D4887"/>
    <w:rsid w:val="007D4C80"/>
    <w:rsid w:val="007D4F8D"/>
    <w:rsid w:val="007D63D1"/>
    <w:rsid w:val="007E027D"/>
    <w:rsid w:val="007E142A"/>
    <w:rsid w:val="007E195C"/>
    <w:rsid w:val="007F08C3"/>
    <w:rsid w:val="007F13BB"/>
    <w:rsid w:val="007F2DFE"/>
    <w:rsid w:val="007F3520"/>
    <w:rsid w:val="007F4452"/>
    <w:rsid w:val="007F60AC"/>
    <w:rsid w:val="007F6D5C"/>
    <w:rsid w:val="007F7269"/>
    <w:rsid w:val="007F73AF"/>
    <w:rsid w:val="007F769C"/>
    <w:rsid w:val="0080421E"/>
    <w:rsid w:val="008054A9"/>
    <w:rsid w:val="008108FC"/>
    <w:rsid w:val="00812374"/>
    <w:rsid w:val="00814453"/>
    <w:rsid w:val="0081452F"/>
    <w:rsid w:val="008145DF"/>
    <w:rsid w:val="00814D20"/>
    <w:rsid w:val="00821BEC"/>
    <w:rsid w:val="00822EEE"/>
    <w:rsid w:val="008232CA"/>
    <w:rsid w:val="00826586"/>
    <w:rsid w:val="00837BF8"/>
    <w:rsid w:val="00837E6A"/>
    <w:rsid w:val="008404C4"/>
    <w:rsid w:val="00847A31"/>
    <w:rsid w:val="0085086B"/>
    <w:rsid w:val="00851141"/>
    <w:rsid w:val="00852E37"/>
    <w:rsid w:val="008542C0"/>
    <w:rsid w:val="00854D3E"/>
    <w:rsid w:val="00855FF9"/>
    <w:rsid w:val="0085626A"/>
    <w:rsid w:val="008565B7"/>
    <w:rsid w:val="0085666C"/>
    <w:rsid w:val="00856A1D"/>
    <w:rsid w:val="00856CC1"/>
    <w:rsid w:val="00857CE3"/>
    <w:rsid w:val="00860604"/>
    <w:rsid w:val="00861F84"/>
    <w:rsid w:val="008622B9"/>
    <w:rsid w:val="00864D49"/>
    <w:rsid w:val="00865514"/>
    <w:rsid w:val="00865D86"/>
    <w:rsid w:val="00867EE6"/>
    <w:rsid w:val="00870E12"/>
    <w:rsid w:val="00872768"/>
    <w:rsid w:val="0087624A"/>
    <w:rsid w:val="008766FB"/>
    <w:rsid w:val="00877162"/>
    <w:rsid w:val="008774B5"/>
    <w:rsid w:val="008813C9"/>
    <w:rsid w:val="00883D49"/>
    <w:rsid w:val="00883E68"/>
    <w:rsid w:val="008841BA"/>
    <w:rsid w:val="008841E0"/>
    <w:rsid w:val="00886A0E"/>
    <w:rsid w:val="00886CBE"/>
    <w:rsid w:val="008879F0"/>
    <w:rsid w:val="00890D9E"/>
    <w:rsid w:val="00893BA1"/>
    <w:rsid w:val="00894E71"/>
    <w:rsid w:val="008955A6"/>
    <w:rsid w:val="00895EE9"/>
    <w:rsid w:val="00895F6D"/>
    <w:rsid w:val="00895FFC"/>
    <w:rsid w:val="00896027"/>
    <w:rsid w:val="00896A28"/>
    <w:rsid w:val="00897441"/>
    <w:rsid w:val="008A0B6D"/>
    <w:rsid w:val="008A174F"/>
    <w:rsid w:val="008A2D53"/>
    <w:rsid w:val="008A3023"/>
    <w:rsid w:val="008A500C"/>
    <w:rsid w:val="008A621F"/>
    <w:rsid w:val="008A6263"/>
    <w:rsid w:val="008B3401"/>
    <w:rsid w:val="008B3BAA"/>
    <w:rsid w:val="008B5535"/>
    <w:rsid w:val="008C270E"/>
    <w:rsid w:val="008C437E"/>
    <w:rsid w:val="008C44A2"/>
    <w:rsid w:val="008C44D2"/>
    <w:rsid w:val="008C668D"/>
    <w:rsid w:val="008D092E"/>
    <w:rsid w:val="008D0E71"/>
    <w:rsid w:val="008E0B1B"/>
    <w:rsid w:val="008E3486"/>
    <w:rsid w:val="008E4814"/>
    <w:rsid w:val="008E4FAC"/>
    <w:rsid w:val="008E6373"/>
    <w:rsid w:val="008E6C7A"/>
    <w:rsid w:val="008F0631"/>
    <w:rsid w:val="008F0CD6"/>
    <w:rsid w:val="008F1425"/>
    <w:rsid w:val="008F270B"/>
    <w:rsid w:val="008F32B5"/>
    <w:rsid w:val="008F3483"/>
    <w:rsid w:val="008F5B60"/>
    <w:rsid w:val="008F61DF"/>
    <w:rsid w:val="00900785"/>
    <w:rsid w:val="00900BC3"/>
    <w:rsid w:val="009036C3"/>
    <w:rsid w:val="00903D4B"/>
    <w:rsid w:val="0090466B"/>
    <w:rsid w:val="00905297"/>
    <w:rsid w:val="00905C49"/>
    <w:rsid w:val="00906BF7"/>
    <w:rsid w:val="00911AD5"/>
    <w:rsid w:val="00912694"/>
    <w:rsid w:val="0091554A"/>
    <w:rsid w:val="0091593B"/>
    <w:rsid w:val="00915B73"/>
    <w:rsid w:val="00915BB5"/>
    <w:rsid w:val="00921B3F"/>
    <w:rsid w:val="00924C9A"/>
    <w:rsid w:val="00924F9C"/>
    <w:rsid w:val="00925B03"/>
    <w:rsid w:val="009269C9"/>
    <w:rsid w:val="009330B9"/>
    <w:rsid w:val="0093352F"/>
    <w:rsid w:val="0093449F"/>
    <w:rsid w:val="009350D8"/>
    <w:rsid w:val="0093582E"/>
    <w:rsid w:val="009359EC"/>
    <w:rsid w:val="00935C19"/>
    <w:rsid w:val="0093609C"/>
    <w:rsid w:val="009361B8"/>
    <w:rsid w:val="009400A0"/>
    <w:rsid w:val="00940DD4"/>
    <w:rsid w:val="00941094"/>
    <w:rsid w:val="00941E86"/>
    <w:rsid w:val="00942E7A"/>
    <w:rsid w:val="0094372D"/>
    <w:rsid w:val="00943976"/>
    <w:rsid w:val="00943E92"/>
    <w:rsid w:val="009446A1"/>
    <w:rsid w:val="0094711D"/>
    <w:rsid w:val="009476A2"/>
    <w:rsid w:val="00951166"/>
    <w:rsid w:val="00951DBB"/>
    <w:rsid w:val="00952237"/>
    <w:rsid w:val="00952B4B"/>
    <w:rsid w:val="0095359C"/>
    <w:rsid w:val="00953682"/>
    <w:rsid w:val="009539FB"/>
    <w:rsid w:val="00956BD1"/>
    <w:rsid w:val="00960C3F"/>
    <w:rsid w:val="0096111A"/>
    <w:rsid w:val="00961FE8"/>
    <w:rsid w:val="009624A1"/>
    <w:rsid w:val="00962737"/>
    <w:rsid w:val="00966ADD"/>
    <w:rsid w:val="00966C82"/>
    <w:rsid w:val="00967325"/>
    <w:rsid w:val="009704EA"/>
    <w:rsid w:val="00971FCE"/>
    <w:rsid w:val="009735F3"/>
    <w:rsid w:val="009742A0"/>
    <w:rsid w:val="009752E9"/>
    <w:rsid w:val="00975FC7"/>
    <w:rsid w:val="00977923"/>
    <w:rsid w:val="00977F21"/>
    <w:rsid w:val="00980354"/>
    <w:rsid w:val="00980738"/>
    <w:rsid w:val="00984874"/>
    <w:rsid w:val="00984F9E"/>
    <w:rsid w:val="009857E0"/>
    <w:rsid w:val="009870FB"/>
    <w:rsid w:val="0098715B"/>
    <w:rsid w:val="009901AD"/>
    <w:rsid w:val="00990843"/>
    <w:rsid w:val="009939DD"/>
    <w:rsid w:val="009960F4"/>
    <w:rsid w:val="009A140C"/>
    <w:rsid w:val="009A3471"/>
    <w:rsid w:val="009A3870"/>
    <w:rsid w:val="009A6220"/>
    <w:rsid w:val="009A64A3"/>
    <w:rsid w:val="009A7843"/>
    <w:rsid w:val="009B19E8"/>
    <w:rsid w:val="009B2E69"/>
    <w:rsid w:val="009B34B1"/>
    <w:rsid w:val="009B51C4"/>
    <w:rsid w:val="009B5A45"/>
    <w:rsid w:val="009B6507"/>
    <w:rsid w:val="009B6E87"/>
    <w:rsid w:val="009C0521"/>
    <w:rsid w:val="009C06AC"/>
    <w:rsid w:val="009C08E2"/>
    <w:rsid w:val="009C0F06"/>
    <w:rsid w:val="009C528D"/>
    <w:rsid w:val="009C5AB4"/>
    <w:rsid w:val="009C610E"/>
    <w:rsid w:val="009C6997"/>
    <w:rsid w:val="009D053E"/>
    <w:rsid w:val="009D1711"/>
    <w:rsid w:val="009D47F2"/>
    <w:rsid w:val="009D59D2"/>
    <w:rsid w:val="009D696D"/>
    <w:rsid w:val="009D7EE4"/>
    <w:rsid w:val="009E2A62"/>
    <w:rsid w:val="009E5F7D"/>
    <w:rsid w:val="009E7FA9"/>
    <w:rsid w:val="009F0106"/>
    <w:rsid w:val="009F02B7"/>
    <w:rsid w:val="009F0ED3"/>
    <w:rsid w:val="009F1680"/>
    <w:rsid w:val="009F24D2"/>
    <w:rsid w:val="009F28D6"/>
    <w:rsid w:val="009F2900"/>
    <w:rsid w:val="009F2FFA"/>
    <w:rsid w:val="009F4563"/>
    <w:rsid w:val="009F49AF"/>
    <w:rsid w:val="009F4FB8"/>
    <w:rsid w:val="009F6972"/>
    <w:rsid w:val="00A003CD"/>
    <w:rsid w:val="00A009FB"/>
    <w:rsid w:val="00A01033"/>
    <w:rsid w:val="00A01483"/>
    <w:rsid w:val="00A016EB"/>
    <w:rsid w:val="00A01DAE"/>
    <w:rsid w:val="00A02E1F"/>
    <w:rsid w:val="00A03BE0"/>
    <w:rsid w:val="00A040E0"/>
    <w:rsid w:val="00A05386"/>
    <w:rsid w:val="00A06143"/>
    <w:rsid w:val="00A07726"/>
    <w:rsid w:val="00A07BBF"/>
    <w:rsid w:val="00A12DE5"/>
    <w:rsid w:val="00A14B63"/>
    <w:rsid w:val="00A1520B"/>
    <w:rsid w:val="00A15964"/>
    <w:rsid w:val="00A15C89"/>
    <w:rsid w:val="00A16448"/>
    <w:rsid w:val="00A17075"/>
    <w:rsid w:val="00A20147"/>
    <w:rsid w:val="00A20B8C"/>
    <w:rsid w:val="00A21E8C"/>
    <w:rsid w:val="00A2229B"/>
    <w:rsid w:val="00A22670"/>
    <w:rsid w:val="00A2369A"/>
    <w:rsid w:val="00A25669"/>
    <w:rsid w:val="00A25DBA"/>
    <w:rsid w:val="00A268EF"/>
    <w:rsid w:val="00A32B01"/>
    <w:rsid w:val="00A32C03"/>
    <w:rsid w:val="00A3680A"/>
    <w:rsid w:val="00A37D17"/>
    <w:rsid w:val="00A402A1"/>
    <w:rsid w:val="00A40359"/>
    <w:rsid w:val="00A4267B"/>
    <w:rsid w:val="00A44155"/>
    <w:rsid w:val="00A4422A"/>
    <w:rsid w:val="00A44E0C"/>
    <w:rsid w:val="00A463D5"/>
    <w:rsid w:val="00A503E3"/>
    <w:rsid w:val="00A5083D"/>
    <w:rsid w:val="00A50C75"/>
    <w:rsid w:val="00A50F12"/>
    <w:rsid w:val="00A5434E"/>
    <w:rsid w:val="00A554BD"/>
    <w:rsid w:val="00A5609C"/>
    <w:rsid w:val="00A604CB"/>
    <w:rsid w:val="00A60C12"/>
    <w:rsid w:val="00A61000"/>
    <w:rsid w:val="00A62608"/>
    <w:rsid w:val="00A628CA"/>
    <w:rsid w:val="00A63DB1"/>
    <w:rsid w:val="00A64A67"/>
    <w:rsid w:val="00A64D9E"/>
    <w:rsid w:val="00A67101"/>
    <w:rsid w:val="00A674F0"/>
    <w:rsid w:val="00A67710"/>
    <w:rsid w:val="00A7335C"/>
    <w:rsid w:val="00A740DE"/>
    <w:rsid w:val="00A74826"/>
    <w:rsid w:val="00A749EA"/>
    <w:rsid w:val="00A74F69"/>
    <w:rsid w:val="00A75B97"/>
    <w:rsid w:val="00A7668F"/>
    <w:rsid w:val="00A8002B"/>
    <w:rsid w:val="00A801F1"/>
    <w:rsid w:val="00A80235"/>
    <w:rsid w:val="00A81B19"/>
    <w:rsid w:val="00A81EE7"/>
    <w:rsid w:val="00A82CB2"/>
    <w:rsid w:val="00A85C6A"/>
    <w:rsid w:val="00A910E1"/>
    <w:rsid w:val="00A914E8"/>
    <w:rsid w:val="00A929B9"/>
    <w:rsid w:val="00A93AA2"/>
    <w:rsid w:val="00A968D9"/>
    <w:rsid w:val="00A96D72"/>
    <w:rsid w:val="00AA3E8F"/>
    <w:rsid w:val="00AB092F"/>
    <w:rsid w:val="00AB1C8A"/>
    <w:rsid w:val="00AB1D34"/>
    <w:rsid w:val="00AB259A"/>
    <w:rsid w:val="00AB25B5"/>
    <w:rsid w:val="00AC0156"/>
    <w:rsid w:val="00AC1FE1"/>
    <w:rsid w:val="00AC5492"/>
    <w:rsid w:val="00AD057A"/>
    <w:rsid w:val="00AD0B1B"/>
    <w:rsid w:val="00AD2905"/>
    <w:rsid w:val="00AD2934"/>
    <w:rsid w:val="00AD41C1"/>
    <w:rsid w:val="00AD4E6C"/>
    <w:rsid w:val="00AD51CD"/>
    <w:rsid w:val="00AD662D"/>
    <w:rsid w:val="00AD7F19"/>
    <w:rsid w:val="00AE1BAF"/>
    <w:rsid w:val="00AE29D0"/>
    <w:rsid w:val="00AE3E32"/>
    <w:rsid w:val="00AE3E8A"/>
    <w:rsid w:val="00AE4E70"/>
    <w:rsid w:val="00AE5655"/>
    <w:rsid w:val="00AE60CD"/>
    <w:rsid w:val="00AE72B5"/>
    <w:rsid w:val="00AE79CF"/>
    <w:rsid w:val="00AF18C4"/>
    <w:rsid w:val="00AF1E70"/>
    <w:rsid w:val="00AF5D53"/>
    <w:rsid w:val="00B02545"/>
    <w:rsid w:val="00B027CD"/>
    <w:rsid w:val="00B03628"/>
    <w:rsid w:val="00B0483E"/>
    <w:rsid w:val="00B05CCE"/>
    <w:rsid w:val="00B105DE"/>
    <w:rsid w:val="00B111DB"/>
    <w:rsid w:val="00B112EB"/>
    <w:rsid w:val="00B11711"/>
    <w:rsid w:val="00B11D78"/>
    <w:rsid w:val="00B1756C"/>
    <w:rsid w:val="00B17B3A"/>
    <w:rsid w:val="00B20B8A"/>
    <w:rsid w:val="00B21984"/>
    <w:rsid w:val="00B22625"/>
    <w:rsid w:val="00B260D4"/>
    <w:rsid w:val="00B26A46"/>
    <w:rsid w:val="00B26FED"/>
    <w:rsid w:val="00B27546"/>
    <w:rsid w:val="00B304B1"/>
    <w:rsid w:val="00B36CA0"/>
    <w:rsid w:val="00B3724A"/>
    <w:rsid w:val="00B4019D"/>
    <w:rsid w:val="00B40BFF"/>
    <w:rsid w:val="00B4101E"/>
    <w:rsid w:val="00B42BFA"/>
    <w:rsid w:val="00B42F0A"/>
    <w:rsid w:val="00B44D97"/>
    <w:rsid w:val="00B467FC"/>
    <w:rsid w:val="00B47C85"/>
    <w:rsid w:val="00B55E58"/>
    <w:rsid w:val="00B560DF"/>
    <w:rsid w:val="00B60262"/>
    <w:rsid w:val="00B61F3B"/>
    <w:rsid w:val="00B62091"/>
    <w:rsid w:val="00B62450"/>
    <w:rsid w:val="00B63692"/>
    <w:rsid w:val="00B638A8"/>
    <w:rsid w:val="00B643E1"/>
    <w:rsid w:val="00B64D3E"/>
    <w:rsid w:val="00B65616"/>
    <w:rsid w:val="00B706EF"/>
    <w:rsid w:val="00B7088B"/>
    <w:rsid w:val="00B71361"/>
    <w:rsid w:val="00B729ED"/>
    <w:rsid w:val="00B7589B"/>
    <w:rsid w:val="00B75B5D"/>
    <w:rsid w:val="00B7698B"/>
    <w:rsid w:val="00B80059"/>
    <w:rsid w:val="00B805C2"/>
    <w:rsid w:val="00B80893"/>
    <w:rsid w:val="00B816DD"/>
    <w:rsid w:val="00B81BE2"/>
    <w:rsid w:val="00B8433A"/>
    <w:rsid w:val="00B84595"/>
    <w:rsid w:val="00B8628A"/>
    <w:rsid w:val="00B865DB"/>
    <w:rsid w:val="00B86B21"/>
    <w:rsid w:val="00B86B97"/>
    <w:rsid w:val="00B9068E"/>
    <w:rsid w:val="00B91C94"/>
    <w:rsid w:val="00B924DC"/>
    <w:rsid w:val="00B92627"/>
    <w:rsid w:val="00B9376D"/>
    <w:rsid w:val="00B95A62"/>
    <w:rsid w:val="00B962F3"/>
    <w:rsid w:val="00B968DB"/>
    <w:rsid w:val="00B969DD"/>
    <w:rsid w:val="00B979DF"/>
    <w:rsid w:val="00BA3573"/>
    <w:rsid w:val="00BA3CF7"/>
    <w:rsid w:val="00BA4C9A"/>
    <w:rsid w:val="00BA60C3"/>
    <w:rsid w:val="00BA60F8"/>
    <w:rsid w:val="00BA6385"/>
    <w:rsid w:val="00BB21F0"/>
    <w:rsid w:val="00BB25C5"/>
    <w:rsid w:val="00BB3259"/>
    <w:rsid w:val="00BB363D"/>
    <w:rsid w:val="00BB4552"/>
    <w:rsid w:val="00BB4F9C"/>
    <w:rsid w:val="00BB66DF"/>
    <w:rsid w:val="00BB7651"/>
    <w:rsid w:val="00BC05A5"/>
    <w:rsid w:val="00BC1055"/>
    <w:rsid w:val="00BC2839"/>
    <w:rsid w:val="00BC4466"/>
    <w:rsid w:val="00BC4891"/>
    <w:rsid w:val="00BC617E"/>
    <w:rsid w:val="00BC795F"/>
    <w:rsid w:val="00BD044A"/>
    <w:rsid w:val="00BD06A2"/>
    <w:rsid w:val="00BD0AF1"/>
    <w:rsid w:val="00BD1E38"/>
    <w:rsid w:val="00BD2B77"/>
    <w:rsid w:val="00BD4D75"/>
    <w:rsid w:val="00BD5CD9"/>
    <w:rsid w:val="00BD5E53"/>
    <w:rsid w:val="00BD63E7"/>
    <w:rsid w:val="00BD750A"/>
    <w:rsid w:val="00BD76ED"/>
    <w:rsid w:val="00BE069D"/>
    <w:rsid w:val="00BE2690"/>
    <w:rsid w:val="00BE58D6"/>
    <w:rsid w:val="00BE7B30"/>
    <w:rsid w:val="00BE7EC6"/>
    <w:rsid w:val="00BF06E0"/>
    <w:rsid w:val="00BF1306"/>
    <w:rsid w:val="00BF3D61"/>
    <w:rsid w:val="00BF6FF0"/>
    <w:rsid w:val="00BF791D"/>
    <w:rsid w:val="00C0067C"/>
    <w:rsid w:val="00C0069B"/>
    <w:rsid w:val="00C049D1"/>
    <w:rsid w:val="00C05565"/>
    <w:rsid w:val="00C07649"/>
    <w:rsid w:val="00C132A1"/>
    <w:rsid w:val="00C135D8"/>
    <w:rsid w:val="00C136F4"/>
    <w:rsid w:val="00C14073"/>
    <w:rsid w:val="00C1494E"/>
    <w:rsid w:val="00C15677"/>
    <w:rsid w:val="00C15777"/>
    <w:rsid w:val="00C15996"/>
    <w:rsid w:val="00C16094"/>
    <w:rsid w:val="00C20139"/>
    <w:rsid w:val="00C2152C"/>
    <w:rsid w:val="00C22407"/>
    <w:rsid w:val="00C231F9"/>
    <w:rsid w:val="00C24C5D"/>
    <w:rsid w:val="00C2580D"/>
    <w:rsid w:val="00C27647"/>
    <w:rsid w:val="00C27F0C"/>
    <w:rsid w:val="00C27F6B"/>
    <w:rsid w:val="00C30516"/>
    <w:rsid w:val="00C332A8"/>
    <w:rsid w:val="00C35EE1"/>
    <w:rsid w:val="00C36B68"/>
    <w:rsid w:val="00C375CF"/>
    <w:rsid w:val="00C37B47"/>
    <w:rsid w:val="00C42026"/>
    <w:rsid w:val="00C44B1C"/>
    <w:rsid w:val="00C46399"/>
    <w:rsid w:val="00C502C5"/>
    <w:rsid w:val="00C50E53"/>
    <w:rsid w:val="00C52672"/>
    <w:rsid w:val="00C529BB"/>
    <w:rsid w:val="00C54A94"/>
    <w:rsid w:val="00C55D3A"/>
    <w:rsid w:val="00C5709A"/>
    <w:rsid w:val="00C57A40"/>
    <w:rsid w:val="00C61D50"/>
    <w:rsid w:val="00C623C0"/>
    <w:rsid w:val="00C64183"/>
    <w:rsid w:val="00C65881"/>
    <w:rsid w:val="00C6742D"/>
    <w:rsid w:val="00C7059C"/>
    <w:rsid w:val="00C77C58"/>
    <w:rsid w:val="00C80146"/>
    <w:rsid w:val="00C80C6E"/>
    <w:rsid w:val="00C84470"/>
    <w:rsid w:val="00C85694"/>
    <w:rsid w:val="00C86D1F"/>
    <w:rsid w:val="00C87603"/>
    <w:rsid w:val="00C90233"/>
    <w:rsid w:val="00C90E5C"/>
    <w:rsid w:val="00C91E62"/>
    <w:rsid w:val="00C921FA"/>
    <w:rsid w:val="00C94FB7"/>
    <w:rsid w:val="00C963F3"/>
    <w:rsid w:val="00C96D0E"/>
    <w:rsid w:val="00C9705D"/>
    <w:rsid w:val="00C97454"/>
    <w:rsid w:val="00CA0268"/>
    <w:rsid w:val="00CA119C"/>
    <w:rsid w:val="00CA1512"/>
    <w:rsid w:val="00CA6E08"/>
    <w:rsid w:val="00CA7968"/>
    <w:rsid w:val="00CA7B5A"/>
    <w:rsid w:val="00CB3555"/>
    <w:rsid w:val="00CB63B4"/>
    <w:rsid w:val="00CB63CD"/>
    <w:rsid w:val="00CC7E17"/>
    <w:rsid w:val="00CD0B81"/>
    <w:rsid w:val="00CD1EEB"/>
    <w:rsid w:val="00CD1FDE"/>
    <w:rsid w:val="00CD363B"/>
    <w:rsid w:val="00CD5520"/>
    <w:rsid w:val="00CD74EE"/>
    <w:rsid w:val="00CD7C94"/>
    <w:rsid w:val="00CE1442"/>
    <w:rsid w:val="00CE3501"/>
    <w:rsid w:val="00CE3CC6"/>
    <w:rsid w:val="00CE4790"/>
    <w:rsid w:val="00CE5119"/>
    <w:rsid w:val="00CE5640"/>
    <w:rsid w:val="00CE5AEB"/>
    <w:rsid w:val="00CE6FB3"/>
    <w:rsid w:val="00CE7A9A"/>
    <w:rsid w:val="00CE7BFC"/>
    <w:rsid w:val="00CF1EF8"/>
    <w:rsid w:val="00CF2B7C"/>
    <w:rsid w:val="00CF2BC9"/>
    <w:rsid w:val="00CF43C9"/>
    <w:rsid w:val="00CF5335"/>
    <w:rsid w:val="00CF5AB8"/>
    <w:rsid w:val="00CF6984"/>
    <w:rsid w:val="00D002F0"/>
    <w:rsid w:val="00D00CA4"/>
    <w:rsid w:val="00D00F10"/>
    <w:rsid w:val="00D01E95"/>
    <w:rsid w:val="00D02059"/>
    <w:rsid w:val="00D02C02"/>
    <w:rsid w:val="00D05266"/>
    <w:rsid w:val="00D056B6"/>
    <w:rsid w:val="00D05BE3"/>
    <w:rsid w:val="00D07F5B"/>
    <w:rsid w:val="00D11A49"/>
    <w:rsid w:val="00D12A57"/>
    <w:rsid w:val="00D16267"/>
    <w:rsid w:val="00D1699E"/>
    <w:rsid w:val="00D17B52"/>
    <w:rsid w:val="00D21777"/>
    <w:rsid w:val="00D23E20"/>
    <w:rsid w:val="00D24718"/>
    <w:rsid w:val="00D27831"/>
    <w:rsid w:val="00D31247"/>
    <w:rsid w:val="00D31385"/>
    <w:rsid w:val="00D32042"/>
    <w:rsid w:val="00D32A6D"/>
    <w:rsid w:val="00D334AD"/>
    <w:rsid w:val="00D40BD8"/>
    <w:rsid w:val="00D41795"/>
    <w:rsid w:val="00D41930"/>
    <w:rsid w:val="00D45773"/>
    <w:rsid w:val="00D50689"/>
    <w:rsid w:val="00D50816"/>
    <w:rsid w:val="00D50CDE"/>
    <w:rsid w:val="00D521ED"/>
    <w:rsid w:val="00D523C4"/>
    <w:rsid w:val="00D52B3B"/>
    <w:rsid w:val="00D539F1"/>
    <w:rsid w:val="00D53DEE"/>
    <w:rsid w:val="00D54064"/>
    <w:rsid w:val="00D5418F"/>
    <w:rsid w:val="00D54D5C"/>
    <w:rsid w:val="00D54F97"/>
    <w:rsid w:val="00D562F8"/>
    <w:rsid w:val="00D57222"/>
    <w:rsid w:val="00D57BF2"/>
    <w:rsid w:val="00D625D4"/>
    <w:rsid w:val="00D63B89"/>
    <w:rsid w:val="00D648B2"/>
    <w:rsid w:val="00D65AE8"/>
    <w:rsid w:val="00D70263"/>
    <w:rsid w:val="00D718CA"/>
    <w:rsid w:val="00D72BB5"/>
    <w:rsid w:val="00D74361"/>
    <w:rsid w:val="00D74437"/>
    <w:rsid w:val="00D763EB"/>
    <w:rsid w:val="00D8091D"/>
    <w:rsid w:val="00D80C36"/>
    <w:rsid w:val="00D81382"/>
    <w:rsid w:val="00D81791"/>
    <w:rsid w:val="00D818E8"/>
    <w:rsid w:val="00D83C29"/>
    <w:rsid w:val="00D86653"/>
    <w:rsid w:val="00D87A07"/>
    <w:rsid w:val="00D87AE0"/>
    <w:rsid w:val="00D937B7"/>
    <w:rsid w:val="00DA2F17"/>
    <w:rsid w:val="00DA77FF"/>
    <w:rsid w:val="00DB1CA8"/>
    <w:rsid w:val="00DB2F8A"/>
    <w:rsid w:val="00DB65B2"/>
    <w:rsid w:val="00DB6C06"/>
    <w:rsid w:val="00DB7B94"/>
    <w:rsid w:val="00DC06BF"/>
    <w:rsid w:val="00DC06FC"/>
    <w:rsid w:val="00DC1E21"/>
    <w:rsid w:val="00DC484B"/>
    <w:rsid w:val="00DC5478"/>
    <w:rsid w:val="00DC58AE"/>
    <w:rsid w:val="00DC6840"/>
    <w:rsid w:val="00DC6B7D"/>
    <w:rsid w:val="00DC7F8C"/>
    <w:rsid w:val="00DD0252"/>
    <w:rsid w:val="00DD08DF"/>
    <w:rsid w:val="00DD1FC8"/>
    <w:rsid w:val="00DD31DA"/>
    <w:rsid w:val="00DD3214"/>
    <w:rsid w:val="00DD3C72"/>
    <w:rsid w:val="00DD573F"/>
    <w:rsid w:val="00DD5DD6"/>
    <w:rsid w:val="00DD6297"/>
    <w:rsid w:val="00DD6A39"/>
    <w:rsid w:val="00DD73C9"/>
    <w:rsid w:val="00DD7A28"/>
    <w:rsid w:val="00DD7EA9"/>
    <w:rsid w:val="00DD7FFE"/>
    <w:rsid w:val="00DE019C"/>
    <w:rsid w:val="00DE0D7C"/>
    <w:rsid w:val="00DE1742"/>
    <w:rsid w:val="00DE35FC"/>
    <w:rsid w:val="00DE4D1F"/>
    <w:rsid w:val="00DE6D4C"/>
    <w:rsid w:val="00DF46CF"/>
    <w:rsid w:val="00DF58E7"/>
    <w:rsid w:val="00DF59E8"/>
    <w:rsid w:val="00E01785"/>
    <w:rsid w:val="00E01AFE"/>
    <w:rsid w:val="00E022DB"/>
    <w:rsid w:val="00E0285C"/>
    <w:rsid w:val="00E02FA1"/>
    <w:rsid w:val="00E03C3F"/>
    <w:rsid w:val="00E059BD"/>
    <w:rsid w:val="00E05A23"/>
    <w:rsid w:val="00E104CF"/>
    <w:rsid w:val="00E10B96"/>
    <w:rsid w:val="00E10CDC"/>
    <w:rsid w:val="00E10E05"/>
    <w:rsid w:val="00E11D9D"/>
    <w:rsid w:val="00E12FB6"/>
    <w:rsid w:val="00E1338A"/>
    <w:rsid w:val="00E16E58"/>
    <w:rsid w:val="00E20D16"/>
    <w:rsid w:val="00E215A4"/>
    <w:rsid w:val="00E22FE3"/>
    <w:rsid w:val="00E240AA"/>
    <w:rsid w:val="00E25D27"/>
    <w:rsid w:val="00E25F2F"/>
    <w:rsid w:val="00E277B6"/>
    <w:rsid w:val="00E300E8"/>
    <w:rsid w:val="00E31868"/>
    <w:rsid w:val="00E32B6E"/>
    <w:rsid w:val="00E33D15"/>
    <w:rsid w:val="00E34E2F"/>
    <w:rsid w:val="00E3614A"/>
    <w:rsid w:val="00E36988"/>
    <w:rsid w:val="00E36D48"/>
    <w:rsid w:val="00E373FF"/>
    <w:rsid w:val="00E40C09"/>
    <w:rsid w:val="00E416A1"/>
    <w:rsid w:val="00E419E6"/>
    <w:rsid w:val="00E42AAE"/>
    <w:rsid w:val="00E4537B"/>
    <w:rsid w:val="00E50A6E"/>
    <w:rsid w:val="00E51543"/>
    <w:rsid w:val="00E519E6"/>
    <w:rsid w:val="00E52704"/>
    <w:rsid w:val="00E553C0"/>
    <w:rsid w:val="00E57CCA"/>
    <w:rsid w:val="00E6691E"/>
    <w:rsid w:val="00E7050F"/>
    <w:rsid w:val="00E7199F"/>
    <w:rsid w:val="00E74E0D"/>
    <w:rsid w:val="00E76034"/>
    <w:rsid w:val="00E76D1C"/>
    <w:rsid w:val="00E815E4"/>
    <w:rsid w:val="00E82AC9"/>
    <w:rsid w:val="00E836B1"/>
    <w:rsid w:val="00E85503"/>
    <w:rsid w:val="00E866AE"/>
    <w:rsid w:val="00E87C99"/>
    <w:rsid w:val="00E91635"/>
    <w:rsid w:val="00E91955"/>
    <w:rsid w:val="00E927F9"/>
    <w:rsid w:val="00E92B83"/>
    <w:rsid w:val="00E95D9B"/>
    <w:rsid w:val="00EA269D"/>
    <w:rsid w:val="00EA4478"/>
    <w:rsid w:val="00EA47AC"/>
    <w:rsid w:val="00EA5794"/>
    <w:rsid w:val="00EA5959"/>
    <w:rsid w:val="00EA7F00"/>
    <w:rsid w:val="00EB0EEF"/>
    <w:rsid w:val="00EB17D1"/>
    <w:rsid w:val="00EB1A44"/>
    <w:rsid w:val="00EB2C81"/>
    <w:rsid w:val="00EB34A2"/>
    <w:rsid w:val="00EB52E0"/>
    <w:rsid w:val="00EB5FD1"/>
    <w:rsid w:val="00EB74AA"/>
    <w:rsid w:val="00EB7AA1"/>
    <w:rsid w:val="00EB7D77"/>
    <w:rsid w:val="00EC0AAF"/>
    <w:rsid w:val="00EC1E57"/>
    <w:rsid w:val="00EC1EF5"/>
    <w:rsid w:val="00EC2A2F"/>
    <w:rsid w:val="00EC4366"/>
    <w:rsid w:val="00EC4718"/>
    <w:rsid w:val="00EC4EC3"/>
    <w:rsid w:val="00EC5AE8"/>
    <w:rsid w:val="00EC6B25"/>
    <w:rsid w:val="00EC6C2D"/>
    <w:rsid w:val="00ED2028"/>
    <w:rsid w:val="00ED2E10"/>
    <w:rsid w:val="00ED2E2B"/>
    <w:rsid w:val="00ED338C"/>
    <w:rsid w:val="00ED3E10"/>
    <w:rsid w:val="00ED47EE"/>
    <w:rsid w:val="00ED6159"/>
    <w:rsid w:val="00ED70CC"/>
    <w:rsid w:val="00EE1E5A"/>
    <w:rsid w:val="00EE29EA"/>
    <w:rsid w:val="00EE2CE6"/>
    <w:rsid w:val="00EE3246"/>
    <w:rsid w:val="00EE55FD"/>
    <w:rsid w:val="00EE5780"/>
    <w:rsid w:val="00EE64AA"/>
    <w:rsid w:val="00EE6AE8"/>
    <w:rsid w:val="00EE73C1"/>
    <w:rsid w:val="00EE7848"/>
    <w:rsid w:val="00EF03F8"/>
    <w:rsid w:val="00EF2139"/>
    <w:rsid w:val="00EF331A"/>
    <w:rsid w:val="00EF55A3"/>
    <w:rsid w:val="00F00816"/>
    <w:rsid w:val="00F03895"/>
    <w:rsid w:val="00F042A5"/>
    <w:rsid w:val="00F048C9"/>
    <w:rsid w:val="00F06CAA"/>
    <w:rsid w:val="00F11641"/>
    <w:rsid w:val="00F134FC"/>
    <w:rsid w:val="00F14EBE"/>
    <w:rsid w:val="00F16A5B"/>
    <w:rsid w:val="00F1764A"/>
    <w:rsid w:val="00F17E03"/>
    <w:rsid w:val="00F17E94"/>
    <w:rsid w:val="00F20B97"/>
    <w:rsid w:val="00F21EAC"/>
    <w:rsid w:val="00F22663"/>
    <w:rsid w:val="00F26367"/>
    <w:rsid w:val="00F30A68"/>
    <w:rsid w:val="00F30C4B"/>
    <w:rsid w:val="00F31D9C"/>
    <w:rsid w:val="00F3444A"/>
    <w:rsid w:val="00F3539B"/>
    <w:rsid w:val="00F35811"/>
    <w:rsid w:val="00F36DE5"/>
    <w:rsid w:val="00F36F80"/>
    <w:rsid w:val="00F37430"/>
    <w:rsid w:val="00F37785"/>
    <w:rsid w:val="00F37799"/>
    <w:rsid w:val="00F37CA8"/>
    <w:rsid w:val="00F4106B"/>
    <w:rsid w:val="00F41B53"/>
    <w:rsid w:val="00F43E51"/>
    <w:rsid w:val="00F45031"/>
    <w:rsid w:val="00F45127"/>
    <w:rsid w:val="00F45E80"/>
    <w:rsid w:val="00F472B3"/>
    <w:rsid w:val="00F4778C"/>
    <w:rsid w:val="00F47CE0"/>
    <w:rsid w:val="00F50B11"/>
    <w:rsid w:val="00F5448D"/>
    <w:rsid w:val="00F56D96"/>
    <w:rsid w:val="00F60057"/>
    <w:rsid w:val="00F62650"/>
    <w:rsid w:val="00F65053"/>
    <w:rsid w:val="00F65DFF"/>
    <w:rsid w:val="00F65F3D"/>
    <w:rsid w:val="00F67D5A"/>
    <w:rsid w:val="00F703BC"/>
    <w:rsid w:val="00F7102C"/>
    <w:rsid w:val="00F71971"/>
    <w:rsid w:val="00F71C98"/>
    <w:rsid w:val="00F71CFD"/>
    <w:rsid w:val="00F7247E"/>
    <w:rsid w:val="00F7291F"/>
    <w:rsid w:val="00F72D29"/>
    <w:rsid w:val="00F745AC"/>
    <w:rsid w:val="00F74B48"/>
    <w:rsid w:val="00F75417"/>
    <w:rsid w:val="00F75CED"/>
    <w:rsid w:val="00F77A70"/>
    <w:rsid w:val="00F814E2"/>
    <w:rsid w:val="00F82C79"/>
    <w:rsid w:val="00F83F97"/>
    <w:rsid w:val="00F85A98"/>
    <w:rsid w:val="00F85C25"/>
    <w:rsid w:val="00F96AA1"/>
    <w:rsid w:val="00F975FC"/>
    <w:rsid w:val="00FA1153"/>
    <w:rsid w:val="00FA3664"/>
    <w:rsid w:val="00FA5414"/>
    <w:rsid w:val="00FB2C87"/>
    <w:rsid w:val="00FB32AA"/>
    <w:rsid w:val="00FB3D4D"/>
    <w:rsid w:val="00FB6BC7"/>
    <w:rsid w:val="00FB7ADD"/>
    <w:rsid w:val="00FC58BF"/>
    <w:rsid w:val="00FD0C8B"/>
    <w:rsid w:val="00FD110C"/>
    <w:rsid w:val="00FD3F38"/>
    <w:rsid w:val="00FD62EB"/>
    <w:rsid w:val="00FD65C1"/>
    <w:rsid w:val="00FD7B71"/>
    <w:rsid w:val="00FD7D96"/>
    <w:rsid w:val="00FE136F"/>
    <w:rsid w:val="00FE2DAA"/>
    <w:rsid w:val="00FE506A"/>
    <w:rsid w:val="00FE5152"/>
    <w:rsid w:val="00FF2268"/>
    <w:rsid w:val="00FF3CB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35093B0"/>
  <w15:chartTrackingRefBased/>
  <w15:docId w15:val="{C740BF20-9E62-4A7E-99C0-804DD4A45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07F5D"/>
    <w:pPr>
      <w:spacing w:before="180" w:after="0" w:line="260" w:lineRule="exact"/>
    </w:pPr>
    <w:rPr>
      <w:sz w:val="20"/>
      <w:szCs w:val="20"/>
    </w:rPr>
  </w:style>
  <w:style w:type="paragraph" w:styleId="Titre1">
    <w:name w:val="heading 1"/>
    <w:next w:val="Corpsdetexte"/>
    <w:link w:val="Titre1Car"/>
    <w:uiPriority w:val="9"/>
    <w:semiHidden/>
    <w:qFormat/>
    <w:rsid w:val="0047465C"/>
    <w:pPr>
      <w:keepNext/>
      <w:keepLines/>
      <w:pageBreakBefore/>
      <w:numPr>
        <w:numId w:val="7"/>
      </w:numPr>
      <w:spacing w:before="720" w:after="540" w:line="240" w:lineRule="auto"/>
      <w:ind w:left="720" w:hanging="720"/>
      <w:outlineLvl w:val="0"/>
    </w:pPr>
    <w:rPr>
      <w:rFonts w:asciiTheme="majorHAnsi" w:eastAsiaTheme="majorEastAsia" w:hAnsiTheme="majorHAnsi" w:cstheme="majorBidi"/>
      <w:b/>
      <w:bCs/>
      <w:sz w:val="56"/>
      <w:szCs w:val="56"/>
    </w:rPr>
  </w:style>
  <w:style w:type="paragraph" w:styleId="Titre2">
    <w:name w:val="heading 2"/>
    <w:basedOn w:val="Titre1"/>
    <w:next w:val="Corpsdetexte"/>
    <w:link w:val="Titre2Car"/>
    <w:uiPriority w:val="9"/>
    <w:semiHidden/>
    <w:qFormat/>
    <w:rsid w:val="00895FFC"/>
    <w:pPr>
      <w:pageBreakBefore w:val="0"/>
      <w:numPr>
        <w:ilvl w:val="1"/>
      </w:numPr>
      <w:spacing w:before="270" w:after="180"/>
      <w:outlineLvl w:val="1"/>
    </w:pPr>
    <w:rPr>
      <w:sz w:val="30"/>
      <w:szCs w:val="30"/>
    </w:rPr>
  </w:style>
  <w:style w:type="paragraph" w:styleId="Titre3">
    <w:name w:val="heading 3"/>
    <w:basedOn w:val="Titre2"/>
    <w:next w:val="Corpsdetexte"/>
    <w:link w:val="Titre3Car"/>
    <w:uiPriority w:val="9"/>
    <w:semiHidden/>
    <w:qFormat/>
    <w:rsid w:val="00906BF7"/>
    <w:pPr>
      <w:numPr>
        <w:ilvl w:val="2"/>
      </w:numPr>
      <w:spacing w:after="90"/>
      <w:ind w:left="720" w:hanging="720"/>
      <w:outlineLvl w:val="2"/>
    </w:pPr>
    <w:rPr>
      <w:sz w:val="23"/>
      <w:szCs w:val="23"/>
    </w:rPr>
  </w:style>
  <w:style w:type="paragraph" w:styleId="Titre4">
    <w:name w:val="heading 4"/>
    <w:basedOn w:val="Normal"/>
    <w:next w:val="Normal"/>
    <w:link w:val="Titre4Car"/>
    <w:uiPriority w:val="9"/>
    <w:semiHidden/>
    <w:qFormat/>
    <w:rsid w:val="0047465C"/>
    <w:pPr>
      <w:keepNext/>
      <w:keepLines/>
      <w:numPr>
        <w:ilvl w:val="3"/>
        <w:numId w:val="7"/>
      </w:numPr>
      <w:spacing w:before="270" w:after="90"/>
      <w:ind w:left="720" w:hanging="720"/>
      <w:outlineLvl w:val="3"/>
    </w:pPr>
    <w:rPr>
      <w:rFonts w:asciiTheme="majorHAnsi" w:eastAsiaTheme="majorEastAsia" w:hAnsiTheme="majorHAnsi" w:cstheme="majorBidi"/>
      <w:b/>
      <w:bCs/>
    </w:rPr>
  </w:style>
  <w:style w:type="paragraph" w:styleId="Titre5">
    <w:name w:val="heading 5"/>
    <w:basedOn w:val="Normal"/>
    <w:next w:val="Normal"/>
    <w:link w:val="Titre5Car"/>
    <w:uiPriority w:val="9"/>
    <w:semiHidden/>
    <w:unhideWhenUsed/>
    <w:qFormat/>
    <w:rsid w:val="00675D63"/>
    <w:pPr>
      <w:keepNext/>
      <w:keepLines/>
      <w:numPr>
        <w:ilvl w:val="4"/>
        <w:numId w:val="7"/>
      </w:numPr>
      <w:spacing w:before="40"/>
      <w:outlineLvl w:val="4"/>
    </w:pPr>
    <w:rPr>
      <w:rFonts w:asciiTheme="majorHAnsi" w:eastAsiaTheme="majorEastAsia" w:hAnsiTheme="majorHAnsi" w:cstheme="majorBidi"/>
      <w:color w:val="4488CD" w:themeColor="accent1" w:themeShade="BF"/>
    </w:rPr>
  </w:style>
  <w:style w:type="paragraph" w:styleId="Titre6">
    <w:name w:val="heading 6"/>
    <w:basedOn w:val="Normal"/>
    <w:next w:val="Normal"/>
    <w:link w:val="Titre6Car"/>
    <w:uiPriority w:val="9"/>
    <w:semiHidden/>
    <w:unhideWhenUsed/>
    <w:qFormat/>
    <w:rsid w:val="00675D63"/>
    <w:pPr>
      <w:keepNext/>
      <w:keepLines/>
      <w:numPr>
        <w:ilvl w:val="5"/>
        <w:numId w:val="7"/>
      </w:numPr>
      <w:spacing w:before="40"/>
      <w:outlineLvl w:val="5"/>
    </w:pPr>
    <w:rPr>
      <w:rFonts w:asciiTheme="majorHAnsi" w:eastAsiaTheme="majorEastAsia" w:hAnsiTheme="majorHAnsi" w:cstheme="majorBidi"/>
      <w:color w:val="265A90" w:themeColor="accent1" w:themeShade="7F"/>
    </w:rPr>
  </w:style>
  <w:style w:type="paragraph" w:styleId="Titre7">
    <w:name w:val="heading 7"/>
    <w:basedOn w:val="Normal"/>
    <w:next w:val="Normal"/>
    <w:link w:val="Titre7Car"/>
    <w:uiPriority w:val="9"/>
    <w:semiHidden/>
    <w:unhideWhenUsed/>
    <w:qFormat/>
    <w:rsid w:val="00675D63"/>
    <w:pPr>
      <w:keepNext/>
      <w:keepLines/>
      <w:numPr>
        <w:ilvl w:val="6"/>
        <w:numId w:val="7"/>
      </w:numPr>
      <w:spacing w:before="40"/>
      <w:outlineLvl w:val="6"/>
    </w:pPr>
    <w:rPr>
      <w:rFonts w:asciiTheme="majorHAnsi" w:eastAsiaTheme="majorEastAsia" w:hAnsiTheme="majorHAnsi" w:cstheme="majorBidi"/>
      <w:i/>
      <w:iCs/>
      <w:color w:val="265A90" w:themeColor="accent1" w:themeShade="7F"/>
    </w:rPr>
  </w:style>
  <w:style w:type="paragraph" w:styleId="Titre8">
    <w:name w:val="heading 8"/>
    <w:basedOn w:val="Normal"/>
    <w:next w:val="Normal"/>
    <w:link w:val="Titre8Car"/>
    <w:uiPriority w:val="9"/>
    <w:semiHidden/>
    <w:unhideWhenUsed/>
    <w:qFormat/>
    <w:rsid w:val="00675D63"/>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75D63"/>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semiHidden/>
    <w:qFormat/>
    <w:rsid w:val="00CD74EE"/>
    <w:pPr>
      <w:spacing w:before="10840" w:after="480" w:line="1000" w:lineRule="exact"/>
      <w:ind w:left="-115"/>
      <w:contextualSpacing/>
    </w:pPr>
    <w:rPr>
      <w:rFonts w:asciiTheme="majorHAnsi" w:eastAsiaTheme="majorEastAsia" w:hAnsiTheme="majorHAnsi" w:cstheme="majorBidi"/>
      <w:b/>
      <w:noProof/>
      <w:color w:val="FFFFFF" w:themeColor="background1"/>
      <w:spacing w:val="-10"/>
      <w:kern w:val="28"/>
      <w:sz w:val="72"/>
      <w:szCs w:val="72"/>
    </w:rPr>
  </w:style>
  <w:style w:type="character" w:customStyle="1" w:styleId="TitreCar">
    <w:name w:val="Titre Car"/>
    <w:basedOn w:val="Policepardfaut"/>
    <w:link w:val="Titre"/>
    <w:uiPriority w:val="10"/>
    <w:semiHidden/>
    <w:rsid w:val="00CD74EE"/>
    <w:rPr>
      <w:rFonts w:asciiTheme="majorHAnsi" w:eastAsiaTheme="majorEastAsia" w:hAnsiTheme="majorHAnsi" w:cstheme="majorBidi"/>
      <w:b/>
      <w:noProof/>
      <w:color w:val="FFFFFF" w:themeColor="background1"/>
      <w:spacing w:val="-10"/>
      <w:kern w:val="28"/>
      <w:sz w:val="72"/>
      <w:szCs w:val="72"/>
    </w:rPr>
  </w:style>
  <w:style w:type="paragraph" w:customStyle="1" w:styleId="Sous-titredecontenu">
    <w:name w:val="Sous-titre de contenu"/>
    <w:semiHidden/>
    <w:qFormat/>
    <w:rsid w:val="00115AA0"/>
    <w:pPr>
      <w:spacing w:before="300" w:after="60"/>
    </w:pPr>
    <w:rPr>
      <w:rFonts w:eastAsiaTheme="minorEastAsia" w:cstheme="minorHAnsi"/>
      <w:b/>
      <w:bCs/>
      <w:color w:val="004C99"/>
      <w:sz w:val="23"/>
      <w:szCs w:val="23"/>
      <w:lang w:eastAsia="fr-CA"/>
    </w:rPr>
  </w:style>
  <w:style w:type="paragraph" w:customStyle="1" w:styleId="Titre3sansnumrotation">
    <w:name w:val="Titre 3 sans numérotation"/>
    <w:basedOn w:val="Titre2sansnumrotation"/>
    <w:next w:val="Corpsdetexte"/>
    <w:qFormat/>
    <w:rsid w:val="004572FC"/>
    <w:pPr>
      <w:spacing w:after="90"/>
    </w:pPr>
    <w:rPr>
      <w:sz w:val="23"/>
      <w:szCs w:val="23"/>
    </w:rPr>
  </w:style>
  <w:style w:type="paragraph" w:styleId="Sansinterligne">
    <w:name w:val="No Spacing"/>
    <w:uiPriority w:val="9"/>
    <w:qFormat/>
    <w:rsid w:val="000D15A5"/>
    <w:pPr>
      <w:spacing w:after="0" w:line="240" w:lineRule="auto"/>
    </w:pPr>
    <w:rPr>
      <w:sz w:val="20"/>
    </w:rPr>
  </w:style>
  <w:style w:type="character" w:styleId="Textedelespacerserv">
    <w:name w:val="Placeholder Text"/>
    <w:basedOn w:val="Policepardfaut"/>
    <w:uiPriority w:val="99"/>
    <w:semiHidden/>
    <w:rsid w:val="002C51FA"/>
    <w:rPr>
      <w:color w:val="808080"/>
    </w:rPr>
  </w:style>
  <w:style w:type="table" w:styleId="Grilledutableau">
    <w:name w:val="Table Grid"/>
    <w:basedOn w:val="TableauNormal"/>
    <w:uiPriority w:val="39"/>
    <w:rsid w:val="00024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semiHidden/>
    <w:rsid w:val="0047465C"/>
    <w:rPr>
      <w:rFonts w:asciiTheme="majorHAnsi" w:eastAsiaTheme="majorEastAsia" w:hAnsiTheme="majorHAnsi" w:cstheme="majorBidi"/>
      <w:b/>
      <w:bCs/>
      <w:sz w:val="56"/>
      <w:szCs w:val="56"/>
    </w:rPr>
  </w:style>
  <w:style w:type="paragraph" w:customStyle="1" w:styleId="Titre1sansnumrotationblanc">
    <w:name w:val="Titre 1 sans numérotation blanc"/>
    <w:basedOn w:val="Titre1"/>
    <w:next w:val="Corpsdetexte"/>
    <w:qFormat/>
    <w:rsid w:val="00E4537B"/>
    <w:pPr>
      <w:numPr>
        <w:numId w:val="0"/>
      </w:numPr>
      <w:spacing w:before="180" w:after="2400" w:line="620" w:lineRule="exact"/>
      <w:outlineLvl w:val="9"/>
    </w:pPr>
    <w:rPr>
      <w:bCs w:val="0"/>
      <w:color w:val="FFFFFF" w:themeColor="background1"/>
    </w:rPr>
  </w:style>
  <w:style w:type="paragraph" w:styleId="Corpsdetexte">
    <w:name w:val="Body Text"/>
    <w:basedOn w:val="Normal"/>
    <w:link w:val="CorpsdetexteCar"/>
    <w:uiPriority w:val="1"/>
    <w:rsid w:val="00B560DF"/>
    <w:pPr>
      <w:spacing w:after="180" w:line="264" w:lineRule="auto"/>
    </w:pPr>
  </w:style>
  <w:style w:type="character" w:customStyle="1" w:styleId="CorpsdetexteCar">
    <w:name w:val="Corps de texte Car"/>
    <w:basedOn w:val="Policepardfaut"/>
    <w:link w:val="Corpsdetexte"/>
    <w:uiPriority w:val="1"/>
    <w:rsid w:val="00F472B3"/>
    <w:rPr>
      <w:sz w:val="20"/>
      <w:szCs w:val="20"/>
    </w:rPr>
  </w:style>
  <w:style w:type="paragraph" w:styleId="Corpsdetexte2">
    <w:name w:val="Body Text 2"/>
    <w:basedOn w:val="Corpsdetexte"/>
    <w:link w:val="Corpsdetexte2Car"/>
    <w:uiPriority w:val="99"/>
    <w:semiHidden/>
    <w:unhideWhenUsed/>
    <w:rsid w:val="00DC1E21"/>
    <w:pPr>
      <w:spacing w:after="120" w:line="480" w:lineRule="auto"/>
    </w:pPr>
  </w:style>
  <w:style w:type="character" w:customStyle="1" w:styleId="Corpsdetexte2Car">
    <w:name w:val="Corps de texte 2 Car"/>
    <w:basedOn w:val="Policepardfaut"/>
    <w:link w:val="Corpsdetexte2"/>
    <w:uiPriority w:val="99"/>
    <w:semiHidden/>
    <w:rsid w:val="00DC1E21"/>
    <w:rPr>
      <w:sz w:val="20"/>
      <w:szCs w:val="20"/>
    </w:rPr>
  </w:style>
  <w:style w:type="paragraph" w:styleId="Corpsdetexte3">
    <w:name w:val="Body Text 3"/>
    <w:basedOn w:val="Corpsdetexte2"/>
    <w:link w:val="Corpsdetexte3Car"/>
    <w:uiPriority w:val="99"/>
    <w:semiHidden/>
    <w:unhideWhenUsed/>
    <w:rsid w:val="00DC1E21"/>
    <w:rPr>
      <w:sz w:val="16"/>
      <w:szCs w:val="16"/>
    </w:rPr>
  </w:style>
  <w:style w:type="character" w:customStyle="1" w:styleId="Corpsdetexte3Car">
    <w:name w:val="Corps de texte 3 Car"/>
    <w:basedOn w:val="Policepardfaut"/>
    <w:link w:val="Corpsdetexte3"/>
    <w:uiPriority w:val="99"/>
    <w:semiHidden/>
    <w:rsid w:val="00DC1E21"/>
    <w:rPr>
      <w:sz w:val="16"/>
      <w:szCs w:val="16"/>
    </w:rPr>
  </w:style>
  <w:style w:type="character" w:customStyle="1" w:styleId="Titre2Car">
    <w:name w:val="Titre 2 Car"/>
    <w:basedOn w:val="Policepardfaut"/>
    <w:link w:val="Titre2"/>
    <w:uiPriority w:val="9"/>
    <w:semiHidden/>
    <w:rsid w:val="00F472B3"/>
    <w:rPr>
      <w:rFonts w:asciiTheme="majorHAnsi" w:eastAsiaTheme="majorEastAsia" w:hAnsiTheme="majorHAnsi" w:cstheme="majorBidi"/>
      <w:b/>
      <w:bCs/>
      <w:sz w:val="30"/>
      <w:szCs w:val="30"/>
    </w:rPr>
  </w:style>
  <w:style w:type="character" w:customStyle="1" w:styleId="Titre3Car">
    <w:name w:val="Titre 3 Car"/>
    <w:basedOn w:val="Policepardfaut"/>
    <w:link w:val="Titre3"/>
    <w:uiPriority w:val="9"/>
    <w:semiHidden/>
    <w:rsid w:val="00F472B3"/>
    <w:rPr>
      <w:rFonts w:asciiTheme="majorHAnsi" w:eastAsiaTheme="majorEastAsia" w:hAnsiTheme="majorHAnsi" w:cstheme="majorBidi"/>
      <w:b/>
      <w:bCs/>
      <w:sz w:val="23"/>
      <w:szCs w:val="23"/>
    </w:rPr>
  </w:style>
  <w:style w:type="character" w:customStyle="1" w:styleId="Titre4Car">
    <w:name w:val="Titre 4 Car"/>
    <w:basedOn w:val="Policepardfaut"/>
    <w:link w:val="Titre4"/>
    <w:uiPriority w:val="9"/>
    <w:semiHidden/>
    <w:rsid w:val="0047465C"/>
    <w:rPr>
      <w:rFonts w:asciiTheme="majorHAnsi" w:eastAsiaTheme="majorEastAsia" w:hAnsiTheme="majorHAnsi" w:cstheme="majorBidi"/>
      <w:b/>
      <w:bCs/>
      <w:sz w:val="20"/>
      <w:szCs w:val="20"/>
    </w:rPr>
  </w:style>
  <w:style w:type="character" w:customStyle="1" w:styleId="Titre5Car">
    <w:name w:val="Titre 5 Car"/>
    <w:basedOn w:val="Policepardfaut"/>
    <w:link w:val="Titre5"/>
    <w:uiPriority w:val="9"/>
    <w:semiHidden/>
    <w:rsid w:val="00675D63"/>
    <w:rPr>
      <w:rFonts w:asciiTheme="majorHAnsi" w:eastAsiaTheme="majorEastAsia" w:hAnsiTheme="majorHAnsi" w:cstheme="majorBidi"/>
      <w:color w:val="4488CD" w:themeColor="accent1" w:themeShade="BF"/>
      <w:sz w:val="20"/>
      <w:szCs w:val="20"/>
    </w:rPr>
  </w:style>
  <w:style w:type="character" w:customStyle="1" w:styleId="Titre6Car">
    <w:name w:val="Titre 6 Car"/>
    <w:basedOn w:val="Policepardfaut"/>
    <w:link w:val="Titre6"/>
    <w:uiPriority w:val="9"/>
    <w:semiHidden/>
    <w:rsid w:val="00675D63"/>
    <w:rPr>
      <w:rFonts w:asciiTheme="majorHAnsi" w:eastAsiaTheme="majorEastAsia" w:hAnsiTheme="majorHAnsi" w:cstheme="majorBidi"/>
      <w:color w:val="265A90" w:themeColor="accent1" w:themeShade="7F"/>
      <w:sz w:val="20"/>
      <w:szCs w:val="20"/>
    </w:rPr>
  </w:style>
  <w:style w:type="character" w:customStyle="1" w:styleId="Titre7Car">
    <w:name w:val="Titre 7 Car"/>
    <w:basedOn w:val="Policepardfaut"/>
    <w:link w:val="Titre7"/>
    <w:uiPriority w:val="9"/>
    <w:semiHidden/>
    <w:rsid w:val="00675D63"/>
    <w:rPr>
      <w:rFonts w:asciiTheme="majorHAnsi" w:eastAsiaTheme="majorEastAsia" w:hAnsiTheme="majorHAnsi" w:cstheme="majorBidi"/>
      <w:i/>
      <w:iCs/>
      <w:color w:val="265A90" w:themeColor="accent1" w:themeShade="7F"/>
      <w:sz w:val="20"/>
      <w:szCs w:val="20"/>
    </w:rPr>
  </w:style>
  <w:style w:type="character" w:customStyle="1" w:styleId="Titre8Car">
    <w:name w:val="Titre 8 Car"/>
    <w:basedOn w:val="Policepardfaut"/>
    <w:link w:val="Titre8"/>
    <w:uiPriority w:val="9"/>
    <w:semiHidden/>
    <w:rsid w:val="00675D6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75D63"/>
    <w:rPr>
      <w:rFonts w:asciiTheme="majorHAnsi" w:eastAsiaTheme="majorEastAsia" w:hAnsiTheme="majorHAnsi" w:cstheme="majorBidi"/>
      <w:i/>
      <w:iCs/>
      <w:color w:val="272727" w:themeColor="text1" w:themeTint="D8"/>
      <w:sz w:val="21"/>
      <w:szCs w:val="21"/>
    </w:rPr>
  </w:style>
  <w:style w:type="paragraph" w:customStyle="1" w:styleId="Titre2sansnumrotation">
    <w:name w:val="Titre 2 sans numérotation"/>
    <w:basedOn w:val="Titre2"/>
    <w:next w:val="Corpsdetexte"/>
    <w:qFormat/>
    <w:rsid w:val="00F67D5A"/>
    <w:pPr>
      <w:numPr>
        <w:ilvl w:val="0"/>
        <w:numId w:val="0"/>
      </w:numPr>
    </w:pPr>
  </w:style>
  <w:style w:type="paragraph" w:customStyle="1" w:styleId="Titre4sansnumrotation">
    <w:name w:val="Titre 4 sans numérotation"/>
    <w:basedOn w:val="Titre3sansnumrotation"/>
    <w:next w:val="Corpsdetexte"/>
    <w:qFormat/>
    <w:rsid w:val="006E50E0"/>
    <w:rPr>
      <w:sz w:val="20"/>
      <w:szCs w:val="20"/>
    </w:rPr>
  </w:style>
  <w:style w:type="paragraph" w:styleId="Notedebasdepage">
    <w:name w:val="footnote text"/>
    <w:link w:val="NotedebasdepageCar"/>
    <w:uiPriority w:val="99"/>
    <w:semiHidden/>
    <w:rsid w:val="00422A8A"/>
    <w:pPr>
      <w:spacing w:after="0" w:line="240" w:lineRule="auto"/>
      <w:ind w:left="187" w:hanging="187"/>
    </w:pPr>
    <w:rPr>
      <w:sz w:val="14"/>
      <w:szCs w:val="14"/>
    </w:rPr>
  </w:style>
  <w:style w:type="character" w:customStyle="1" w:styleId="NotedebasdepageCar">
    <w:name w:val="Note de bas de page Car"/>
    <w:basedOn w:val="Policepardfaut"/>
    <w:link w:val="Notedebasdepage"/>
    <w:uiPriority w:val="99"/>
    <w:semiHidden/>
    <w:rsid w:val="00924F9C"/>
    <w:rPr>
      <w:sz w:val="14"/>
      <w:szCs w:val="14"/>
    </w:rPr>
  </w:style>
  <w:style w:type="character" w:styleId="Appelnotedebasdep">
    <w:name w:val="footnote reference"/>
    <w:basedOn w:val="Policepardfaut"/>
    <w:uiPriority w:val="99"/>
    <w:semiHidden/>
    <w:rsid w:val="0041477F"/>
    <w:rPr>
      <w:rFonts w:ascii="Arial" w:hAnsi="Arial"/>
      <w:vertAlign w:val="superscript"/>
    </w:rPr>
  </w:style>
  <w:style w:type="paragraph" w:styleId="Pieddepage">
    <w:name w:val="footer"/>
    <w:basedOn w:val="Normal"/>
    <w:link w:val="PieddepageCar"/>
    <w:uiPriority w:val="99"/>
    <w:semiHidden/>
    <w:rsid w:val="0000783A"/>
    <w:pPr>
      <w:tabs>
        <w:tab w:val="center" w:pos="4680"/>
        <w:tab w:val="right" w:pos="9360"/>
      </w:tabs>
      <w:spacing w:before="0" w:line="240" w:lineRule="auto"/>
    </w:pPr>
    <w:rPr>
      <w:sz w:val="16"/>
    </w:rPr>
  </w:style>
  <w:style w:type="character" w:customStyle="1" w:styleId="PieddepageCar">
    <w:name w:val="Pied de page Car"/>
    <w:basedOn w:val="Policepardfaut"/>
    <w:link w:val="Pieddepage"/>
    <w:uiPriority w:val="99"/>
    <w:semiHidden/>
    <w:rsid w:val="00924F9C"/>
    <w:rPr>
      <w:sz w:val="16"/>
      <w:szCs w:val="20"/>
    </w:rPr>
  </w:style>
  <w:style w:type="paragraph" w:styleId="Sous-titre">
    <w:name w:val="Subtitle"/>
    <w:basedOn w:val="Corpsdetexte"/>
    <w:next w:val="Normal"/>
    <w:link w:val="Sous-titreCar"/>
    <w:semiHidden/>
    <w:qFormat/>
    <w:rsid w:val="00C44B1C"/>
    <w:pPr>
      <w:spacing w:before="11340" w:after="600"/>
      <w:ind w:right="-119"/>
      <w:jc w:val="right"/>
    </w:pPr>
    <w:rPr>
      <w:b/>
      <w:bCs/>
      <w:sz w:val="32"/>
      <w:szCs w:val="32"/>
    </w:rPr>
  </w:style>
  <w:style w:type="character" w:customStyle="1" w:styleId="Sous-titreCar">
    <w:name w:val="Sous-titre Car"/>
    <w:basedOn w:val="Policepardfaut"/>
    <w:link w:val="Sous-titre"/>
    <w:semiHidden/>
    <w:rsid w:val="00F472B3"/>
    <w:rPr>
      <w:b/>
      <w:bCs/>
      <w:sz w:val="32"/>
      <w:szCs w:val="32"/>
    </w:rPr>
  </w:style>
  <w:style w:type="paragraph" w:styleId="En-tte">
    <w:name w:val="header"/>
    <w:basedOn w:val="Normal"/>
    <w:link w:val="En-tteCar"/>
    <w:uiPriority w:val="99"/>
    <w:semiHidden/>
    <w:rsid w:val="0000783A"/>
    <w:pPr>
      <w:tabs>
        <w:tab w:val="center" w:pos="4680"/>
        <w:tab w:val="right" w:pos="9360"/>
      </w:tabs>
      <w:spacing w:before="0" w:line="240" w:lineRule="auto"/>
    </w:pPr>
  </w:style>
  <w:style w:type="character" w:customStyle="1" w:styleId="En-tteCar">
    <w:name w:val="En-tête Car"/>
    <w:basedOn w:val="Policepardfaut"/>
    <w:link w:val="En-tte"/>
    <w:uiPriority w:val="99"/>
    <w:semiHidden/>
    <w:rsid w:val="00924F9C"/>
    <w:rPr>
      <w:sz w:val="20"/>
      <w:szCs w:val="20"/>
    </w:rPr>
  </w:style>
  <w:style w:type="paragraph" w:customStyle="1" w:styleId="Lignevide">
    <w:name w:val="Ligne vide"/>
    <w:basedOn w:val="Pieddepage"/>
    <w:uiPriority w:val="9"/>
    <w:qFormat/>
    <w:rsid w:val="0000783A"/>
    <w:rPr>
      <w:sz w:val="2"/>
    </w:rPr>
  </w:style>
  <w:style w:type="paragraph" w:customStyle="1" w:styleId="Service">
    <w:name w:val="Service"/>
    <w:basedOn w:val="Corpsdetexte"/>
    <w:semiHidden/>
    <w:qFormat/>
    <w:rsid w:val="00EA5959"/>
    <w:pPr>
      <w:spacing w:after="0"/>
    </w:pPr>
  </w:style>
  <w:style w:type="paragraph" w:customStyle="1" w:styleId="Listepuce1">
    <w:name w:val="Liste à puce 1"/>
    <w:basedOn w:val="Corpsdetexte"/>
    <w:uiPriority w:val="1"/>
    <w:qFormat/>
    <w:rsid w:val="00A040E0"/>
    <w:pPr>
      <w:numPr>
        <w:numId w:val="8"/>
      </w:numPr>
      <w:spacing w:before="80" w:after="0"/>
      <w:ind w:left="274" w:hanging="274"/>
    </w:pPr>
    <w:rPr>
      <w:rFonts w:eastAsia="Times New Roman" w:cstheme="minorHAnsi"/>
      <w:color w:val="000000" w:themeColor="text1"/>
    </w:rPr>
  </w:style>
  <w:style w:type="paragraph" w:customStyle="1" w:styleId="Listepuce2">
    <w:name w:val="Liste à puce 2"/>
    <w:basedOn w:val="Listepuce1"/>
    <w:uiPriority w:val="1"/>
    <w:qFormat/>
    <w:rsid w:val="00A040E0"/>
    <w:pPr>
      <w:numPr>
        <w:numId w:val="9"/>
      </w:numPr>
      <w:ind w:left="619" w:hanging="187"/>
    </w:pPr>
  </w:style>
  <w:style w:type="paragraph" w:customStyle="1" w:styleId="NoteSourcenumrote">
    <w:name w:val="Note/Source numérotée"/>
    <w:basedOn w:val="NoteSource"/>
    <w:uiPriority w:val="9"/>
    <w:qFormat/>
    <w:rsid w:val="005625EE"/>
    <w:pPr>
      <w:numPr>
        <w:numId w:val="10"/>
      </w:numPr>
      <w:ind w:left="187" w:hanging="187"/>
    </w:pPr>
  </w:style>
  <w:style w:type="paragraph" w:customStyle="1" w:styleId="NoteSource">
    <w:name w:val="Note/Source"/>
    <w:basedOn w:val="Normal"/>
    <w:next w:val="Corpsdetexte"/>
    <w:uiPriority w:val="9"/>
    <w:qFormat/>
    <w:rsid w:val="005625EE"/>
    <w:pPr>
      <w:spacing w:before="200" w:after="300" w:line="240" w:lineRule="auto"/>
    </w:pPr>
    <w:rPr>
      <w:rFonts w:eastAsia="Times New Roman" w:cstheme="minorHAnsi"/>
      <w:color w:val="000000" w:themeColor="text1"/>
      <w:sz w:val="14"/>
      <w:szCs w:val="14"/>
    </w:rPr>
  </w:style>
  <w:style w:type="paragraph" w:customStyle="1" w:styleId="Exergue">
    <w:name w:val="Exergue"/>
    <w:uiPriority w:val="9"/>
    <w:qFormat/>
    <w:rsid w:val="00B4019D"/>
    <w:pPr>
      <w:spacing w:before="440" w:after="440" w:line="264" w:lineRule="auto"/>
    </w:pPr>
    <w:rPr>
      <w:b/>
      <w:bCs/>
      <w:color w:val="00505A"/>
      <w:sz w:val="23"/>
      <w:szCs w:val="23"/>
    </w:rPr>
  </w:style>
  <w:style w:type="paragraph" w:customStyle="1" w:styleId="Tableautextecentre">
    <w:name w:val="Tableau texte centre"/>
    <w:basedOn w:val="Normal"/>
    <w:uiPriority w:val="6"/>
    <w:qFormat/>
    <w:rsid w:val="00007794"/>
    <w:pPr>
      <w:spacing w:before="0" w:line="240" w:lineRule="auto"/>
      <w:jc w:val="center"/>
    </w:pPr>
    <w:rPr>
      <w:rFonts w:eastAsia="Times New Roman" w:cs="Arial (Corps)"/>
      <w:color w:val="000000" w:themeColor="text1"/>
    </w:rPr>
  </w:style>
  <w:style w:type="paragraph" w:customStyle="1" w:styleId="Tableautitrecolonnecentre">
    <w:name w:val="Tableau titre colonne centre"/>
    <w:basedOn w:val="Normal"/>
    <w:uiPriority w:val="6"/>
    <w:qFormat/>
    <w:rsid w:val="007A547B"/>
    <w:pPr>
      <w:spacing w:before="0"/>
      <w:jc w:val="center"/>
    </w:pPr>
    <w:rPr>
      <w:color w:val="FFFFFF" w:themeColor="background1"/>
    </w:rPr>
  </w:style>
  <w:style w:type="table" w:styleId="Tableausimple2">
    <w:name w:val="Plain Table 2"/>
    <w:basedOn w:val="TableauNormal"/>
    <w:uiPriority w:val="42"/>
    <w:rsid w:val="008F5B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autextegauche">
    <w:name w:val="Tableau texte gauche"/>
    <w:basedOn w:val="Tableautextecentre"/>
    <w:uiPriority w:val="6"/>
    <w:qFormat/>
    <w:rsid w:val="00F745AC"/>
    <w:pPr>
      <w:jc w:val="left"/>
    </w:pPr>
  </w:style>
  <w:style w:type="table" w:styleId="TableauListe3-Accentuation4">
    <w:name w:val="List Table 3 Accent 4"/>
    <w:basedOn w:val="TableauNormal"/>
    <w:uiPriority w:val="48"/>
    <w:rsid w:val="00352D0F"/>
    <w:pPr>
      <w:spacing w:after="0" w:line="240" w:lineRule="auto"/>
    </w:pPr>
    <w:tblPr>
      <w:tblStyleRowBandSize w:val="1"/>
      <w:tblStyleColBandSize w:val="1"/>
      <w:tblBorders>
        <w:top w:val="single" w:sz="4" w:space="0" w:color="FFB91E" w:themeColor="accent4"/>
        <w:left w:val="single" w:sz="4" w:space="0" w:color="FFB91E" w:themeColor="accent4"/>
        <w:bottom w:val="single" w:sz="4" w:space="0" w:color="FFB91E" w:themeColor="accent4"/>
        <w:right w:val="single" w:sz="4" w:space="0" w:color="FFB91E" w:themeColor="accent4"/>
      </w:tblBorders>
    </w:tblPr>
    <w:tblStylePr w:type="firstRow">
      <w:rPr>
        <w:b/>
        <w:bCs/>
        <w:color w:val="FFFFFF" w:themeColor="background1"/>
      </w:rPr>
      <w:tblPr/>
      <w:tcPr>
        <w:shd w:val="clear" w:color="auto" w:fill="FFB91E" w:themeFill="accent4"/>
      </w:tcPr>
    </w:tblStylePr>
    <w:tblStylePr w:type="lastRow">
      <w:rPr>
        <w:b/>
        <w:bCs/>
      </w:rPr>
      <w:tblPr/>
      <w:tcPr>
        <w:tcBorders>
          <w:top w:val="nil"/>
          <w:left w:val="nil"/>
          <w:bottom w:val="nil"/>
          <w:right w:val="nil"/>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91E" w:themeColor="accent4"/>
          <w:right w:val="single" w:sz="4" w:space="0" w:color="FFB91E" w:themeColor="accent4"/>
        </w:tcBorders>
      </w:tcPr>
    </w:tblStylePr>
    <w:tblStylePr w:type="band1Horz">
      <w:tblPr/>
      <w:tcPr>
        <w:tcBorders>
          <w:top w:val="single" w:sz="4" w:space="0" w:color="FFB91E" w:themeColor="accent4"/>
          <w:bottom w:val="single" w:sz="4" w:space="0" w:color="FFB91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91E" w:themeColor="accent4"/>
          <w:left w:val="nil"/>
        </w:tcBorders>
      </w:tcPr>
    </w:tblStylePr>
    <w:tblStylePr w:type="swCell">
      <w:tblPr/>
      <w:tcPr>
        <w:tcBorders>
          <w:top w:val="double" w:sz="4" w:space="0" w:color="FFB91E" w:themeColor="accent4"/>
          <w:right w:val="nil"/>
        </w:tcBorders>
      </w:tcPr>
    </w:tblStylePr>
  </w:style>
  <w:style w:type="paragraph" w:customStyle="1" w:styleId="Tableautitrecolonnegauche">
    <w:name w:val="Tableau titre colonne gauche"/>
    <w:basedOn w:val="Tableautitrecolonnecentre"/>
    <w:uiPriority w:val="6"/>
    <w:qFormat/>
    <w:rsid w:val="007A547B"/>
    <w:pPr>
      <w:jc w:val="left"/>
    </w:pPr>
    <w:rPr>
      <w:bCs/>
    </w:rPr>
  </w:style>
  <w:style w:type="paragraph" w:customStyle="1" w:styleId="Tableautitrecolonnedroite">
    <w:name w:val="Tableau titre colonne droite"/>
    <w:basedOn w:val="Tableautitrecolonnecentre"/>
    <w:uiPriority w:val="6"/>
    <w:qFormat/>
    <w:rsid w:val="007A547B"/>
    <w:pPr>
      <w:jc w:val="right"/>
    </w:pPr>
    <w:rPr>
      <w:bCs/>
    </w:rPr>
  </w:style>
  <w:style w:type="table" w:styleId="TableauListe4-Accentuation3">
    <w:name w:val="List Table 4 Accent 3"/>
    <w:basedOn w:val="TableauNormal"/>
    <w:uiPriority w:val="49"/>
    <w:rsid w:val="008F5B60"/>
    <w:pPr>
      <w:spacing w:after="0" w:line="240" w:lineRule="auto"/>
    </w:pPr>
    <w:tblPr>
      <w:tblStyleRowBandSize w:val="1"/>
      <w:tblStyleColBandSize w:val="1"/>
      <w:tblBorders>
        <w:top w:val="single" w:sz="4" w:space="0" w:color="BF609F" w:themeColor="accent3" w:themeTint="99"/>
        <w:left w:val="single" w:sz="4" w:space="0" w:color="BF609F" w:themeColor="accent3" w:themeTint="99"/>
        <w:bottom w:val="single" w:sz="4" w:space="0" w:color="BF609F" w:themeColor="accent3" w:themeTint="99"/>
        <w:right w:val="single" w:sz="4" w:space="0" w:color="BF609F" w:themeColor="accent3" w:themeTint="99"/>
        <w:insideH w:val="single" w:sz="4" w:space="0" w:color="BF609F" w:themeColor="accent3" w:themeTint="99"/>
      </w:tblBorders>
    </w:tblPr>
    <w:tblStylePr w:type="firstRow">
      <w:rPr>
        <w:b/>
        <w:bCs/>
        <w:color w:val="FFFFFF" w:themeColor="background1"/>
      </w:rPr>
      <w:tblPr/>
      <w:tcPr>
        <w:tcBorders>
          <w:top w:val="single" w:sz="4" w:space="0" w:color="642850" w:themeColor="accent3"/>
          <w:left w:val="single" w:sz="4" w:space="0" w:color="642850" w:themeColor="accent3"/>
          <w:bottom w:val="single" w:sz="4" w:space="0" w:color="642850" w:themeColor="accent3"/>
          <w:right w:val="single" w:sz="4" w:space="0" w:color="642850" w:themeColor="accent3"/>
          <w:insideH w:val="nil"/>
        </w:tcBorders>
        <w:shd w:val="clear" w:color="auto" w:fill="642850" w:themeFill="accent3"/>
      </w:tcPr>
    </w:tblStylePr>
    <w:tblStylePr w:type="lastRow">
      <w:rPr>
        <w:b/>
        <w:bCs/>
      </w:rPr>
      <w:tblPr/>
      <w:tcPr>
        <w:tcBorders>
          <w:top w:val="double" w:sz="4" w:space="0" w:color="BF609F" w:themeColor="accent3" w:themeTint="99"/>
        </w:tcBorders>
      </w:tcPr>
    </w:tblStylePr>
    <w:tblStylePr w:type="firstCol">
      <w:rPr>
        <w:b/>
        <w:bCs/>
      </w:rPr>
    </w:tblStylePr>
    <w:tblStylePr w:type="lastCol">
      <w:rPr>
        <w:b/>
        <w:bCs/>
      </w:rPr>
    </w:tblStylePr>
    <w:tblStylePr w:type="band1Vert">
      <w:tblPr/>
      <w:tcPr>
        <w:shd w:val="clear" w:color="auto" w:fill="EACADF" w:themeFill="accent3" w:themeFillTint="33"/>
      </w:tcPr>
    </w:tblStylePr>
    <w:tblStylePr w:type="band1Horz">
      <w:tblPr/>
      <w:tcPr>
        <w:shd w:val="clear" w:color="auto" w:fill="EACADF" w:themeFill="accent3" w:themeFillTint="33"/>
      </w:tcPr>
    </w:tblStylePr>
  </w:style>
  <w:style w:type="table" w:styleId="TableauListe3-Accentuation6">
    <w:name w:val="List Table 3 Accent 6"/>
    <w:aliases w:val="Ville de Laval,Tableau VdL SAE PA"/>
    <w:basedOn w:val="TableauNormal"/>
    <w:uiPriority w:val="48"/>
    <w:rsid w:val="00D87AE0"/>
    <w:pPr>
      <w:spacing w:after="0" w:line="240" w:lineRule="auto"/>
    </w:pPr>
    <w:rPr>
      <w:rFonts w:ascii="Arial" w:hAnsi="Arial"/>
      <w:sz w:val="20"/>
    </w:rPr>
    <w:tblPr>
      <w:tblStyleRowBandSize w:val="1"/>
      <w:tblStyleColBandSize w:val="1"/>
      <w:tblBorders>
        <w:bottom w:val="single" w:sz="2" w:space="0" w:color="auto"/>
        <w:insideH w:val="single" w:sz="2" w:space="0" w:color="auto"/>
      </w:tblBorders>
      <w:tblCellMar>
        <w:top w:w="115" w:type="dxa"/>
        <w:bottom w:w="115" w:type="dxa"/>
      </w:tblCellMar>
    </w:tblPr>
    <w:tcPr>
      <w:shd w:val="clear" w:color="auto" w:fill="auto"/>
    </w:tcPr>
    <w:tblStylePr w:type="firstRow">
      <w:rPr>
        <w:rFonts w:ascii="Arial Gras" w:hAnsi="Arial Gras"/>
        <w:b/>
        <w:bCs/>
        <w:i w:val="0"/>
        <w:color w:val="FFFFFF" w:themeColor="background1"/>
        <w:sz w:val="20"/>
      </w:rPr>
      <w:tblPr/>
      <w:tcPr>
        <w:tcBorders>
          <w:insideV w:val="single" w:sz="4" w:space="0" w:color="FFFFFF" w:themeColor="background1"/>
        </w:tcBorders>
        <w:shd w:val="clear" w:color="auto" w:fill="000000" w:themeFill="text1"/>
      </w:tcPr>
    </w:tblStylePr>
    <w:tblStylePr w:type="lastRow">
      <w:rPr>
        <w:b/>
        <w:bCs/>
      </w:rPr>
      <w:tblPr/>
      <w:tcPr>
        <w:tcBorders>
          <w:top w:val="single" w:sz="12" w:space="0" w:color="000000" w:themeColor="text1"/>
          <w:bottom w:val="nil"/>
          <w:tr2bl w:val="nil"/>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7F7F7F" w:themeColor="accent6"/>
          <w:right w:val="single" w:sz="4" w:space="0" w:color="7F7F7F" w:themeColor="accent6"/>
        </w:tcBorders>
      </w:tcPr>
    </w:tblStylePr>
    <w:tblStylePr w:type="band1Horz">
      <w:tblPr/>
      <w:tcPr>
        <w:tcBorders>
          <w:top w:val="single" w:sz="4" w:space="0" w:color="auto"/>
          <w:bottom w:val="single" w:sz="2" w:space="0" w:color="auto"/>
          <w:insideH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6"/>
          <w:left w:val="nil"/>
        </w:tcBorders>
      </w:tcPr>
    </w:tblStylePr>
    <w:tblStylePr w:type="swCell">
      <w:tblPr/>
      <w:tcPr>
        <w:tcBorders>
          <w:top w:val="double" w:sz="4" w:space="0" w:color="7F7F7F" w:themeColor="accent6"/>
          <w:right w:val="nil"/>
        </w:tcBorders>
      </w:tcPr>
    </w:tblStylePr>
  </w:style>
  <w:style w:type="table" w:styleId="TableauListe3">
    <w:name w:val="List Table 3"/>
    <w:basedOn w:val="TableauNormal"/>
    <w:uiPriority w:val="48"/>
    <w:rsid w:val="00EB1A4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2">
    <w:name w:val="List Table 3 Accent 2"/>
    <w:basedOn w:val="TableauNormal"/>
    <w:uiPriority w:val="48"/>
    <w:rsid w:val="00EB1A44"/>
    <w:pPr>
      <w:spacing w:after="0" w:line="240" w:lineRule="auto"/>
    </w:pPr>
    <w:tblPr>
      <w:tblStyleRowBandSize w:val="1"/>
      <w:tblStyleColBandSize w:val="1"/>
      <w:tblBorders>
        <w:top w:val="single" w:sz="4" w:space="0" w:color="00505A" w:themeColor="accent2"/>
        <w:left w:val="single" w:sz="4" w:space="0" w:color="00505A" w:themeColor="accent2"/>
        <w:bottom w:val="single" w:sz="4" w:space="0" w:color="00505A" w:themeColor="accent2"/>
        <w:right w:val="single" w:sz="4" w:space="0" w:color="00505A" w:themeColor="accent2"/>
      </w:tblBorders>
    </w:tblPr>
    <w:tblStylePr w:type="firstRow">
      <w:rPr>
        <w:b/>
        <w:bCs/>
        <w:color w:val="FFFFFF" w:themeColor="background1"/>
      </w:rPr>
      <w:tblPr/>
      <w:tcPr>
        <w:shd w:val="clear" w:color="auto" w:fill="00505A" w:themeFill="accent2"/>
      </w:tcPr>
    </w:tblStylePr>
    <w:tblStylePr w:type="lastRow">
      <w:rPr>
        <w:b/>
        <w:bCs/>
      </w:rPr>
      <w:tblPr/>
      <w:tcPr>
        <w:tcBorders>
          <w:top w:val="double" w:sz="4" w:space="0" w:color="00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05A" w:themeColor="accent2"/>
          <w:right w:val="single" w:sz="4" w:space="0" w:color="00505A" w:themeColor="accent2"/>
        </w:tcBorders>
      </w:tcPr>
    </w:tblStylePr>
    <w:tblStylePr w:type="band1Horz">
      <w:tblPr/>
      <w:tcPr>
        <w:tcBorders>
          <w:top w:val="single" w:sz="4" w:space="0" w:color="00505A" w:themeColor="accent2"/>
          <w:bottom w:val="single" w:sz="4" w:space="0" w:color="00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05A" w:themeColor="accent2"/>
          <w:left w:val="nil"/>
        </w:tcBorders>
      </w:tcPr>
    </w:tblStylePr>
    <w:tblStylePr w:type="swCell">
      <w:tblPr/>
      <w:tcPr>
        <w:tcBorders>
          <w:top w:val="double" w:sz="4" w:space="0" w:color="00505A" w:themeColor="accent2"/>
          <w:right w:val="nil"/>
        </w:tcBorders>
      </w:tcPr>
    </w:tblStylePr>
  </w:style>
  <w:style w:type="table" w:styleId="TableauListe3-Accentuation3">
    <w:name w:val="List Table 3 Accent 3"/>
    <w:basedOn w:val="TableauNormal"/>
    <w:uiPriority w:val="48"/>
    <w:rsid w:val="00EB1A44"/>
    <w:pPr>
      <w:spacing w:after="0" w:line="240" w:lineRule="auto"/>
    </w:pPr>
    <w:tblPr>
      <w:tblStyleRowBandSize w:val="1"/>
      <w:tblStyleColBandSize w:val="1"/>
      <w:tblBorders>
        <w:top w:val="single" w:sz="4" w:space="0" w:color="642850" w:themeColor="accent3"/>
        <w:left w:val="single" w:sz="4" w:space="0" w:color="642850" w:themeColor="accent3"/>
        <w:bottom w:val="single" w:sz="4" w:space="0" w:color="642850" w:themeColor="accent3"/>
        <w:right w:val="single" w:sz="4" w:space="0" w:color="642850" w:themeColor="accent3"/>
      </w:tblBorders>
    </w:tblPr>
    <w:tblStylePr w:type="firstRow">
      <w:rPr>
        <w:b/>
        <w:bCs/>
        <w:color w:val="FFFFFF" w:themeColor="background1"/>
      </w:rPr>
      <w:tblPr/>
      <w:tcPr>
        <w:shd w:val="clear" w:color="auto" w:fill="642850" w:themeFill="accent3"/>
      </w:tcPr>
    </w:tblStylePr>
    <w:tblStylePr w:type="lastRow">
      <w:rPr>
        <w:b/>
        <w:bCs/>
      </w:rPr>
      <w:tblPr/>
      <w:tcPr>
        <w:tcBorders>
          <w:top w:val="double" w:sz="4" w:space="0" w:color="6428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2850" w:themeColor="accent3"/>
          <w:right w:val="single" w:sz="4" w:space="0" w:color="642850" w:themeColor="accent3"/>
        </w:tcBorders>
      </w:tcPr>
    </w:tblStylePr>
    <w:tblStylePr w:type="band1Horz">
      <w:tblPr/>
      <w:tcPr>
        <w:tcBorders>
          <w:top w:val="single" w:sz="4" w:space="0" w:color="642850" w:themeColor="accent3"/>
          <w:bottom w:val="single" w:sz="4" w:space="0" w:color="6428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2850" w:themeColor="accent3"/>
          <w:left w:val="nil"/>
        </w:tcBorders>
      </w:tcPr>
    </w:tblStylePr>
    <w:tblStylePr w:type="swCell">
      <w:tblPr/>
      <w:tcPr>
        <w:tcBorders>
          <w:top w:val="double" w:sz="4" w:space="0" w:color="642850" w:themeColor="accent3"/>
          <w:right w:val="nil"/>
        </w:tcBorders>
      </w:tcPr>
    </w:tblStylePr>
  </w:style>
  <w:style w:type="table" w:styleId="TableauListe4-Accentuation2">
    <w:name w:val="List Table 4 Accent 2"/>
    <w:basedOn w:val="TableauNormal"/>
    <w:uiPriority w:val="49"/>
    <w:rsid w:val="00EB1A44"/>
    <w:pPr>
      <w:spacing w:after="0" w:line="240" w:lineRule="auto"/>
    </w:pPr>
    <w:tblPr>
      <w:tblStyleRowBandSize w:val="1"/>
      <w:tblStyleColBandSize w:val="1"/>
      <w:tblBorders>
        <w:top w:val="single" w:sz="4" w:space="0" w:color="03E2FF" w:themeColor="accent2" w:themeTint="99"/>
        <w:left w:val="single" w:sz="4" w:space="0" w:color="03E2FF" w:themeColor="accent2" w:themeTint="99"/>
        <w:bottom w:val="single" w:sz="4" w:space="0" w:color="03E2FF" w:themeColor="accent2" w:themeTint="99"/>
        <w:right w:val="single" w:sz="4" w:space="0" w:color="03E2FF" w:themeColor="accent2" w:themeTint="99"/>
        <w:insideH w:val="single" w:sz="4" w:space="0" w:color="03E2FF" w:themeColor="accent2" w:themeTint="99"/>
      </w:tblBorders>
    </w:tblPr>
    <w:tblStylePr w:type="firstRow">
      <w:rPr>
        <w:b/>
        <w:bCs/>
        <w:color w:val="FFFFFF" w:themeColor="background1"/>
      </w:rPr>
      <w:tblPr/>
      <w:tcPr>
        <w:tcBorders>
          <w:top w:val="single" w:sz="4" w:space="0" w:color="00505A" w:themeColor="accent2"/>
          <w:left w:val="single" w:sz="4" w:space="0" w:color="00505A" w:themeColor="accent2"/>
          <w:bottom w:val="single" w:sz="4" w:space="0" w:color="00505A" w:themeColor="accent2"/>
          <w:right w:val="single" w:sz="4" w:space="0" w:color="00505A" w:themeColor="accent2"/>
          <w:insideH w:val="nil"/>
        </w:tcBorders>
        <w:shd w:val="clear" w:color="auto" w:fill="00505A" w:themeFill="accent2"/>
      </w:tcPr>
    </w:tblStylePr>
    <w:tblStylePr w:type="lastRow">
      <w:rPr>
        <w:b/>
        <w:bCs/>
      </w:rPr>
      <w:tblPr/>
      <w:tcPr>
        <w:tcBorders>
          <w:top w:val="double" w:sz="4" w:space="0" w:color="03E2FF" w:themeColor="accent2" w:themeTint="99"/>
        </w:tcBorders>
      </w:tcPr>
    </w:tblStylePr>
    <w:tblStylePr w:type="firstCol">
      <w:rPr>
        <w:b/>
        <w:bCs/>
      </w:rPr>
    </w:tblStylePr>
    <w:tblStylePr w:type="lastCol">
      <w:rPr>
        <w:b/>
        <w:bCs/>
      </w:rPr>
    </w:tblStylePr>
    <w:tblStylePr w:type="band1Vert">
      <w:tblPr/>
      <w:tcPr>
        <w:shd w:val="clear" w:color="auto" w:fill="ABF5FF" w:themeFill="accent2" w:themeFillTint="33"/>
      </w:tcPr>
    </w:tblStylePr>
    <w:tblStylePr w:type="band1Horz">
      <w:tblPr/>
      <w:tcPr>
        <w:shd w:val="clear" w:color="auto" w:fill="ABF5FF" w:themeFill="accent2" w:themeFillTint="33"/>
      </w:tcPr>
    </w:tblStylePr>
  </w:style>
  <w:style w:type="table" w:styleId="TableauListe4-Accentuation1">
    <w:name w:val="List Table 4 Accent 1"/>
    <w:basedOn w:val="TableauNormal"/>
    <w:uiPriority w:val="49"/>
    <w:rsid w:val="00EB1A44"/>
    <w:pPr>
      <w:spacing w:after="0" w:line="240" w:lineRule="auto"/>
    </w:pPr>
    <w:tblPr>
      <w:tblStyleRowBandSize w:val="1"/>
      <w:tblStyleColBandSize w:val="1"/>
      <w:tblBorders>
        <w:top w:val="single" w:sz="4" w:space="0" w:color="BAD3ED" w:themeColor="accent1" w:themeTint="99"/>
        <w:left w:val="single" w:sz="4" w:space="0" w:color="BAD3ED" w:themeColor="accent1" w:themeTint="99"/>
        <w:bottom w:val="single" w:sz="4" w:space="0" w:color="BAD3ED" w:themeColor="accent1" w:themeTint="99"/>
        <w:right w:val="single" w:sz="4" w:space="0" w:color="BAD3ED" w:themeColor="accent1" w:themeTint="99"/>
        <w:insideH w:val="single" w:sz="4" w:space="0" w:color="BAD3ED" w:themeColor="accent1" w:themeTint="99"/>
      </w:tblBorders>
    </w:tblPr>
    <w:tblStylePr w:type="firstRow">
      <w:rPr>
        <w:b/>
        <w:bCs/>
        <w:color w:val="FFFFFF" w:themeColor="background1"/>
      </w:rPr>
      <w:tblPr/>
      <w:tcPr>
        <w:tcBorders>
          <w:top w:val="single" w:sz="4" w:space="0" w:color="8DB7E1" w:themeColor="accent1"/>
          <w:left w:val="single" w:sz="4" w:space="0" w:color="8DB7E1" w:themeColor="accent1"/>
          <w:bottom w:val="single" w:sz="4" w:space="0" w:color="8DB7E1" w:themeColor="accent1"/>
          <w:right w:val="single" w:sz="4" w:space="0" w:color="8DB7E1" w:themeColor="accent1"/>
          <w:insideH w:val="nil"/>
        </w:tcBorders>
        <w:shd w:val="clear" w:color="auto" w:fill="8DB7E1" w:themeFill="accent1"/>
      </w:tcPr>
    </w:tblStylePr>
    <w:tblStylePr w:type="lastRow">
      <w:rPr>
        <w:b/>
        <w:bCs/>
      </w:rPr>
      <w:tblPr/>
      <w:tcPr>
        <w:tcBorders>
          <w:top w:val="double" w:sz="4" w:space="0" w:color="BAD3ED" w:themeColor="accent1" w:themeTint="99"/>
        </w:tcBorders>
      </w:tcPr>
    </w:tblStylePr>
    <w:tblStylePr w:type="firstCol">
      <w:rPr>
        <w:b/>
        <w:bCs/>
      </w:rPr>
    </w:tblStylePr>
    <w:tblStylePr w:type="lastCol">
      <w:rPr>
        <w:b/>
        <w:bCs/>
      </w:rPr>
    </w:tblStylePr>
    <w:tblStylePr w:type="band1Vert">
      <w:tblPr/>
      <w:tcPr>
        <w:shd w:val="clear" w:color="auto" w:fill="E8F0F9" w:themeFill="accent1" w:themeFillTint="33"/>
      </w:tcPr>
    </w:tblStylePr>
    <w:tblStylePr w:type="band1Horz">
      <w:tblPr/>
      <w:tcPr>
        <w:shd w:val="clear" w:color="auto" w:fill="E8F0F9" w:themeFill="accent1" w:themeFillTint="33"/>
      </w:tcPr>
    </w:tblStylePr>
  </w:style>
  <w:style w:type="table" w:styleId="TableauListe4">
    <w:name w:val="List Table 4"/>
    <w:basedOn w:val="TableauNormal"/>
    <w:uiPriority w:val="49"/>
    <w:rsid w:val="00EB1A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autextedroite">
    <w:name w:val="Tableau texte droite"/>
    <w:basedOn w:val="Tableautextegauche"/>
    <w:uiPriority w:val="6"/>
    <w:qFormat/>
    <w:rsid w:val="00F745AC"/>
    <w:pPr>
      <w:jc w:val="right"/>
    </w:pPr>
  </w:style>
  <w:style w:type="paragraph" w:customStyle="1" w:styleId="Titregraphiqueoutableau">
    <w:name w:val="Titre graphique ou tableau"/>
    <w:next w:val="Corpsdetexte"/>
    <w:qFormat/>
    <w:rsid w:val="00BA60C3"/>
    <w:pPr>
      <w:keepNext/>
      <w:pBdr>
        <w:top w:val="single" w:sz="12" w:space="16" w:color="auto"/>
      </w:pBdr>
      <w:spacing w:before="600" w:after="480" w:line="264" w:lineRule="auto"/>
    </w:pPr>
    <w:rPr>
      <w:rFonts w:eastAsia="Times New Roman" w:cstheme="minorHAnsi"/>
      <w:b/>
      <w:bCs/>
      <w:color w:val="000000" w:themeColor="text1"/>
      <w:sz w:val="23"/>
      <w:szCs w:val="23"/>
    </w:rPr>
  </w:style>
  <w:style w:type="paragraph" w:customStyle="1" w:styleId="Corpsdetexte15ptaprs">
    <w:name w:val="Corps de texte 15 pt après"/>
    <w:basedOn w:val="Corpsdetexte"/>
    <w:uiPriority w:val="1"/>
    <w:qFormat/>
    <w:rsid w:val="00394B7A"/>
    <w:pPr>
      <w:spacing w:after="300"/>
    </w:pPr>
  </w:style>
  <w:style w:type="paragraph" w:styleId="Lgende">
    <w:name w:val="caption"/>
    <w:basedOn w:val="Normal"/>
    <w:next w:val="Normal"/>
    <w:semiHidden/>
    <w:qFormat/>
    <w:rsid w:val="001E489E"/>
    <w:pPr>
      <w:spacing w:before="0" w:after="200" w:line="240" w:lineRule="auto"/>
    </w:pPr>
    <w:rPr>
      <w:i/>
      <w:iCs/>
      <w:color w:val="000000" w:themeColor="text2"/>
      <w:sz w:val="18"/>
      <w:szCs w:val="18"/>
    </w:rPr>
  </w:style>
  <w:style w:type="character" w:styleId="Lienhypertexte">
    <w:name w:val="Hyperlink"/>
    <w:basedOn w:val="Policepardfaut"/>
    <w:uiPriority w:val="99"/>
    <w:unhideWhenUsed/>
    <w:rsid w:val="000A5313"/>
    <w:rPr>
      <w:color w:val="4488CD" w:themeColor="accent1" w:themeShade="BF"/>
      <w:u w:val="single"/>
    </w:rPr>
  </w:style>
  <w:style w:type="paragraph" w:styleId="TM1">
    <w:name w:val="toc 1"/>
    <w:next w:val="Normal"/>
    <w:uiPriority w:val="39"/>
    <w:rsid w:val="006D4399"/>
    <w:pPr>
      <w:tabs>
        <w:tab w:val="left" w:pos="900"/>
        <w:tab w:val="right" w:pos="9691"/>
      </w:tabs>
      <w:spacing w:before="80" w:after="40"/>
      <w:ind w:left="360" w:right="562" w:hanging="360"/>
    </w:pPr>
    <w:rPr>
      <w:b/>
      <w:noProof/>
      <w:color w:val="000000" w:themeColor="text1"/>
      <w:sz w:val="20"/>
      <w:szCs w:val="20"/>
    </w:rPr>
  </w:style>
  <w:style w:type="paragraph" w:styleId="TM2">
    <w:name w:val="toc 2"/>
    <w:next w:val="Normal"/>
    <w:autoRedefine/>
    <w:uiPriority w:val="39"/>
    <w:rsid w:val="006D4399"/>
    <w:pPr>
      <w:tabs>
        <w:tab w:val="right" w:pos="9691"/>
      </w:tabs>
      <w:spacing w:after="0"/>
      <w:ind w:left="792" w:right="562" w:hanging="432"/>
    </w:pPr>
    <w:rPr>
      <w:rFonts w:ascii="Arial Gras" w:hAnsi="Arial Gras"/>
      <w:bCs/>
      <w:noProof/>
      <w:sz w:val="18"/>
      <w:szCs w:val="18"/>
    </w:rPr>
  </w:style>
  <w:style w:type="paragraph" w:styleId="TM3">
    <w:name w:val="toc 3"/>
    <w:basedOn w:val="Normal"/>
    <w:next w:val="Normal"/>
    <w:autoRedefine/>
    <w:uiPriority w:val="39"/>
    <w:semiHidden/>
    <w:rsid w:val="00453E23"/>
    <w:pPr>
      <w:tabs>
        <w:tab w:val="right" w:pos="9691"/>
      </w:tabs>
      <w:spacing w:before="0"/>
      <w:ind w:left="1080" w:right="562" w:hanging="720"/>
    </w:pPr>
    <w:rPr>
      <w:noProof/>
    </w:rPr>
  </w:style>
  <w:style w:type="paragraph" w:customStyle="1" w:styleId="Corpsdetexteaprsimage30ptavant">
    <w:name w:val="Corps de texte après image 30 pt avant"/>
    <w:uiPriority w:val="1"/>
    <w:qFormat/>
    <w:rsid w:val="009F0ED3"/>
    <w:pPr>
      <w:spacing w:before="600" w:after="180"/>
    </w:pPr>
    <w:rPr>
      <w:rFonts w:eastAsia="Times New Roman" w:cstheme="minorHAnsi"/>
      <w:color w:val="000000" w:themeColor="text1"/>
      <w:sz w:val="20"/>
      <w:szCs w:val="14"/>
    </w:rPr>
  </w:style>
  <w:style w:type="paragraph" w:customStyle="1" w:styleId="Corpsdetexteavantimage30ptaprs">
    <w:name w:val="Corps de texte avant image 30 pt après"/>
    <w:basedOn w:val="Corpsdetexte"/>
    <w:uiPriority w:val="1"/>
    <w:qFormat/>
    <w:rsid w:val="00692930"/>
    <w:pPr>
      <w:spacing w:after="600"/>
    </w:pPr>
  </w:style>
  <w:style w:type="paragraph" w:styleId="Paragraphedeliste">
    <w:name w:val="List Paragraph"/>
    <w:basedOn w:val="Normal"/>
    <w:uiPriority w:val="34"/>
    <w:semiHidden/>
    <w:rsid w:val="00847A31"/>
    <w:pPr>
      <w:spacing w:before="120" w:after="180" w:line="264" w:lineRule="auto"/>
      <w:ind w:left="720"/>
      <w:contextualSpacing/>
    </w:pPr>
    <w:rPr>
      <w:rFonts w:eastAsia="Times New Roman" w:cstheme="minorHAnsi"/>
      <w:color w:val="000000" w:themeColor="text1"/>
    </w:rPr>
  </w:style>
  <w:style w:type="paragraph" w:customStyle="1" w:styleId="Titre2sansnumrotationSommaire">
    <w:name w:val="Titre 2 sans numérotation Sommaire"/>
    <w:basedOn w:val="Titre2sansnumrotation"/>
    <w:next w:val="Corpsdetexte"/>
    <w:qFormat/>
    <w:rsid w:val="008232CA"/>
    <w:pPr>
      <w:spacing w:before="2200"/>
    </w:pPr>
  </w:style>
  <w:style w:type="paragraph" w:customStyle="1" w:styleId="Titre1sansnumrotation">
    <w:name w:val="Titre 1 sans numérotation"/>
    <w:basedOn w:val="Titre1sansnumrotationblanc"/>
    <w:next w:val="Corpsdetexte"/>
    <w:qFormat/>
    <w:rsid w:val="00E92B83"/>
    <w:rPr>
      <w:color w:val="auto"/>
    </w:rPr>
  </w:style>
  <w:style w:type="paragraph" w:customStyle="1" w:styleId="Statistiques-Texte">
    <w:name w:val="Statistiques - Texte"/>
    <w:basedOn w:val="Corpsdetexte"/>
    <w:uiPriority w:val="9"/>
    <w:qFormat/>
    <w:rsid w:val="00AE79CF"/>
    <w:pPr>
      <w:spacing w:before="0" w:after="90"/>
    </w:pPr>
    <w:rPr>
      <w:b/>
      <w:sz w:val="23"/>
    </w:rPr>
  </w:style>
  <w:style w:type="paragraph" w:customStyle="1" w:styleId="Statistiques-donnes">
    <w:name w:val="Statistiques - données"/>
    <w:basedOn w:val="Corpsdetexte"/>
    <w:uiPriority w:val="9"/>
    <w:qFormat/>
    <w:rsid w:val="007044EE"/>
    <w:pPr>
      <w:spacing w:before="0" w:after="0" w:line="800" w:lineRule="exact"/>
    </w:pPr>
    <w:rPr>
      <w:b/>
      <w:color w:val="FFFFFF" w:themeColor="background1"/>
      <w:sz w:val="80"/>
    </w:rPr>
  </w:style>
  <w:style w:type="paragraph" w:customStyle="1" w:styleId="Tableausection">
    <w:name w:val="Tableau section"/>
    <w:basedOn w:val="Tableautextegauche"/>
    <w:uiPriority w:val="6"/>
    <w:qFormat/>
    <w:rsid w:val="003A25AE"/>
    <w:rPr>
      <w:rFonts w:ascii="Arial" w:hAnsi="Arial"/>
      <w:b/>
      <w:bCs/>
    </w:rPr>
  </w:style>
  <w:style w:type="paragraph" w:customStyle="1" w:styleId="Titregraphiqueoutableau0ptaprs">
    <w:name w:val="Titre graphique ou tableau 0 pt après"/>
    <w:basedOn w:val="Titregraphiqueoutableau"/>
    <w:qFormat/>
    <w:rsid w:val="00CF5335"/>
    <w:pPr>
      <w:spacing w:after="0"/>
    </w:pPr>
  </w:style>
  <w:style w:type="paragraph" w:customStyle="1" w:styleId="Stat11">
    <w:name w:val="Stat 11"/>
    <w:aliases w:val="5 pt"/>
    <w:basedOn w:val="Titre3sansnumrotation"/>
    <w:uiPriority w:val="9"/>
    <w:qFormat/>
    <w:rsid w:val="00EE7848"/>
    <w:pPr>
      <w:ind w:right="955"/>
    </w:pPr>
    <w:rPr>
      <w:color w:val="000000" w:themeColor="text1"/>
    </w:rPr>
  </w:style>
  <w:style w:type="table" w:customStyle="1" w:styleId="TableNormal">
    <w:name w:val="Table Normal"/>
    <w:uiPriority w:val="2"/>
    <w:semiHidden/>
    <w:unhideWhenUsed/>
    <w:qFormat/>
    <w:rsid w:val="004826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re3sansnumrotation0ptavant">
    <w:name w:val="Titre 3 sans numérotation 0 pt avant"/>
    <w:basedOn w:val="Titre3sansnumrotation"/>
    <w:qFormat/>
    <w:rsid w:val="00DF59E8"/>
    <w:pPr>
      <w:spacing w:before="0"/>
    </w:pPr>
  </w:style>
  <w:style w:type="character" w:styleId="Mentionnonrsolue">
    <w:name w:val="Unresolved Mention"/>
    <w:basedOn w:val="Policepardfaut"/>
    <w:uiPriority w:val="99"/>
    <w:semiHidden/>
    <w:unhideWhenUsed/>
    <w:rsid w:val="00E16E58"/>
    <w:rPr>
      <w:color w:val="605E5C"/>
      <w:shd w:val="clear" w:color="auto" w:fill="E1DFDD"/>
    </w:rPr>
  </w:style>
  <w:style w:type="character" w:styleId="Lienhypertextesuivivisit">
    <w:name w:val="FollowedHyperlink"/>
    <w:basedOn w:val="Policepardfaut"/>
    <w:uiPriority w:val="99"/>
    <w:semiHidden/>
    <w:unhideWhenUsed/>
    <w:rsid w:val="00C14073"/>
    <w:rPr>
      <w:color w:val="B5B5AE" w:themeColor="followedHyperlink"/>
      <w:u w:val="single"/>
    </w:rPr>
  </w:style>
  <w:style w:type="paragraph" w:styleId="Listenumros">
    <w:name w:val="List Number"/>
    <w:basedOn w:val="Normal"/>
    <w:uiPriority w:val="99"/>
    <w:unhideWhenUsed/>
    <w:rsid w:val="004E6298"/>
    <w:pPr>
      <w:numPr>
        <w:numId w:val="1"/>
      </w:numPr>
      <w:spacing w:before="80"/>
    </w:pPr>
  </w:style>
  <w:style w:type="paragraph" w:customStyle="1" w:styleId="Listepucetableau">
    <w:name w:val="Liste à puce tableau"/>
    <w:basedOn w:val="Listepuce1"/>
    <w:qFormat/>
    <w:rsid w:val="003223ED"/>
    <w:pPr>
      <w:spacing w:before="0"/>
    </w:pPr>
    <w:rPr>
      <w:rFonts w:ascii="Arial" w:hAnsi="Arial"/>
    </w:rPr>
  </w:style>
  <w:style w:type="paragraph" w:customStyle="1" w:styleId="Listepuce3">
    <w:name w:val="Liste à puce 3"/>
    <w:basedOn w:val="Listepuce2"/>
    <w:qFormat/>
    <w:rsid w:val="00363AE1"/>
    <w:pPr>
      <w:ind w:left="907"/>
    </w:pPr>
  </w:style>
  <w:style w:type="paragraph" w:styleId="Listepuces">
    <w:name w:val="List Bullet"/>
    <w:basedOn w:val="Normal"/>
    <w:uiPriority w:val="99"/>
    <w:unhideWhenUsed/>
    <w:rsid w:val="00975FC7"/>
    <w:pPr>
      <w:numPr>
        <w:numId w:val="5"/>
      </w:numPr>
      <w:contextualSpacing/>
    </w:pPr>
  </w:style>
  <w:style w:type="paragraph" w:styleId="Listenumros3">
    <w:name w:val="List Number 3"/>
    <w:basedOn w:val="Normal"/>
    <w:uiPriority w:val="99"/>
    <w:unhideWhenUsed/>
    <w:rsid w:val="008B3BAA"/>
    <w:pPr>
      <w:numPr>
        <w:numId w:val="3"/>
      </w:numPr>
      <w:contextualSpacing/>
    </w:pPr>
  </w:style>
  <w:style w:type="paragraph" w:styleId="Listenumros2">
    <w:name w:val="List Number 2"/>
    <w:basedOn w:val="Normal"/>
    <w:uiPriority w:val="99"/>
    <w:unhideWhenUsed/>
    <w:rsid w:val="00BB21F0"/>
    <w:pPr>
      <w:numPr>
        <w:numId w:val="2"/>
      </w:numPr>
      <w:spacing w:before="80"/>
      <w:ind w:left="648"/>
      <w:contextualSpacing/>
    </w:pPr>
  </w:style>
  <w:style w:type="paragraph" w:customStyle="1" w:styleId="Texte3">
    <w:name w:val="Texte 3"/>
    <w:basedOn w:val="Normal"/>
    <w:qFormat/>
    <w:rsid w:val="007F2DFE"/>
    <w:pPr>
      <w:spacing w:after="180" w:line="264" w:lineRule="auto"/>
      <w:ind w:left="1080"/>
    </w:pPr>
    <w:rPr>
      <w:rFonts w:asciiTheme="majorHAnsi" w:hAnsiTheme="majorHAnsi" w:cstheme="majorHAnsi"/>
    </w:rPr>
  </w:style>
  <w:style w:type="paragraph" w:styleId="Listepuces2">
    <w:name w:val="List Bullet 2"/>
    <w:basedOn w:val="Normal"/>
    <w:uiPriority w:val="99"/>
    <w:unhideWhenUsed/>
    <w:rsid w:val="00E3614A"/>
    <w:pPr>
      <w:numPr>
        <w:numId w:val="6"/>
      </w:numPr>
      <w:contextualSpacing/>
    </w:pPr>
  </w:style>
  <w:style w:type="paragraph" w:styleId="Listenumros5">
    <w:name w:val="List Number 5"/>
    <w:basedOn w:val="Normal"/>
    <w:uiPriority w:val="99"/>
    <w:unhideWhenUsed/>
    <w:rsid w:val="00B969DD"/>
    <w:pPr>
      <w:numPr>
        <w:numId w:val="4"/>
      </w:numPr>
      <w:contextualSpacing/>
    </w:pPr>
  </w:style>
  <w:style w:type="paragraph" w:customStyle="1" w:styleId="Titreannexe">
    <w:name w:val="Titre annexe"/>
    <w:basedOn w:val="Titre1sansnumrotation"/>
    <w:qFormat/>
    <w:rsid w:val="00493C8E"/>
    <w:pPr>
      <w:spacing w:after="1000"/>
      <w:ind w:left="2520" w:hanging="2520"/>
    </w:pPr>
  </w:style>
  <w:style w:type="character" w:styleId="Marquedecommentaire">
    <w:name w:val="annotation reference"/>
    <w:basedOn w:val="Policepardfaut"/>
    <w:uiPriority w:val="99"/>
    <w:semiHidden/>
    <w:unhideWhenUsed/>
    <w:rsid w:val="0077538E"/>
    <w:rPr>
      <w:sz w:val="16"/>
      <w:szCs w:val="16"/>
    </w:rPr>
  </w:style>
  <w:style w:type="paragraph" w:styleId="Commentaire">
    <w:name w:val="annotation text"/>
    <w:basedOn w:val="Normal"/>
    <w:link w:val="CommentaireCar"/>
    <w:uiPriority w:val="99"/>
    <w:unhideWhenUsed/>
    <w:rsid w:val="0077538E"/>
    <w:pPr>
      <w:spacing w:line="240" w:lineRule="auto"/>
    </w:pPr>
  </w:style>
  <w:style w:type="character" w:customStyle="1" w:styleId="CommentaireCar">
    <w:name w:val="Commentaire Car"/>
    <w:basedOn w:val="Policepardfaut"/>
    <w:link w:val="Commentaire"/>
    <w:uiPriority w:val="99"/>
    <w:rsid w:val="0077538E"/>
    <w:rPr>
      <w:sz w:val="20"/>
      <w:szCs w:val="20"/>
    </w:rPr>
  </w:style>
  <w:style w:type="paragraph" w:styleId="Objetducommentaire">
    <w:name w:val="annotation subject"/>
    <w:basedOn w:val="Commentaire"/>
    <w:next w:val="Commentaire"/>
    <w:link w:val="ObjetducommentaireCar"/>
    <w:uiPriority w:val="99"/>
    <w:semiHidden/>
    <w:unhideWhenUsed/>
    <w:rsid w:val="0077538E"/>
    <w:rPr>
      <w:b/>
      <w:bCs/>
    </w:rPr>
  </w:style>
  <w:style w:type="character" w:customStyle="1" w:styleId="ObjetducommentaireCar">
    <w:name w:val="Objet du commentaire Car"/>
    <w:basedOn w:val="CommentaireCar"/>
    <w:link w:val="Objetducommentaire"/>
    <w:uiPriority w:val="99"/>
    <w:semiHidden/>
    <w:rsid w:val="0077538E"/>
    <w:rPr>
      <w:b/>
      <w:bCs/>
      <w:sz w:val="20"/>
      <w:szCs w:val="20"/>
    </w:rPr>
  </w:style>
  <w:style w:type="paragraph" w:customStyle="1" w:styleId="TDM">
    <w:name w:val="TDM"/>
    <w:basedOn w:val="Titre1sansnumrotationblanc"/>
    <w:qFormat/>
    <w:rsid w:val="00515E17"/>
  </w:style>
  <w:style w:type="paragraph" w:customStyle="1" w:styleId="Sous-titregras15pt">
    <w:name w:val="Sous-titre gras 15 pt"/>
    <w:basedOn w:val="Titre2sansnumrotation"/>
    <w:qFormat/>
    <w:rsid w:val="00515E17"/>
  </w:style>
  <w:style w:type="paragraph" w:customStyle="1" w:styleId="Section">
    <w:name w:val="Section"/>
    <w:basedOn w:val="Titre1"/>
    <w:qFormat/>
    <w:rsid w:val="006F139F"/>
    <w:pPr>
      <w:numPr>
        <w:numId w:val="0"/>
      </w:numPr>
      <w:ind w:left="990" w:hanging="9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9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registreentreprises.gouv.qc.ca" TargetMode="External"/><Relationship Id="rId26" Type="http://schemas.openxmlformats.org/officeDocument/2006/relationships/hyperlink" Target="http://www.economie.gouv.qc.ca" TargetMode="External"/><Relationship Id="rId39" Type="http://schemas.openxmlformats.org/officeDocument/2006/relationships/hyperlink" Target="http://www.lavaleconomique.com"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7.jpeg"/><Relationship Id="rId42" Type="http://schemas.openxmlformats.org/officeDocument/2006/relationships/image" Target="media/image11.png"/><Relationship Id="rId47" Type="http://schemas.openxmlformats.org/officeDocument/2006/relationships/hyperlink" Target="mailto:mique@laval.ca" TargetMode="External"/><Relationship Id="rId50"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www.stat.gouv.qc.ca" TargetMode="External"/><Relationship Id="rId33" Type="http://schemas.openxmlformats.org/officeDocument/2006/relationships/image" Target="media/image6.jpeg"/><Relationship Id="rId38" Type="http://schemas.openxmlformats.org/officeDocument/2006/relationships/hyperlink" Target="mailto:mique@laval.ca" TargetMode="External"/><Relationship Id="rId46" Type="http://schemas.openxmlformats.org/officeDocument/2006/relationships/hyperlink" Target="mailto:lavaleconomique@laval.ca"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hyperlink" Target="http://www.google.ca" TargetMode="External"/><Relationship Id="rId41" Type="http://schemas.openxmlformats.org/officeDocument/2006/relationships/image" Target="media/image10.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nfoentrepreneurs.org" TargetMode="External"/><Relationship Id="rId32" Type="http://schemas.openxmlformats.org/officeDocument/2006/relationships/chart" Target="charts/chart1.xml"/><Relationship Id="rId37" Type="http://schemas.openxmlformats.org/officeDocument/2006/relationships/hyperlink" Target="mailto:lavaleconomique@laval.ca" TargetMode="External"/><Relationship Id="rId40" Type="http://schemas.openxmlformats.org/officeDocument/2006/relationships/image" Target="media/image9.png"/><Relationship Id="rId45" Type="http://schemas.openxmlformats.org/officeDocument/2006/relationships/image" Target="media/image14.sv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strategis.ic.gc.ca" TargetMode="External"/><Relationship Id="rId28" Type="http://schemas.openxmlformats.org/officeDocument/2006/relationships/hyperlink" Target="http://www.international.gc.ca" TargetMode="External"/><Relationship Id="rId36" Type="http://schemas.openxmlformats.org/officeDocument/2006/relationships/header" Target="header7.xml"/><Relationship Id="rId49"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copernic.com" TargetMode="External"/><Relationship Id="rId44" Type="http://schemas.openxmlformats.org/officeDocument/2006/relationships/image" Target="media/image13.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yperlink" Target="http://www.statcan.ca" TargetMode="External"/><Relationship Id="rId30" Type="http://schemas.openxmlformats.org/officeDocument/2006/relationships/hyperlink" Target="http://www.yahoo.ca" TargetMode="External"/><Relationship Id="rId35" Type="http://schemas.openxmlformats.org/officeDocument/2006/relationships/image" Target="media/image8.jpeg"/><Relationship Id="rId43" Type="http://schemas.openxmlformats.org/officeDocument/2006/relationships/image" Target="media/image12.svg"/><Relationship Id="rId48" Type="http://schemas.openxmlformats.org/officeDocument/2006/relationships/hyperlink" Target="http://www.lavaleconomique.com" TargetMode="External"/><Relationship Id="rId8" Type="http://schemas.openxmlformats.org/officeDocument/2006/relationships/image" Target="media/image2.jpeg"/><Relationship Id="rId5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hampagne\Downloads\DE40-LavalEconomique-GabaritWor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100" b="1">
                <a:solidFill>
                  <a:schemeClr val="tx1"/>
                </a:solidFill>
              </a:rPr>
              <a:t>Segmentation</a:t>
            </a:r>
          </a:p>
        </c:rich>
      </c:tx>
      <c:layout>
        <c:manualLayout>
          <c:xMode val="edge"/>
          <c:yMode val="edge"/>
          <c:x val="0.17525773195876287"/>
          <c:y val="3.669118682726690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fr-FR"/>
        </a:p>
      </c:txPr>
    </c:title>
    <c:autoTitleDeleted val="0"/>
    <c:plotArea>
      <c:layout>
        <c:manualLayout>
          <c:layoutTarget val="inner"/>
          <c:xMode val="edge"/>
          <c:yMode val="edge"/>
          <c:x val="2.3663971603234076E-2"/>
          <c:y val="0.29340836012861737"/>
          <c:w val="0.59827457970829967"/>
          <c:h val="0.682475884244373"/>
        </c:manualLayout>
      </c:layout>
      <c:pieChart>
        <c:varyColors val="1"/>
        <c:ser>
          <c:idx val="0"/>
          <c:order val="0"/>
          <c:tx>
            <c:strRef>
              <c:f>Feuil1!$B$1</c:f>
              <c:strCache>
                <c:ptCount val="1"/>
                <c:pt idx="0">
                  <c:v>Segmentation</c:v>
                </c:pt>
              </c:strCache>
            </c:strRef>
          </c:tx>
          <c:dPt>
            <c:idx val="0"/>
            <c:bubble3D val="0"/>
            <c:spPr>
              <a:solidFill>
                <a:srgbClr val="8DB7E1"/>
              </a:solidFill>
              <a:ln w="19050">
                <a:noFill/>
              </a:ln>
              <a:effectLst/>
              <a:sp3d contourW="25400">
                <a:contourClr>
                  <a:schemeClr val="bg1"/>
                </a:contourClr>
              </a:sp3d>
            </c:spPr>
            <c:extLst>
              <c:ext xmlns:c16="http://schemas.microsoft.com/office/drawing/2014/chart" uri="{C3380CC4-5D6E-409C-BE32-E72D297353CC}">
                <c16:uniqueId val="{00000001-B0E9-4415-9AAA-8481F1B7A436}"/>
              </c:ext>
            </c:extLst>
          </c:dPt>
          <c:dPt>
            <c:idx val="1"/>
            <c:bubble3D val="0"/>
            <c:spPr>
              <a:solidFill>
                <a:srgbClr val="642850"/>
              </a:solidFill>
              <a:ln w="19050">
                <a:noFill/>
              </a:ln>
              <a:effectLst/>
              <a:sp3d contourW="25400">
                <a:contourClr>
                  <a:schemeClr val="bg1"/>
                </a:contourClr>
              </a:sp3d>
            </c:spPr>
            <c:extLst>
              <c:ext xmlns:c16="http://schemas.microsoft.com/office/drawing/2014/chart" uri="{C3380CC4-5D6E-409C-BE32-E72D297353CC}">
                <c16:uniqueId val="{00000003-B0E9-4415-9AAA-8481F1B7A436}"/>
              </c:ext>
            </c:extLst>
          </c:dPt>
          <c:cat>
            <c:strRef>
              <c:f>Feuil1!$A$2:$A$3</c:f>
              <c:strCache>
                <c:ptCount val="2"/>
                <c:pt idx="0">
                  <c:v>Clientèle cible</c:v>
                </c:pt>
                <c:pt idx="1">
                  <c:v>Marché global</c:v>
                </c:pt>
              </c:strCache>
            </c:strRef>
          </c:cat>
          <c:val>
            <c:numRef>
              <c:f>Feuil1!$B$2:$B$3</c:f>
              <c:numCache>
                <c:formatCode>General</c:formatCode>
                <c:ptCount val="2"/>
                <c:pt idx="0">
                  <c:v>4</c:v>
                </c:pt>
                <c:pt idx="1">
                  <c:v>96</c:v>
                </c:pt>
              </c:numCache>
            </c:numRef>
          </c:val>
          <c:extLst>
            <c:ext xmlns:c16="http://schemas.microsoft.com/office/drawing/2014/chart" uri="{C3380CC4-5D6E-409C-BE32-E72D297353CC}">
              <c16:uniqueId val="{00000004-B0E9-4415-9AAA-8481F1B7A436}"/>
            </c:ext>
          </c:extLst>
        </c:ser>
        <c:dLbls>
          <c:showLegendKey val="0"/>
          <c:showVal val="0"/>
          <c:showCatName val="0"/>
          <c:showSerName val="0"/>
          <c:showPercent val="0"/>
          <c:showBubbleSize val="0"/>
          <c:showLeaderLines val="1"/>
        </c:dLbls>
        <c:firstSliceAng val="3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Entry>
      <c:layout>
        <c:manualLayout>
          <c:xMode val="edge"/>
          <c:yMode val="edge"/>
          <c:x val="0.65349051344917919"/>
          <c:y val="0.39699977213459248"/>
          <c:w val="0.3465095690076514"/>
          <c:h val="0.393842546946490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Ville de Laval - Bulletin économique">
      <a:dk1>
        <a:srgbClr val="000000"/>
      </a:dk1>
      <a:lt1>
        <a:srgbClr val="FFFFFF"/>
      </a:lt1>
      <a:dk2>
        <a:srgbClr val="000000"/>
      </a:dk2>
      <a:lt2>
        <a:srgbClr val="FFFFFF"/>
      </a:lt2>
      <a:accent1>
        <a:srgbClr val="8DB7E1"/>
      </a:accent1>
      <a:accent2>
        <a:srgbClr val="00505A"/>
      </a:accent2>
      <a:accent3>
        <a:srgbClr val="642850"/>
      </a:accent3>
      <a:accent4>
        <a:srgbClr val="FFB91E"/>
      </a:accent4>
      <a:accent5>
        <a:srgbClr val="FFFFFF"/>
      </a:accent5>
      <a:accent6>
        <a:srgbClr val="7F7F7F"/>
      </a:accent6>
      <a:hlink>
        <a:srgbClr val="0054A6"/>
      </a:hlink>
      <a:folHlink>
        <a:srgbClr val="B5B5AE"/>
      </a:folHlink>
    </a:clrScheme>
    <a:fontScheme name="Vd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175">
          <a:solidFill>
            <a:srgbClr val="FF0000"/>
          </a:solidFill>
        </a:ln>
      </a:spPr>
      <a:bodyPr/>
      <a:lstStyle/>
      <a:style>
        <a:lnRef idx="3">
          <a:schemeClr val="accent3"/>
        </a:lnRef>
        <a:fillRef idx="0">
          <a:schemeClr val="accent3"/>
        </a:fillRef>
        <a:effectRef idx="2">
          <a:schemeClr val="accent3"/>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5EB16-ACE5-4588-B1DD-E84168A1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DE40-LavalEconomique-GabaritWord.dotx</Template>
  <TotalTime>6</TotalTime>
  <Pages>34</Pages>
  <Words>6593</Words>
  <Characters>36265</Characters>
  <Application>Microsoft Office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CFB</dc:creator>
  <cp:keywords/>
  <dc:description/>
  <cp:lastModifiedBy>Champagne, Isabelle</cp:lastModifiedBy>
  <cp:revision>3</cp:revision>
  <cp:lastPrinted>2023-01-26T15:46:00Z</cp:lastPrinted>
  <dcterms:created xsi:type="dcterms:W3CDTF">2023-03-10T16:59:00Z</dcterms:created>
  <dcterms:modified xsi:type="dcterms:W3CDTF">2023-03-10T17:05:00Z</dcterms:modified>
</cp:coreProperties>
</file>